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8400" w:h="11920"/>
          <w:pgMar w:top="1080" w:bottom="280" w:left="720" w:right="580"/>
        </w:sectPr>
      </w:pPr>
      <w:rPr/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5" w:right="-72"/>
        <w:jc w:val="left"/>
        <w:rPr>
          <w:rFonts w:ascii="Arial Narrow" w:hAnsi="Arial Narrow" w:cs="Arial Narrow" w:eastAsia="Arial Narrow"/>
          <w:sz w:val="21"/>
          <w:szCs w:val="21"/>
        </w:rPr>
      </w:pPr>
      <w:rPr/>
      <w:hyperlink r:id="rId5">
        <w:r>
          <w:rPr>
            <w:rFonts w:ascii="Arial Narrow" w:hAnsi="Arial Narrow" w:cs="Arial Narrow" w:eastAsia="Arial Narrow"/>
            <w:sz w:val="21"/>
            <w:szCs w:val="21"/>
            <w:color w:val="007FC6"/>
            <w:spacing w:val="2"/>
            <w:w w:val="87"/>
            <w:b/>
            <w:bCs/>
          </w:rPr>
          <w:t>www.slovenskafilatelia.sk</w:t>
        </w:r>
        <w:r>
          <w:rPr>
            <w:rFonts w:ascii="Arial Narrow" w:hAnsi="Arial Narrow" w:cs="Arial Narrow" w:eastAsia="Arial Narrow"/>
            <w:sz w:val="21"/>
            <w:szCs w:val="21"/>
            <w:color w:val="000000"/>
            <w:spacing w:val="0"/>
            <w:w w:val="100"/>
          </w:rPr>
        </w:r>
      </w:hyperlink>
    </w:p>
    <w:p>
      <w:pPr>
        <w:spacing w:before="18" w:after="0" w:line="240" w:lineRule="auto"/>
        <w:ind w:left="112" w:right="-20"/>
        <w:jc w:val="left"/>
        <w:rPr>
          <w:rFonts w:ascii="Arial Narrow" w:hAnsi="Arial Narrow" w:cs="Arial Narrow" w:eastAsia="Arial Narrow"/>
          <w:sz w:val="17"/>
          <w:szCs w:val="17"/>
        </w:rPr>
      </w:pPr>
      <w:rPr/>
      <w:r>
        <w:rPr>
          <w:rFonts w:ascii="Arial Narrow" w:hAnsi="Arial Narrow" w:cs="Arial Narrow" w:eastAsia="Arial Narrow"/>
          <w:sz w:val="17"/>
          <w:szCs w:val="17"/>
          <w:color w:val="007FC6"/>
          <w:spacing w:val="2"/>
          <w:w w:val="100"/>
          <w:b/>
          <w:bCs/>
        </w:rPr>
        <w:t>I</w:t>
      </w:r>
      <w:r>
        <w:rPr>
          <w:rFonts w:ascii="Arial Narrow" w:hAnsi="Arial Narrow" w:cs="Arial Narrow" w:eastAsia="Arial Narrow"/>
          <w:sz w:val="17"/>
          <w:szCs w:val="17"/>
          <w:color w:val="007FC6"/>
          <w:spacing w:val="2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17"/>
          <w:szCs w:val="17"/>
          <w:color w:val="007FC6"/>
          <w:spacing w:val="3"/>
          <w:w w:val="100"/>
          <w:b/>
          <w:bCs/>
        </w:rPr>
        <w:t>S</w:t>
      </w:r>
      <w:r>
        <w:rPr>
          <w:rFonts w:ascii="Arial Narrow" w:hAnsi="Arial Narrow" w:cs="Arial Narrow" w:eastAsia="Arial Narrow"/>
          <w:sz w:val="17"/>
          <w:szCs w:val="17"/>
          <w:color w:val="007FC6"/>
          <w:spacing w:val="0"/>
          <w:w w:val="100"/>
          <w:b/>
          <w:bCs/>
        </w:rPr>
        <w:t>N</w:t>
      </w:r>
      <w:r>
        <w:rPr>
          <w:rFonts w:ascii="Arial Narrow" w:hAnsi="Arial Narrow" w:cs="Arial Narrow" w:eastAsia="Arial Narrow"/>
          <w:sz w:val="17"/>
          <w:szCs w:val="17"/>
          <w:color w:val="007FC6"/>
          <w:spacing w:val="0"/>
          <w:w w:val="100"/>
          <w:b/>
          <w:bCs/>
        </w:rPr>
        <w:t> </w:t>
      </w:r>
      <w:r>
        <w:rPr>
          <w:rFonts w:ascii="Arial Narrow" w:hAnsi="Arial Narrow" w:cs="Arial Narrow" w:eastAsia="Arial Narrow"/>
          <w:sz w:val="17"/>
          <w:szCs w:val="17"/>
          <w:color w:val="007FC6"/>
          <w:spacing w:val="-6"/>
          <w:w w:val="100"/>
          <w:b/>
          <w:bCs/>
        </w:rPr>
        <w:t>1</w:t>
      </w:r>
      <w:r>
        <w:rPr>
          <w:rFonts w:ascii="Arial Narrow" w:hAnsi="Arial Narrow" w:cs="Arial Narrow" w:eastAsia="Arial Narrow"/>
          <w:sz w:val="17"/>
          <w:szCs w:val="17"/>
          <w:color w:val="007FC6"/>
          <w:spacing w:val="3"/>
          <w:w w:val="100"/>
          <w:b/>
          <w:bCs/>
        </w:rPr>
        <w:t>3</w:t>
      </w:r>
      <w:r>
        <w:rPr>
          <w:rFonts w:ascii="Arial Narrow" w:hAnsi="Arial Narrow" w:cs="Arial Narrow" w:eastAsia="Arial Narrow"/>
          <w:sz w:val="17"/>
          <w:szCs w:val="17"/>
          <w:color w:val="007FC6"/>
          <w:spacing w:val="4"/>
          <w:w w:val="100"/>
          <w:b/>
          <w:bCs/>
        </w:rPr>
        <w:t>3</w:t>
      </w:r>
      <w:r>
        <w:rPr>
          <w:rFonts w:ascii="Arial Narrow" w:hAnsi="Arial Narrow" w:cs="Arial Narrow" w:eastAsia="Arial Narrow"/>
          <w:sz w:val="17"/>
          <w:szCs w:val="17"/>
          <w:color w:val="007FC6"/>
          <w:spacing w:val="8"/>
          <w:w w:val="100"/>
          <w:b/>
          <w:bCs/>
        </w:rPr>
        <w:t>8</w:t>
      </w:r>
      <w:r>
        <w:rPr>
          <w:rFonts w:ascii="Arial Narrow" w:hAnsi="Arial Narrow" w:cs="Arial Narrow" w:eastAsia="Arial Narrow"/>
          <w:sz w:val="17"/>
          <w:szCs w:val="17"/>
          <w:color w:val="007FC6"/>
          <w:spacing w:val="0"/>
          <w:w w:val="100"/>
          <w:b/>
          <w:bCs/>
        </w:rPr>
        <w:t>-</w:t>
      </w:r>
      <w:r>
        <w:rPr>
          <w:rFonts w:ascii="Arial Narrow" w:hAnsi="Arial Narrow" w:cs="Arial Narrow" w:eastAsia="Arial Narrow"/>
          <w:sz w:val="17"/>
          <w:szCs w:val="17"/>
          <w:color w:val="007FC6"/>
          <w:spacing w:val="2"/>
          <w:w w:val="100"/>
          <w:b/>
          <w:bCs/>
        </w:rPr>
        <w:t>2</w:t>
      </w:r>
      <w:r>
        <w:rPr>
          <w:rFonts w:ascii="Arial Narrow" w:hAnsi="Arial Narrow" w:cs="Arial Narrow" w:eastAsia="Arial Narrow"/>
          <w:sz w:val="17"/>
          <w:szCs w:val="17"/>
          <w:color w:val="007FC6"/>
          <w:spacing w:val="4"/>
          <w:w w:val="100"/>
          <w:b/>
          <w:bCs/>
        </w:rPr>
        <w:t>09</w:t>
      </w:r>
      <w:r>
        <w:rPr>
          <w:rFonts w:ascii="Arial Narrow" w:hAnsi="Arial Narrow" w:cs="Arial Narrow" w:eastAsia="Arial Narrow"/>
          <w:sz w:val="17"/>
          <w:szCs w:val="17"/>
          <w:color w:val="007FC6"/>
          <w:spacing w:val="0"/>
          <w:w w:val="100"/>
          <w:b/>
          <w:bCs/>
        </w:rPr>
        <w:t>8</w:t>
      </w:r>
      <w:r>
        <w:rPr>
          <w:rFonts w:ascii="Arial Narrow" w:hAnsi="Arial Narrow" w:cs="Arial Narrow" w:eastAsia="Arial Narrow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130" w:lineRule="exact"/>
        <w:ind w:right="-20"/>
        <w:jc w:val="left"/>
        <w:tabs>
          <w:tab w:pos="1960" w:val="left"/>
        </w:tabs>
        <w:rPr>
          <w:rFonts w:ascii="Times New Roman" w:hAnsi="Times New Roman" w:cs="Times New Roman" w:eastAsia="Times New Roman"/>
          <w:sz w:val="112"/>
          <w:szCs w:val="112"/>
        </w:rPr>
      </w:pPr>
      <w:rPr/>
      <w:r>
        <w:rPr/>
        <w:br w:type="column"/>
      </w:r>
      <w:r>
        <w:rPr>
          <w:rFonts w:ascii="Arial" w:hAnsi="Arial" w:cs="Arial" w:eastAsia="Arial"/>
          <w:sz w:val="52"/>
          <w:szCs w:val="52"/>
          <w:color w:val="1080C4"/>
          <w:spacing w:val="61"/>
          <w:w w:val="135"/>
          <w:position w:val="-1"/>
        </w:rPr>
        <w:t>2</w:t>
      </w:r>
      <w:r>
        <w:rPr>
          <w:rFonts w:ascii="Arial" w:hAnsi="Arial" w:cs="Arial" w:eastAsia="Arial"/>
          <w:sz w:val="52"/>
          <w:szCs w:val="52"/>
          <w:color w:val="1080C4"/>
          <w:spacing w:val="0"/>
          <w:w w:val="135"/>
          <w:position w:val="-1"/>
        </w:rPr>
        <w:t>0</w:t>
      </w:r>
      <w:r>
        <w:rPr>
          <w:rFonts w:ascii="Arial" w:hAnsi="Arial" w:cs="Arial" w:eastAsia="Arial"/>
          <w:sz w:val="52"/>
          <w:szCs w:val="52"/>
          <w:color w:val="1080C4"/>
          <w:spacing w:val="-77"/>
          <w:w w:val="100"/>
          <w:position w:val="-1"/>
        </w:rPr>
        <w:t> </w:t>
      </w:r>
      <w:r>
        <w:rPr>
          <w:rFonts w:ascii="Arial" w:hAnsi="Arial" w:cs="Arial" w:eastAsia="Arial"/>
          <w:sz w:val="52"/>
          <w:szCs w:val="52"/>
          <w:color w:val="1080C4"/>
          <w:spacing w:val="0"/>
          <w:w w:val="75"/>
          <w:position w:val="-1"/>
        </w:rPr>
        <w:t>1</w:t>
      </w:r>
      <w:r>
        <w:rPr>
          <w:rFonts w:ascii="Arial" w:hAnsi="Arial" w:cs="Arial" w:eastAsia="Arial"/>
          <w:sz w:val="52"/>
          <w:szCs w:val="52"/>
          <w:color w:val="1080C4"/>
          <w:spacing w:val="-79"/>
          <w:w w:val="100"/>
          <w:position w:val="-1"/>
        </w:rPr>
        <w:t> </w:t>
      </w:r>
      <w:r>
        <w:rPr>
          <w:rFonts w:ascii="Arial" w:hAnsi="Arial" w:cs="Arial" w:eastAsia="Arial"/>
          <w:sz w:val="52"/>
          <w:szCs w:val="52"/>
          <w:color w:val="1080C4"/>
          <w:spacing w:val="0"/>
          <w:w w:val="142"/>
          <w:position w:val="-1"/>
        </w:rPr>
        <w:t>9</w:t>
      </w:r>
      <w:r>
        <w:rPr>
          <w:rFonts w:ascii="Arial" w:hAnsi="Arial" w:cs="Arial" w:eastAsia="Arial"/>
          <w:sz w:val="52"/>
          <w:szCs w:val="52"/>
          <w:color w:val="1080C4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52"/>
          <w:szCs w:val="52"/>
          <w:color w:val="1080C4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12"/>
          <w:szCs w:val="112"/>
          <w:color w:val="FFFFFF"/>
          <w:spacing w:val="0"/>
          <w:w w:val="100"/>
          <w:b/>
          <w:bCs/>
          <w:position w:val="2"/>
        </w:rPr>
        <w:t>3</w:t>
      </w:r>
      <w:r>
        <w:rPr>
          <w:rFonts w:ascii="Times New Roman" w:hAnsi="Times New Roman" w:cs="Times New Roman" w:eastAsia="Times New Roman"/>
          <w:sz w:val="112"/>
          <w:szCs w:val="11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8400" w:h="11920"/>
          <w:pgMar w:top="1080" w:bottom="280" w:left="720" w:right="580"/>
          <w:cols w:num="2" w:equalWidth="0">
            <w:col w:w="2014" w:space="2211"/>
            <w:col w:w="2875"/>
          </w:cols>
        </w:sectPr>
      </w:pPr>
      <w:rPr/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6" w:after="0" w:line="314" w:lineRule="auto"/>
        <w:ind w:left="1045" w:right="1240"/>
        <w:jc w:val="center"/>
        <w:tabs>
          <w:tab w:pos="1480" w:val="left"/>
          <w:tab w:pos="370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-20"/>
          <w:w w:val="9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0"/>
          <w:w w:val="146"/>
        </w:rPr>
        <w:t>p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-72"/>
          <w:w w:val="14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55"/>
          <w:w w:val="186"/>
        </w:rPr>
        <w:t>o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0"/>
          <w:w w:val="186"/>
        </w:rPr>
        <w:t>l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0"/>
          <w:w w:val="171"/>
        </w:rPr>
        <w:t>o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-92"/>
          <w:w w:val="17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0"/>
          <w:w w:val="147"/>
        </w:rPr>
        <w:t>č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0"/>
          <w:w w:val="174"/>
        </w:rPr>
        <w:t>n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-99"/>
          <w:w w:val="17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0"/>
          <w:w w:val="138"/>
        </w:rPr>
        <w:t>é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-111"/>
          <w:w w:val="13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0"/>
          <w:w w:val="138"/>
        </w:rPr>
        <w:t>v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-55"/>
          <w:w w:val="13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0"/>
          <w:w w:val="138"/>
        </w:rPr>
        <w:t>y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-68"/>
          <w:w w:val="13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0"/>
          <w:w w:val="173"/>
        </w:rPr>
        <w:t>d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0"/>
          <w:w w:val="184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0"/>
          <w:w w:val="174"/>
        </w:rPr>
        <w:t>n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-100"/>
          <w:w w:val="17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0"/>
          <w:w w:val="149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0"/>
          <w:w w:val="144"/>
        </w:rPr>
        <w:t>e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0"/>
          <w:w w:val="14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0"/>
          <w:w w:val="135"/>
        </w:rPr>
        <w:t>s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0"/>
          <w:w w:val="98"/>
        </w:rPr>
        <w:t>Č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0"/>
          <w:w w:val="149"/>
        </w:rPr>
        <w:t>í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-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0"/>
          <w:w w:val="142"/>
        </w:rPr>
        <w:t>n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-3"/>
          <w:w w:val="14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0"/>
          <w:w w:val="142"/>
        </w:rPr>
        <w:t>s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-71"/>
          <w:w w:val="14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0"/>
          <w:w w:val="163"/>
        </w:rPr>
        <w:t>k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0"/>
          <w:w w:val="171"/>
        </w:rPr>
        <w:t>o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-96"/>
          <w:w w:val="17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0"/>
          <w:w w:val="178"/>
        </w:rPr>
        <w:t>u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400" w:lineRule="exact"/>
        <w:ind w:left="563" w:right="758"/>
        <w:jc w:val="center"/>
        <w:tabs>
          <w:tab w:pos="314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-42"/>
          <w:w w:val="211"/>
          <w:position w:val="-1"/>
        </w:rPr>
        <w:t>l</w:t>
      </w:r>
      <w:r>
        <w:rPr>
          <w:rFonts w:ascii="Times New Roman" w:hAnsi="Times New Roman" w:cs="Times New Roman" w:eastAsia="Times New Roman"/>
          <w:sz w:val="25"/>
          <w:szCs w:val="25"/>
          <w:color w:val="045A89"/>
          <w:spacing w:val="0"/>
          <w:w w:val="92"/>
          <w:position w:val="9"/>
        </w:rPr>
        <w:t>’</w:t>
      </w:r>
      <w:r>
        <w:rPr>
          <w:rFonts w:ascii="Times New Roman" w:hAnsi="Times New Roman" w:cs="Times New Roman" w:eastAsia="Times New Roman"/>
          <w:sz w:val="25"/>
          <w:szCs w:val="25"/>
          <w:color w:val="045A89"/>
          <w:spacing w:val="-28"/>
          <w:w w:val="100"/>
          <w:position w:val="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0"/>
          <w:w w:val="148"/>
          <w:position w:val="-1"/>
        </w:rPr>
        <w:t>u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-24"/>
          <w:w w:val="148"/>
          <w:position w:val="-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0"/>
          <w:w w:val="148"/>
          <w:position w:val="-1"/>
        </w:rPr>
        <w:t>d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-27"/>
          <w:w w:val="148"/>
          <w:position w:val="-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0"/>
          <w:w w:val="148"/>
          <w:position w:val="-1"/>
        </w:rPr>
        <w:t>o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-37"/>
          <w:w w:val="148"/>
          <w:position w:val="-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74"/>
          <w:w w:val="148"/>
          <w:position w:val="-1"/>
        </w:rPr>
        <w:t>v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0"/>
          <w:w w:val="148"/>
          <w:position w:val="-1"/>
        </w:rPr>
        <w:t>o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-75"/>
          <w:w w:val="148"/>
          <w:position w:val="-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0"/>
          <w:w w:val="148"/>
          <w:position w:val="-1"/>
        </w:rPr>
        <w:t>u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-77"/>
          <w:w w:val="148"/>
          <w:position w:val="-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51"/>
          <w:w w:val="186"/>
          <w:position w:val="-1"/>
        </w:rPr>
        <w:t>r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0"/>
          <w:w w:val="186"/>
          <w:position w:val="-1"/>
        </w:rPr>
        <w:t>e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-3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0"/>
          <w:w w:val="146"/>
          <w:position w:val="-1"/>
        </w:rPr>
        <w:t>p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-4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0"/>
          <w:w w:val="166"/>
          <w:position w:val="-1"/>
        </w:rPr>
        <w:t>u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-72"/>
          <w:w w:val="166"/>
          <w:position w:val="-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85"/>
          <w:w w:val="166"/>
          <w:position w:val="-1"/>
        </w:rPr>
        <w:t>b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0"/>
          <w:w w:val="166"/>
          <w:position w:val="-1"/>
        </w:rPr>
        <w:t>l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-92"/>
          <w:w w:val="166"/>
          <w:position w:val="-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0"/>
          <w:w w:val="149"/>
          <w:position w:val="-1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-3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0"/>
          <w:w w:val="163"/>
          <w:position w:val="-1"/>
        </w:rPr>
        <w:t>k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-3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0"/>
          <w:w w:val="171"/>
          <w:position w:val="-1"/>
        </w:rPr>
        <w:t>o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-96"/>
          <w:w w:val="171"/>
          <w:position w:val="-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45A89"/>
          <w:spacing w:val="0"/>
          <w:w w:val="178"/>
          <w:position w:val="-1"/>
        </w:rPr>
        <w:t>u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  <w:position w:val="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8400" w:h="11920"/>
          <w:pgMar w:top="1080" w:bottom="280" w:left="720" w:right="580"/>
        </w:sectPr>
      </w:pPr>
      <w:rPr/>
    </w:p>
    <w:p>
      <w:pPr>
        <w:spacing w:before="23" w:after="0" w:line="283" w:lineRule="auto"/>
        <w:ind w:left="283" w:right="-44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0pt;margin-top:.001001pt;width:419.528pt;height:595.275pt;mso-position-horizontal-relative:page;mso-position-vertical-relative:page;z-index:-2077" coordorigin="0,0" coordsize="8391,11906">
            <v:shape style="position:absolute;left:0;top:0;width:8391;height:11906" type="#_x0000_t75">
              <v:imagedata r:id="rId6" o:title=""/>
            </v:shape>
            <v:shape style="position:absolute;left:534;top:575;width:7287;height:2240" type="#_x0000_t75">
              <v:imagedata r:id="rId7" o:title=""/>
            </v:shape>
            <v:group style="position:absolute;left:544;top:582;width:7267;height:2223" coordorigin="544,582" coordsize="7267,2223">
              <v:shape style="position:absolute;left:544;top:582;width:7267;height:2223" coordorigin="544,582" coordsize="7267,2223" path="m544,684l605,660,635,602,635,582,770,582,770,593,772,615,810,668,851,683,876,681,932,647,951,582,1086,582,1086,593,1088,615,1126,668,1167,683,1192,681,1248,647,1267,582,1402,582,1402,593,1404,615,1442,668,1483,683,1508,681,1564,647,1583,582,1718,582,1718,593,1720,615,1758,668,1799,683,1824,681,1880,647,1899,582,2034,582,2034,593,2036,615,2074,668,2115,683,2140,681,2196,647,2215,582,2350,582,2350,593,2352,615,2389,668,2431,683,2456,681,2512,647,2531,582,2666,582,2666,593,2668,615,2705,668,2747,683,2772,681,2828,647,2847,582,2981,582,2981,593,2984,615,3021,668,3062,683,3088,681,3144,648,3164,582,3298,582,3298,593,3301,615,3338,668,3379,683,3404,681,3460,647,3478,582,3613,582,3613,593,3616,615,3653,668,3694,683,3719,681,3776,648,3796,582,3929,582,3929,593,3932,615,3969,668,4011,683,4036,681,4092,647,4110,582,4244,582,4244,593,4247,615,4284,668,4326,683,4351,681,4408,648,4427,582,4561,582,4561,593,4564,616,4601,668,4642,683,4668,681,4724,647,4742,582,4876,582,4876,593,4879,615,4917,668,4957,683,4983,681,5039,648,5059,582,5193,582,5193,593,5196,615,5233,668,5274,683,5299,681,5356,648,5375,582,5507,582,5507,593,5510,615,5547,668,5589,683,5614,681,5671,648,5690,582,5824,582,5824,593,5827,615,5864,668,5905,683,5931,681,5987,648,6007,582,6141,582,6141,593,6144,615,6181,668,6222,683,6247,681,6303,647,6322,582,6458,582,6458,593,6461,616,6497,668,6539,683,6563,681,6619,647,6638,582,6772,582,6772,593,6775,615,6812,668,6854,683,6879,681,6936,648,6955,582,7089,582,7089,593,7092,615,7129,668,7171,683,7195,681,7251,647,7270,582,7404,582,7404,593,7407,615,7444,668,7485,683,7511,681,7567,648,7587,582,7721,582,7721,593,7724,615,7761,668,7802,683,7812,818,7801,818,7778,821,7726,858,7711,899,7713,925,7746,981,7811,1000,7812,1134,7801,1134,7778,1137,7726,1174,7711,1215,7713,1241,7746,1297,7811,1316,7812,1450,7801,1450,7778,1453,7726,1490,7711,1531,7713,1556,7746,1613,7811,1632,7812,1766,7801,1766,7778,1769,7726,1806,7711,1847,7713,1872,7746,1929,7811,1948,7812,2082,7801,2082,7778,2085,7726,2122,7711,2163,7713,2188,7746,2245,7811,2264,7812,2398,7801,2398,7778,2401,7726,2438,7711,2479,7713,2504,7746,2561,7811,2580,7812,2714,7801,2714,7778,2717,7726,2754,7711,2795,7576,2805,7576,2795,7573,2772,7536,2720,7495,2704,7470,2707,7413,2740,7394,2805,7260,2805,7260,2795,7257,2772,7220,2719,7179,2704,7154,2707,7098,2741,7080,2805,6946,2805,6946,2795,6943,2772,6906,2720,6864,2704,6839,2707,6783,2740,6763,2805,6629,2805,6629,2795,6626,2772,6589,2720,6548,2704,6523,2707,6467,2741,6449,2805,6313,2805,6313,2795,6310,2772,6273,2719,6232,2704,6207,2707,6151,2740,6133,2805,5999,2805,5999,2795,5996,2772,5959,2720,5917,2704,5892,2707,5836,2740,5817,2805,5683,2805,5683,2795,5680,2772,5643,2720,5602,2704,5576,2707,5520,2740,5500,2805,5368,2805,5368,2795,5366,2772,5328,2720,5287,2704,5262,2707,5205,2740,5186,2805,5052,2805,5052,2795,5049,2772,5012,2720,4971,2704,4946,2707,4890,2740,4870,2805,4736,2805,4736,2795,4733,2772,4697,2720,4655,2705,4630,2707,4574,2740,4555,2805,4422,2805,4422,2795,4419,2772,4382,2720,4340,2704,4315,2707,4258,2740,4239,2805,4105,2805,4105,2795,4103,2772,4066,2719,4024,2704,4000,2707,3944,2740,3925,2805,3791,2805,3791,2795,3788,2772,3751,2720,3710,2705,3684,2707,3628,2740,3609,2805,3474,2805,3474,2795,3472,2772,3434,2719,3393,2704,3369,2707,3313,2741,3294,2805,3161,2805,3161,2795,3158,2772,3120,2720,3079,2704,3054,2707,2997,2740,2978,2805,2844,2805,2844,2795,2841,2772,2804,2720,2763,2704,2738,2707,2682,2740,2663,2805,2529,2805,2529,2795,2526,2772,2489,2720,2447,2704,2422,2707,2366,2740,2347,2805,2213,2805,2213,2795,2210,2772,2173,2720,2132,2704,2107,2707,2051,2740,2032,2805,1898,2805,1898,2795,1895,2772,1858,2720,1816,2704,1791,2707,1735,2740,1716,2805,1582,2805,1582,2795,1579,2772,1542,2720,1501,2704,1476,2707,1420,2740,1401,2805,1267,2805,1267,2795,1264,2772,1227,2720,1185,2704,1160,2707,1104,2740,1085,2805,951,2805,951,2795,948,2772,911,2720,870,2704,845,2707,789,2740,770,2805,636,2805,636,2795,633,2772,596,2720,555,2704,544,2570,555,2570,578,2567,630,2530,645,2488,643,2464,609,2408,544,2389,544,2255,555,2255,578,2252,630,2215,645,2174,643,2149,609,2093,544,2075,544,1941,555,1941,578,1938,630,1901,645,1860,643,1835,609,1779,544,1760,544,1627,555,1627,578,1624,630,1587,645,1545,643,1521,609,1465,544,1446,544,1312,555,1312,578,1310,630,1272,645,1231,643,1206,609,1150,544,1132,544,998,555,998,578,995,630,958,645,917,643,892,609,836,544,818,544,684xe" filled="f" stroked="t" strokeweight="1.63pt" strokecolor="#787A7A">
                <v:path arrowok="t"/>
              </v:shape>
            </v:group>
            <v:group style="position:absolute;left:835;top:841;width:885;height:856" coordorigin="835,841" coordsize="885,856">
              <v:shape style="position:absolute;left:835;top:841;width:885;height:856" coordorigin="835,841" coordsize="885,856" path="m835,841l1720,841,1720,1697,835,1697,835,841e" filled="t" fillcolor="#000000" stroked="f">
                <v:path arrowok="t"/>
                <v:fill/>
              </v:shape>
            </v:group>
            <v:group style="position:absolute;left:1296;top:874;width:384;height:276" coordorigin="1296,874" coordsize="384,276">
              <v:shape style="position:absolute;left:1296;top:874;width:384;height:276" coordorigin="1296,874" coordsize="384,276" path="m1296,1096l1296,1150,1597,1150,1612,1148,1670,1097,1671,1097,1613,1097,1296,1096e" filled="t" fillcolor="#007FC6" stroked="f">
                <v:path arrowok="t"/>
                <v:fill/>
              </v:shape>
              <v:shape style="position:absolute;left:1296;top:874;width:384;height:276" coordorigin="1296,874" coordsize="384,276" path="m1680,874l1364,876,1306,927,1298,978,1306,998,1320,1016,1337,1029,1357,1038,1380,1041,1613,1041,1625,1053,1625,1084,1613,1097,1671,1097,1677,1074,1678,1046,1670,1026,1657,1008,1640,995,1620,986,1597,983,1364,983,1352,971,1352,942,1364,930,1680,930,1680,874e" filled="t" fillcolor="#007FC6" stroked="f">
                <v:path arrowok="t"/>
                <v:fill/>
              </v:shape>
            </v:group>
            <v:group style="position:absolute;left:873;top:874;width:374;height:276" coordorigin="873,874" coordsize="374,276">
              <v:shape style="position:absolute;left:873;top:874;width:374;height:276" coordorigin="873,874" coordsize="374,276" path="m1197,930l1112,930,880,1150,1247,1150,1247,1096,1020,1096,1197,930e" filled="t" fillcolor="#FFFFFF" stroked="f">
                <v:path arrowok="t"/>
                <v:fill/>
              </v:shape>
              <v:shape style="position:absolute;left:873;top:874;width:374;height:276" coordorigin="873,874" coordsize="374,276" path="m1256,874l874,874,873,930,1197,930,1256,874e" filled="t" fillcolor="#FFFFFF" stroked="f">
                <v:path arrowok="t"/>
                <v:fill/>
              </v:shape>
            </v:group>
            <v:group style="position:absolute;left:873;top:1184;width:807;height:351" coordorigin="873,1184" coordsize="807,351">
              <v:shape style="position:absolute;left:873;top:1184;width:807;height:351" coordorigin="873,1184" coordsize="807,351" path="m1680,1184l873,1184,873,1535,1141,1535,1141,1405,1509,1405,1509,1351,1141,1351,1141,1271,1680,1271,1680,1184e" filled="t" fillcolor="#ED1D24" stroked="f">
                <v:path arrowok="t"/>
                <v:fill/>
              </v:shape>
            </v:group>
            <v:group style="position:absolute;left:877;top:1354;width:803;height:300" coordorigin="877,1354" coordsize="803,300">
              <v:shape style="position:absolute;left:877;top:1354;width:803;height:300" coordorigin="877,1354" coordsize="803,300" path="m1680,1354l1680,1405,1657,1411,1637,1421,1620,1435,1607,1451,1599,1471,1596,1492,1599,1513,1636,1563,1679,1579,1680,1654,1606,1654,1600,1632,1590,1613,1576,1597,1559,1584,1539,1575,1517,1571,1493,1574,1438,1605,1418,1642,1368,1654,1338,1597,1280,1571,1256,1574,1200,1605,1180,1642,1127,1654,1097,1597,1039,1571,1015,1574,959,1605,939,1642,877,1654e" filled="f" stroked="t" strokeweight="1.565pt" strokecolor="#FFFFFF">
                <v:path arrowok="t"/>
              </v:shape>
              <v:shape style="position:absolute;left:1895;top:972;width:5645;height:1671" type="#_x0000_t75">
                <v:imagedata r:id="rId8" o:title=""/>
              </v:shape>
            </v:group>
            <v:group style="position:absolute;left:820;top:1808;width:181;height:295" coordorigin="820,1808" coordsize="181,295">
              <v:shape style="position:absolute;left:820;top:1808;width:181;height:295" coordorigin="820,1808" coordsize="181,295" path="m998,1808l823,1808,823,1876,899,1876,820,2102,1001,2102,1001,2034,917,2034,998,1808e" filled="t" fillcolor="#000000" stroked="f">
                <v:path arrowok="t"/>
                <v:fill/>
              </v:shape>
            </v:group>
            <v:group style="position:absolute;left:1003;top:1808;width:226;height:295" coordorigin="1003,1808" coordsize="226,295">
              <v:shape style="position:absolute;left:1003;top:1808;width:226;height:295" coordorigin="1003,1808" coordsize="226,295" path="m1075,1808l1003,1808,1079,2102,1153,2102,1177,2009,1117,2009,1075,1808e" filled="t" fillcolor="#000000" stroked="f">
                <v:path arrowok="t"/>
                <v:fill/>
              </v:shape>
              <v:shape style="position:absolute;left:1003;top:1808;width:226;height:295" coordorigin="1003,1808" coordsize="226,295" path="m1229,1808l1158,1808,1117,2009,1177,2009,1229,1808e" filled="t" fillcolor="#000000" stroked="f">
                <v:path arrowok="t"/>
                <v:fill/>
              </v:shape>
            </v:group>
            <v:group style="position:absolute;left:1227;top:1786;width:203;height:316" coordorigin="1227,1786" coordsize="203,316">
              <v:shape style="position:absolute;left:1227;top:1786;width:203;height:316" coordorigin="1227,1786" coordsize="203,316" path="m1426,1870l1337,1870,1355,1878,1362,1902,1362,1919,1227,1919,1245,1988,1245,2102,1313,2102,1313,1988,1430,1988,1430,1902,1428,1882,1426,1870e" filled="t" fillcolor="#000000" stroked="f">
                <v:path arrowok="t"/>
                <v:fill/>
              </v:shape>
              <v:shape style="position:absolute;left:1227;top:1786;width:203;height:316" coordorigin="1227,1786" coordsize="203,316" path="m1430,1988l1362,1988,1362,2102,1430,2102,1430,1988e" filled="t" fillcolor="#000000" stroked="f">
                <v:path arrowok="t"/>
                <v:fill/>
              </v:shape>
              <v:shape style="position:absolute;left:1227;top:1786;width:203;height:316" coordorigin="1227,1786" coordsize="203,316" path="m1271,1839l1257,1854,1249,1872,1245,1893,1245,1919,1313,1919,1313,1903,1319,1879,1337,1870,1426,1870,1424,1863,1419,1853,1376,1853,1371,1851,1309,1851,1285,1849,1271,1839e" filled="t" fillcolor="#000000" stroked="f">
                <v:path arrowok="t"/>
                <v:fill/>
              </v:shape>
              <v:shape style="position:absolute;left:1227;top:1786;width:203;height:316" coordorigin="1227,1786" coordsize="203,316" path="m1416,1846l1395,1849,1376,1853,1419,1853,1416,1846e" filled="t" fillcolor="#000000" stroked="f">
                <v:path arrowok="t"/>
                <v:fill/>
              </v:shape>
              <v:shape style="position:absolute;left:1227;top:1786;width:203;height:316" coordorigin="1227,1786" coordsize="203,316" path="m1342,1801l1333,1801,1329,1801,1332,1808,1333,1811,1333,1817,1326,1838,1309,1851,1371,1851,1356,1846,1343,1828,1342,1811,1342,1808,1345,1801,1342,1801e" filled="t" fillcolor="#000000" stroked="f">
                <v:path arrowok="t"/>
                <v:fill/>
              </v:shape>
              <v:shape style="position:absolute;left:1227;top:1786;width:203;height:316" coordorigin="1227,1786" coordsize="203,316" path="m1376,1787l1356,1796,1347,1815,1354,1837,1372,1847,1394,1840,1404,1822,1397,1799,1380,1788,1376,1787e" filled="t" fillcolor="#000000" stroked="f">
                <v:path arrowok="t"/>
                <v:fill/>
              </v:shape>
              <v:shape style="position:absolute;left:1227;top:1786;width:203;height:316" coordorigin="1227,1786" coordsize="203,316" path="m1299,1786l1279,1794,1270,1814,1277,1836,1294,1847,1316,1840,1327,1823,1321,1799,1305,1787,1299,1786e" filled="t" fillcolor="#000000" stroked="f">
                <v:path arrowok="t"/>
                <v:fill/>
              </v:shape>
            </v:group>
            <v:group style="position:absolute;left:1452;top:1808;width:181;height:295" coordorigin="1452,1808" coordsize="181,295">
              <v:shape style="position:absolute;left:1452;top:1808;width:181;height:295" coordorigin="1452,1808" coordsize="181,295" path="m1630,1808l1455,1808,1455,1876,1531,1876,1452,2102,1633,2102,1633,2034,1549,2034,1630,1808e" filled="t" fillcolor="#000000" stroked="f">
                <v:path arrowok="t"/>
                <v:fill/>
              </v:shape>
            </v:group>
            <v:group style="position:absolute;left:1655;top:1808;width:188;height:300" coordorigin="1655,1808" coordsize="188,300">
              <v:shape style="position:absolute;left:1655;top:1808;width:188;height:300" coordorigin="1655,1808" coordsize="188,300" path="m1724,1808l1655,1808,1655,1996,1667,2056,1715,2102,1733,2108,1758,2107,1826,2065,1838,2040,1742,2040,1734,2036,1729,2029,1724,2024,1724,2019,1724,1808e" filled="t" fillcolor="#000000" stroked="f">
                <v:path arrowok="t"/>
                <v:fill/>
              </v:shape>
              <v:shape style="position:absolute;left:1655;top:1808;width:188;height:300" coordorigin="1655,1808" coordsize="188,300" path="m1844,1808l1776,1808,1776,2019,1775,2024,1771,2029,1766,2036,1758,2040,1838,2040,1841,2031,1844,2011,1844,1808e" filled="t" fillcolor="#000000" stroked="f">
                <v:path arrowok="t"/>
                <v:fill/>
              </v:shape>
              <v:shape style="position:absolute;left:1039;top:8706;width:2610;height:1045" type="#_x0000_t75">
                <v:imagedata r:id="rId9" o:title=""/>
              </v:shape>
            </v:group>
            <v:group style="position:absolute;left:1363;top:3102;width:5606;height:1392" coordorigin="1363,3102" coordsize="5606,1392">
              <v:shape style="position:absolute;left:1363;top:3102;width:5606;height:1392" coordorigin="1363,3102" coordsize="5606,1392" path="m1363,4494l6970,4494,6970,3102,1363,3102,1363,4494e" filled="t" fillcolor="#000000" stroked="f">
                <v:path arrowok="t"/>
                <v:fill/>
              </v:shape>
            </v:group>
            <v:group style="position:absolute;left:1776;top:3167;width:224;height:244" coordorigin="1776,3167" coordsize="224,244">
              <v:shape style="position:absolute;left:1776;top:3167;width:224;height:244" coordorigin="1776,3167" coordsize="224,244" path="m1804,3409l1811,3411,1819,3411,1829,3411,1889,3395,1927,3332,1929,3311,1928,3280,1928,3268,1930,3243,1934,3223,1949,3203,1965,3194,1988,3194,2000,3195,1992,3177,1984,3174,1976,3171,1968,3169,1960,3168,1951,3167,1943,3167,1884,3184,1851,3238,1847,3297,1847,3298,1847,3302,1847,3310,1847,3318,1847,3323,1847,3327,1845,3350,1838,3368,1822,3382,1803,3388,1786,3388,1783,3387,1781,3387,1781,3387,1779,3386,1778,3386,1776,3385,1784,3404,1790,3407,1797,3408,1804,3409xe" filled="f" stroked="t" strokeweight=".5pt" strokecolor="#000000">
                <v:path arrowok="t"/>
              </v:shape>
            </v:group>
            <v:group style="position:absolute;left:2149;top:3188;width:67;height:117" coordorigin="2149,3188" coordsize="67,117">
              <v:shape style="position:absolute;left:2149;top:3188;width:67;height:117" coordorigin="2149,3188" coordsize="67,117" path="m2149,3288l2149,3240,2151,3188,2173,3193,2191,3200,2208,3218,2216,3235,2215,3261,2208,3278,2190,3292,2173,3301,2154,3305,2149,3288xe" filled="f" stroked="t" strokeweight=".5pt" strokecolor="#000000">
                <v:path arrowok="t"/>
              </v:shape>
            </v:group>
            <v:group style="position:absolute;left:2072;top:3169;width:215;height:240" coordorigin="2072,3169" coordsize="215,240">
              <v:shape style="position:absolute;left:2072;top:3169;width:215;height:240" coordorigin="2072,3169" coordsize="215,240" path="m2091,3409l2102,3409,2104,3409,2107,3409,2112,3409,2116,3408,2119,3408,2121,3408,2139,3409,2157,3409,2156,3401,2155,3393,2154,3386,2153,3379,2152,3372,2152,3366,2151,3356,2150,3348,2150,3342,2149,3336,2149,3330,2149,3324,2170,3324,2190,3322,2267,3292,2287,3258,2286,3231,2229,3175,2155,3169,2085,3169,2072,3180,2072,3187,2072,3196,2073,3209,2074,3221,2074,3230,2074,3236,2074,3237,2074,3245,2075,3259,2075,3273,2075,3282,2075,3288,2074,3341,2072,3399,2085,3409,2086,3409,2088,3409,2091,3409xe" filled="f" stroked="t" strokeweight=".5pt" strokecolor="#000000">
                <v:path arrowok="t"/>
              </v:shape>
            </v:group>
            <v:group style="position:absolute;left:2447;top:3197;width:116;height:184" coordorigin="2447,3197" coordsize="116,184">
              <v:shape style="position:absolute;left:2447;top:3197;width:116;height:184" coordorigin="2447,3197" coordsize="116,184" path="m2544,3230l2553,3247,2559,3266,2563,3286,2563,3314,2560,3334,2556,3348,2544,3368,2531,3381,2507,3377,2462,3336,2447,3280,2448,3255,2451,3236,2463,3212,2474,3197,2499,3199,2519,3206,2533,3217,2544,3230xe" filled="f" stroked="t" strokeweight=".5pt" strokecolor="#000000">
                <v:path arrowok="t"/>
              </v:shape>
            </v:group>
            <v:group style="position:absolute;left:2365;top:3166;width:282;height:246" coordorigin="2365,3166" coordsize="282,246">
              <v:shape style="position:absolute;left:2365;top:3166;width:282;height:246" coordorigin="2365,3166" coordsize="282,246" path="m2644,3260l2610,3201,2540,3168,2520,3166,2496,3166,2422,3188,2378,3232,2365,3271,2365,3297,2383,3355,2441,3403,2482,3412,2508,3412,2570,3398,2620,3361,2646,3305,2646,3279,2644,3263,2644,3260xe" filled="f" stroked="t" strokeweight=".5pt" strokecolor="#000000">
                <v:path arrowok="t"/>
              </v:shape>
            </v:group>
            <v:group style="position:absolute;left:2740;top:3169;width:183;height:241" coordorigin="2740,3169" coordsize="183,241">
              <v:shape style="position:absolute;left:2740;top:3169;width:183;height:241" coordorigin="2740,3169" coordsize="183,241" path="m2800,3170l2787,3170,2755,3169,2754,3169,2740,3180,2740,3187,2741,3196,2742,3209,2742,3221,2743,3230,2743,3236,2743,3237,2743,3245,2743,3259,2743,3273,2744,3282,2744,3288,2743,3341,2740,3399,2753,3410,2754,3410,2758,3410,2767,3409,2777,3409,2783,3408,2787,3408,2804,3408,2821,3408,2866,3408,2906,3410,2923,3380,2918,3380,2910,3380,2900,3381,2890,3382,2883,3382,2878,3382,2877,3382,2871,3382,2859,3382,2847,3382,2839,3383,2834,3383,2820,3383,2820,3379,2820,3373,2820,3364,2819,3348,2818,3338,2818,3332,2818,3277,2818,3221,2820,3169,2800,3170xe" filled="f" stroked="t" strokeweight=".5pt" strokecolor="#000000">
                <v:path arrowok="t"/>
              </v:shape>
            </v:group>
            <v:group style="position:absolute;left:3058;top:3197;width:116;height:184" coordorigin="3058,3197" coordsize="116,184">
              <v:shape style="position:absolute;left:3058;top:3197;width:116;height:184" coordorigin="3058,3197" coordsize="116,184" path="m3155,3230l3164,3247,3170,3266,3174,3286,3174,3314,3171,3334,3167,3348,3155,3368,3142,3381,3118,3377,3073,3336,3058,3280,3059,3255,3062,3236,3074,3212,3085,3197,3110,3199,3130,3206,3144,3217,3155,3230xe" filled="f" stroked="t" strokeweight=".5pt" strokecolor="#000000">
                <v:path arrowok="t"/>
              </v:shape>
            </v:group>
            <v:group style="position:absolute;left:2976;top:3166;width:282;height:246" coordorigin="2976,3166" coordsize="282,246">
              <v:shape style="position:absolute;left:2976;top:3166;width:282;height:246" coordorigin="2976,3166" coordsize="282,246" path="m3255,3260l3221,3201,3151,3168,3131,3166,3107,3166,3033,3188,2989,3232,2976,3271,2976,3297,2994,3355,3052,3403,3093,3412,3119,3412,3181,3398,3231,3361,3257,3305,3257,3279,3255,3263,3255,3260xe" filled="f" stroked="t" strokeweight=".5pt" strokecolor="#000000">
                <v:path arrowok="t"/>
              </v:shape>
            </v:group>
            <v:group style="position:absolute;left:3337;top:3168;width:215;height:243" coordorigin="3337,3168" coordsize="215,243">
              <v:shape style="position:absolute;left:3337;top:3168;width:215;height:243" coordorigin="3337,3168" coordsize="215,243" path="m3537,3362l3530,3362,3524,3362,3501,3361,3431,3325,3416,3289,3416,3261,3464,3202,3503,3196,3521,3197,3543,3199,3523,3170,3517,3169,3514,3169,3514,3169,3511,3168,3508,3168,3505,3168,3499,3168,3492,3168,3484,3168,3421,3178,3369,3212,3337,3284,3339,3308,3373,3377,3445,3409,3466,3411,3495,3410,3497,3410,3553,3361,3537,3362xe" filled="f" stroked="t" strokeweight=".5pt" strokecolor="#000000">
                <v:path arrowok="t"/>
              </v:shape>
            </v:group>
            <v:group style="position:absolute;left:3388;top:3101;width:146;height:51" coordorigin="3388,3101" coordsize="146,51">
              <v:shape style="position:absolute;left:3388;top:3101;width:146;height:51" coordorigin="3388,3101" coordsize="146,51" path="m3500,3101l3460,3128,3420,3101,3388,3101,3433,3152,3488,3152,3533,3101,3500,3101xe" filled="f" stroked="t" strokeweight=".5pt" strokecolor="#000000">
                <v:path arrowok="t"/>
              </v:shape>
            </v:group>
            <v:group style="position:absolute;left:3628;top:3162;width:265;height:257" coordorigin="3628,3162" coordsize="265,257">
              <v:shape style="position:absolute;left:3628;top:3162;width:265;height:257" coordorigin="3628,3162" coordsize="265,257" path="m3709,3282l3755,3330,3760,3335,3838,3418,3893,3372,3876,3355,3876,3162,3837,3179,3837,3315,3828,3307,3820,3299,3815,3294,3805,3284,3797,3276,3791,3270,3786,3264,3778,3256,3767,3245,3714,3188,3700,3172,3685,3165,3680,3168,3675,3172,3669,3176,3664,3179,3660,3182,3628,3201,3644,3217,3644,3416,3683,3399,3683,3255,3692,3264,3700,3273,3709,3282xe" filled="f" stroked="t" strokeweight=".5pt" strokecolor="#000000">
                <v:path arrowok="t"/>
              </v:shape>
            </v:group>
            <v:group style="position:absolute;left:3990;top:3169;width:194;height:241" coordorigin="3990,3169" coordsize="194,241">
              <v:shape style="position:absolute;left:3990;top:3169;width:194;height:241" coordorigin="3990,3169" coordsize="194,241" path="m4128,3170l4107,3170,4087,3170,4048,3170,4004,3169,3990,3180,3990,3187,3991,3196,3991,3209,3992,3221,3992,3230,3992,3236,3992,3237,3993,3245,3993,3259,3993,3273,3993,3282,3993,3288,3992,3341,3990,3399,4003,3409,4042,3408,4064,3408,4087,3408,4139,3409,4184,3410,4167,3381,4163,3381,4157,3381,4147,3381,4137,3382,4131,3382,4128,3382,4094,3383,4082,3382,4069,3382,4067,3282,4076,3289,4084,3296,4092,3304,4101,3312,4108,3319,4116,3326,4123,3320,4132,3314,4141,3308,4171,3288,4162,3280,4136,3253,4132,3249,4128,3245,4125,3241,4115,3248,4105,3255,4095,3261,4067,3279,4069,3195,4081,3195,4099,3195,4130,3195,4157,3196,4172,3169,4128,3170xe" filled="f" stroked="t" strokeweight=".5pt" strokecolor="#000000">
                <v:path arrowok="t"/>
              </v:shape>
            </v:group>
            <v:group style="position:absolute;left:4047;top:3099;width:118;height:53" coordorigin="4047,3099" coordsize="118,53">
              <v:shape style="position:absolute;left:4047;top:3099;width:118;height:53" coordorigin="4047,3099" coordsize="118,53" path="m4081,3152l4164,3099,4094,3099,4047,3152,4081,3152xe" filled="f" stroked="t" strokeweight=".5pt" strokecolor="#000000">
                <v:path arrowok="t"/>
              </v:shape>
            </v:group>
            <v:group style="position:absolute;left:4446;top:3163;width:254;height:247" coordorigin="4446,3163" coordsize="254,247">
              <v:shape style="position:absolute;left:4446;top:3163;width:254;height:247" coordorigin="4446,3163" coordsize="254,247" path="m4506,3303l4544,3372,4564,3409,4565,3409,4566,3409,4568,3409,4574,3409,4576,3408,4578,3408,4580,3408,4584,3408,4594,3409,4604,3409,4611,3391,4641,3317,4665,3261,4700,3190,4670,3163,4599,3317,4588,3299,4578,3282,4546,3225,4519,3174,4504,3168,4451,3195,4446,3204,4478,3255,4498,3289,4506,3303xe" filled="f" stroked="t" strokeweight=".5pt" strokecolor="#000000">
                <v:path arrowok="t"/>
              </v:shape>
            </v:group>
            <v:group style="position:absolute;left:4765;top:3162;width:239;height:248" coordorigin="4765,3162" coordsize="239,248">
              <v:shape style="position:absolute;left:4765;top:3162;width:239;height:248" coordorigin="4765,3162" coordsize="239,248" path="m4861,3409l4873,3409,4875,3409,4878,3409,4882,3409,4887,3408,4890,3408,4892,3408,4913,3409,4933,3409,4931,3400,4924,3340,4923,3303,4923,3301,4923,3298,4923,3295,5003,3193,4978,3162,4903,3265,4890,3249,4877,3233,4865,3217,4852,3199,4840,3183,4830,3168,4817,3170,4807,3178,4798,3184,4788,3191,4779,3197,4768,3202,4765,3214,4807,3259,4814,3266,4819,3272,4822,3275,4824,3277,4829,3283,4836,3291,4844,3301,4849,3306,4850,3308,4850,3315,4850,3328,4850,3332,4850,3338,4850,3346,4849,3354,4849,3360,4849,3365,4849,3370,4848,3376,4847,3383,4846,3390,4845,3397,4844,3403,4853,3409,4855,3409,4857,3409,4861,3409xe" filled="f" stroked="t" strokeweight=".5pt" strokecolor="#000000">
                <v:path arrowok="t"/>
              </v:shape>
            </v:group>
            <v:group style="position:absolute;left:5159;top:3188;width:102;height:200" coordorigin="5159,3188" coordsize="102,200">
              <v:shape style="position:absolute;left:5159;top:3188;width:102;height:200" coordorigin="5159,3188" coordsize="102,200" path="m5159,3338l5159,3288,5159,3238,5161,3188,5221,3203,5260,3266,5260,3295,5227,3367,5172,3388,5159,3338xe" filled="f" stroked="t" strokeweight=".5pt" strokecolor="#000000">
                <v:path arrowok="t"/>
              </v:shape>
            </v:group>
            <v:group style="position:absolute;left:5083;top:3169;width:262;height:240" coordorigin="5083,3169" coordsize="262,240">
              <v:shape style="position:absolute;left:5083;top:3169;width:262;height:240" coordorigin="5083,3169" coordsize="262,240" path="m5096,3169l5083,3180,5083,3187,5084,3196,5084,3209,5085,3221,5085,3230,5085,3236,5085,3237,5086,3245,5086,3259,5086,3273,5086,3282,5086,3288,5085,3341,5083,3399,5096,3409,5160,3409,5186,3409,5250,3400,5314,3367,5345,3292,5344,3268,5306,3200,5251,3175,5189,3169,5171,3169,5096,3169xe" filled="f" stroked="t" strokeweight=".5pt" strokecolor="#000000">
                <v:path arrowok="t"/>
              </v:shape>
            </v:group>
            <v:group style="position:absolute;left:5475;top:3317;width:104;height:91" coordorigin="5475,3317" coordsize="104,91">
              <v:shape style="position:absolute;left:5475;top:3317;width:104;height:91" coordorigin="5475,3317" coordsize="104,91" path="m5502,3343l5493,3351,5484,3359,5475,3367,5481,3372,5527,3408,5532,3404,5537,3400,5541,3396,5547,3392,5551,3388,5554,3386,5558,3383,5563,3379,5567,3376,5571,3373,5575,3370,5579,3367,5570,3360,5561,3351,5552,3343,5547,3338,5543,3334,5539,3330,5535,3326,5531,3322,5527,3317,5502,3343xe" filled="f" stroked="t" strokeweight=".5pt" strokecolor="#000000">
                <v:path arrowok="t"/>
              </v:shape>
            </v:group>
            <v:group style="position:absolute;left:5394;top:3168;width:306;height:250" coordorigin="5394,3168" coordsize="306,250">
              <v:shape style="position:absolute;left:5394;top:3168;width:306;height:250" coordorigin="5394,3168" coordsize="306,250" path="m5549,3290l5554,3298,5560,3306,5566,3315,5574,3327,5579,3335,5583,3340,5592,3353,5597,3362,5600,3366,5606,3376,5612,3385,5617,3392,5621,3398,5626,3407,5634,3418,5690,3381,5700,3375,5688,3359,5652,3310,5615,3258,5579,3206,5554,3168,5516,3179,5505,3187,5494,3193,5483,3199,5508,3232,5503,3239,5497,3247,5492,3255,5486,3263,5481,3271,5475,3279,5464,3295,5458,3303,5457,3304,5455,3307,5448,3316,5438,3330,5426,3347,5419,3356,5417,3358,5405,3374,5397,3384,5394,3388,5418,3418,5455,3365,5492,3314,5512,3288,5519,3280,5525,3272,5531,3264,5540,3276,5546,3285,5549,3290xe" filled="f" stroked="t" strokeweight=".5pt" strokecolor="#000000">
                <v:path arrowok="t"/>
              </v:shape>
            </v:group>
            <v:group style="position:absolute;left:5768;top:3162;width:265;height:257" coordorigin="5768,3162" coordsize="265,257">
              <v:shape style="position:absolute;left:5768;top:3162;width:265;height:257" coordorigin="5768,3162" coordsize="265,257" path="m5848,3282l5894,3330,5899,3335,5978,3418,5987,3410,5995,3402,6004,3395,6012,3388,6022,3381,6033,3372,6015,3355,6015,3162,5977,3179,5977,3315,5967,3307,5960,3299,5954,3294,5945,3284,5937,3276,5931,3270,5925,3264,5917,3256,5907,3245,5854,3188,5840,3172,5825,3165,5819,3168,5815,3172,5809,3176,5804,3179,5799,3182,5768,3201,5784,3217,5784,3416,5823,3399,5823,3255,5831,3264,5839,3273,5848,3282xe" filled="f" stroked="t" strokeweight=".5pt" strokecolor="#000000">
                <v:path arrowok="t"/>
              </v:shape>
            </v:group>
            <v:group style="position:absolute;left:6130;top:3169;width:83;height:240" coordorigin="6130,3169" coordsize="83,240">
              <v:shape style="position:absolute;left:6130;top:3169;width:83;height:240" coordorigin="6130,3169" coordsize="83,240" path="m6191,3170l6178,3170,6164,3170,6144,3169,6130,3180,6130,3183,6131,3195,6132,3217,6132,3224,6132,3231,6132,3238,6132,3239,6133,3247,6133,3262,6133,3276,6133,3286,6133,3293,6132,3348,6130,3409,6135,3409,6138,3409,6140,3409,6147,3409,6149,3409,6152,3409,6156,3409,6160,3408,6163,3408,6165,3408,6183,3409,6201,3409,6213,3399,6213,3395,6213,3386,6212,3373,6211,3361,6211,3351,6211,3344,6211,3343,6211,3335,6211,3319,6210,3303,6210,3291,6210,3284,6211,3225,6213,3169,6191,3170xe" filled="f" stroked="t" strokeweight=".5pt" strokecolor="#000000">
                <v:path arrowok="t"/>
              </v:shape>
            </v:group>
            <v:group style="position:absolute;left:6326;top:3169;width:194;height:241" coordorigin="6326,3169" coordsize="194,241">
              <v:shape style="position:absolute;left:6326;top:3169;width:194;height:241" coordorigin="6326,3169" coordsize="194,241" path="m6464,3170l6443,3170,6423,3170,6384,3170,6340,3169,6326,3180,6326,3187,6327,3196,6327,3209,6328,3221,6328,3230,6328,3236,6328,3237,6329,3245,6329,3259,6329,3273,6329,3282,6329,3288,6328,3341,6326,3399,6339,3409,6378,3408,6400,3408,6423,3408,6475,3409,6520,3410,6503,3381,6499,3381,6493,3381,6483,3381,6473,3382,6467,3382,6464,3382,6430,3383,6418,3382,6405,3382,6403,3282,6412,3289,6420,3296,6428,3304,6437,3312,6444,3319,6452,3326,6460,3320,6468,3314,6477,3308,6507,3288,6498,3280,6472,3253,6468,3249,6464,3245,6461,3241,6451,3248,6441,3255,6431,3261,6403,3279,6405,3195,6417,3195,6435,3195,6466,3195,6493,3196,6508,3169,6464,3170xe" filled="f" stroked="t" strokeweight=".5pt" strokecolor="#000000">
                <v:path arrowok="t"/>
              </v:shape>
            </v:group>
            <v:group style="position:absolute;left:2868;top:3695;width:224;height:244" coordorigin="2868,3695" coordsize="224,244">
              <v:shape style="position:absolute;left:2868;top:3695;width:224;height:244" coordorigin="2868,3695" coordsize="224,244" path="m2896,3938l2903,3939,2911,3939,2920,3939,2981,3923,3019,3860,3020,3839,3020,3809,3020,3796,3022,3771,3026,3751,3041,3731,3057,3722,3080,3722,3092,3723,3084,3705,3076,3702,3068,3699,3060,3697,3052,3696,3043,3695,3035,3695,2976,3712,2943,3766,2939,3825,2939,3826,2939,3830,2939,3838,2939,3846,2939,3851,2939,3855,2937,3878,2930,3896,2914,3910,2895,3916,2878,3916,2875,3915,2873,3915,2873,3915,2871,3914,2870,3914,2868,3913,2876,3932,2882,3935,2889,3936,2896,3938xe" filled="f" stroked="t" strokeweight=".5pt" strokecolor="#000000">
                <v:path arrowok="t"/>
              </v:shape>
            </v:group>
            <v:group style="position:absolute;left:3350;top:3696;width:215;height:243" coordorigin="3350,3696" coordsize="215,243">
              <v:shape style="position:absolute;left:3350;top:3696;width:215;height:243" coordorigin="3350,3696" coordsize="215,243" path="m3549,3890l3542,3890,3537,3890,3514,3889,3444,3853,3428,3817,3429,3789,3477,3730,3515,3724,3533,3725,3555,3727,3535,3698,3530,3697,3527,3697,3526,3697,3524,3696,3521,3696,3517,3696,3511,3696,3505,3696,3497,3696,3433,3706,3382,3740,3350,3812,3351,3836,3386,3905,3457,3937,3479,3939,3507,3938,3510,3938,3565,3889,3549,3890xe" filled="f" stroked="t" strokeweight=".5pt" strokecolor="#000000">
                <v:path arrowok="t"/>
              </v:shape>
            </v:group>
            <v:group style="position:absolute;left:3400;top:3629;width:146;height:51" coordorigin="3400,3629" coordsize="146,51">
              <v:shape style="position:absolute;left:3400;top:3629;width:146;height:51" coordorigin="3400,3629" coordsize="146,51" path="m3513,3629l3473,3656,3433,3629,3400,3629,3446,3680,3500,3680,3546,3629,3513,3629xe" filled="f" stroked="t" strokeweight=".5pt" strokecolor="#000000">
                <v:path arrowok="t"/>
              </v:shape>
            </v:group>
            <v:group style="position:absolute;left:3647;top:3697;width:83;height:240" coordorigin="3647,3697" coordsize="83,240">
              <v:shape style="position:absolute;left:3647;top:3697;width:83;height:240" coordorigin="3647,3697" coordsize="83,240" path="m3708,3698l3695,3698,3681,3698,3661,3697,3647,3708,3647,3711,3648,3723,3649,3745,3649,3752,3650,3759,3650,3766,3650,3767,3650,3775,3650,3790,3650,3804,3650,3814,3650,3821,3650,3876,3647,3937,3652,3937,3655,3937,3657,3937,3664,3937,3667,3937,3670,3937,3673,3937,3677,3936,3680,3936,3682,3936,3700,3937,3718,3937,3730,3927,3730,3923,3730,3914,3729,3901,3729,3889,3728,3879,3728,3872,3728,3871,3728,3863,3728,3847,3728,3831,3728,3819,3728,3812,3728,3753,3730,3697,3708,3698xe" filled="f" stroked="t" strokeweight=".5pt" strokecolor="#000000">
                <v:path arrowok="t"/>
              </v:shape>
            </v:group>
            <v:group style="position:absolute;left:3640;top:3627;width:118;height:53" coordorigin="3640,3627" coordsize="118,53">
              <v:shape style="position:absolute;left:3640;top:3627;width:118;height:53" coordorigin="3640,3627" coordsize="118,53" path="m3674,3680l3757,3627,3687,3627,3640,3680,3674,3680xe" filled="f" stroked="t" strokeweight=".5pt" strokecolor="#000000">
                <v:path arrowok="t"/>
              </v:shape>
            </v:group>
            <v:group style="position:absolute;left:3835;top:3690;width:265;height:257" coordorigin="3835,3690" coordsize="265,257">
              <v:shape style="position:absolute;left:3835;top:3690;width:265;height:257" coordorigin="3835,3690" coordsize="265,257" path="m3915,3810l3961,3858,3966,3863,4045,3946,4054,3938,4063,3930,4071,3923,4080,3916,4089,3909,4100,3900,4082,3883,4082,3690,4044,3707,4044,3843,4035,3835,4027,3827,4021,3822,4012,3812,4004,3804,3998,3798,3992,3792,3984,3784,3974,3773,3921,3716,3907,3700,3892,3693,3887,3696,3882,3699,3876,3704,3871,3707,3867,3710,3835,3729,3851,3745,3851,3944,3890,3927,3890,3783,3898,3792,3907,3801,3915,3810xe" filled="f" stroked="t" strokeweight=".5pt" strokecolor="#000000">
                <v:path arrowok="t"/>
              </v:shape>
            </v:group>
            <v:group style="position:absolute;left:4160;top:3695;width:224;height:244" coordorigin="4160,3695" coordsize="224,244">
              <v:shape style="position:absolute;left:4160;top:3695;width:224;height:244" coordorigin="4160,3695" coordsize="224,244" path="m4188,3938l4195,3939,4203,3939,4212,3939,4272,3923,4311,3860,4312,3839,4312,3809,4312,3796,4313,3771,4317,3751,4333,3731,4349,3722,4372,3722,4384,3723,4376,3705,4368,3702,4359,3699,4351,3697,4343,3696,4335,3695,4327,3695,4267,3712,4235,3766,4230,3825,4230,3826,4230,3830,4230,3838,4231,3846,4231,3851,4231,3855,4228,3878,4222,3896,4205,3910,4187,3916,4169,3916,4166,3915,4165,3915,4165,3915,4163,3914,4161,3914,4160,3913,4168,3932,4174,3935,4181,3936,4188,3938xe" filled="f" stroked="t" strokeweight=".5pt" strokecolor="#000000">
                <v:path arrowok="t"/>
              </v:shape>
            </v:group>
            <v:group style="position:absolute;left:4456;top:3690;width:257;height:255" coordorigin="4456,3690" coordsize="257,255">
              <v:shape style="position:absolute;left:4456;top:3690;width:257;height:255" coordorigin="4456,3690" coordsize="257,255" path="m4519,3698l4502,3698,4485,3698,4469,3697,4456,3708,4456,3715,4456,3724,4457,3737,4457,3749,4458,3758,4458,3764,4458,3765,4458,3773,4458,3787,4459,3801,4459,3810,4459,3816,4458,3869,4456,3927,4468,3937,4484,3936,4486,3936,4489,3936,4493,3936,4497,3936,4501,3936,4503,3936,4522,3936,4541,3937,4540,3931,4539,3922,4538,3909,4536,3897,4536,3887,4536,3878,4535,3865,4534,3839,4533,3826,4532,3817,4532,3808,4546,3800,4584,3850,4606,3881,4611,3889,4645,3937,4651,3945,4661,3937,4672,3929,4682,3922,4692,3915,4703,3908,4713,3902,4700,3887,4648,3822,4613,3775,4690,3710,4661,3690,4652,3696,4645,3702,4640,3706,4631,3712,4624,3717,4531,3783,4531,3780,4531,3773,4532,3763,4532,3753,4532,3746,4532,3741,4532,3736,4533,3729,4534,3720,4535,3712,4536,3704,4537,3697,4530,3698,4524,3698,4519,3698xe" filled="f" stroked="t" strokeweight=".5pt" strokecolor="#000000">
                <v:path arrowok="t"/>
              </v:shape>
            </v:group>
            <v:group style="position:absolute;left:4853;top:3725;width:116;height:184" coordorigin="4853,3725" coordsize="116,184">
              <v:shape style="position:absolute;left:4853;top:3725;width:116;height:184" coordorigin="4853,3725" coordsize="116,184" path="m4950,3758l4960,3775,4966,3794,4970,3814,4969,3842,4967,3862,4962,3876,4951,3896,4937,3909,4914,3905,4869,3864,4853,3808,4854,3783,4858,3764,4870,3740,4881,3725,4906,3727,4925,3734,4940,3745,4950,3758xe" filled="f" stroked="t" strokeweight=".5pt" strokecolor="#000000">
                <v:path arrowok="t"/>
              </v:shape>
            </v:group>
            <v:group style="position:absolute;left:4771;top:3694;width:282;height:246" coordorigin="4771,3694" coordsize="282,246">
              <v:shape style="position:absolute;left:4771;top:3694;width:282;height:246" coordorigin="4771,3694" coordsize="282,246" path="m5050,3788l5017,3729,4947,3696,4927,3694,4903,3694,4829,3716,4785,3760,4771,3799,4771,3825,4789,3883,4848,3931,4888,3940,4914,3940,4976,3926,5027,3889,5053,3833,5053,3807,5051,3791,5050,3788xe" filled="f" stroked="t" strokeweight=".5pt" strokecolor="#000000">
                <v:path arrowok="t"/>
              </v:shape>
            </v:group>
            <v:group style="position:absolute;left:5146;top:3697;width:253;height:242" coordorigin="5146,3697" coordsize="253,242">
              <v:shape style="position:absolute;left:5146;top:3697;width:253;height:242" coordorigin="5146,3697" coordsize="253,242" path="m5328,3937l5338,3937,5340,3937,5342,3937,5346,3937,5350,3936,5352,3936,5354,3936,5370,3937,5386,3937,5399,3927,5399,3923,5399,3917,5398,3907,5398,3890,5397,3879,5397,3873,5396,3816,5397,3760,5399,3708,5386,3697,5367,3698,5354,3698,5342,3698,5321,3697,5322,3744,5322,3749,5322,3757,5322,3769,5323,3781,5323,3790,5323,3796,5322,3877,5322,3882,5285,3896,5281,3896,5277,3897,5273,3897,5224,3849,5223,3756,5226,3697,5225,3697,5219,3697,5214,3697,5209,3697,5203,3698,5198,3698,5192,3698,5179,3698,5160,3697,5146,3708,5146,3716,5147,3726,5147,3739,5148,3751,5149,3760,5149,3765,5149,3767,5149,3774,5149,3786,5149,3797,5149,3806,5149,3810,5149,3853,5151,3878,5195,3937,5216,3939,5236,3938,5255,3933,5275,3926,5293,3918,5310,3909,5322,3920,5321,3937,5323,3937,5325,3937,5328,3937xe" filled="f" stroked="t" strokeweight=".5pt" strokecolor="#000000">
                <v:path arrowok="t"/>
              </v:shape>
            </v:group>
            <v:group style="position:absolute;left:1361;top:4225;width:183;height:241" coordorigin="1361,4225" coordsize="183,241">
              <v:shape style="position:absolute;left:1361;top:4225;width:183;height:241" coordorigin="1361,4225" coordsize="183,241" path="m1421,4226l1407,4226,1376,4225,1374,4225,1361,4236,1361,4243,1361,4252,1362,4265,1363,4277,1363,4286,1363,4292,1363,4293,1363,4301,1364,4315,1364,4329,1364,4338,1364,4344,1363,4397,1361,4455,1374,4466,1374,4466,1379,4466,1388,4465,1397,4465,1404,4464,1408,4464,1425,4464,1442,4464,1487,4464,1527,4466,1544,4436,1538,4436,1531,4436,1521,4437,1511,4438,1503,4438,1498,4438,1497,4438,1491,4438,1479,4438,1468,4438,1459,4439,1454,4439,1441,4439,1441,4435,1441,4429,1440,4420,1439,4404,1439,4394,1439,4388,1438,4333,1439,4277,1441,4225,1421,4226xe" filled="f" stroked="t" strokeweight=".5pt" strokecolor="#000000">
                <v:path arrowok="t"/>
              </v:shape>
            </v:group>
            <v:group style="position:absolute;left:1508;top:4188;width:58;height:81" coordorigin="1508,4188" coordsize="58,81">
              <v:shape style="position:absolute;left:1508;top:4188;width:58;height:81" coordorigin="1508,4188" coordsize="58,81" path="m1528,4269l1545,4243,1566,4213,1551,4201,1536,4188,1522,4201,1508,4214,1522,4227,1516,4243,1510,4258,1528,4269xe" filled="f" stroked="t" strokeweight=".5pt" strokecolor="#000000">
                <v:path arrowok="t"/>
              </v:shape>
            </v:group>
            <v:group style="position:absolute;left:1636;top:4225;width:253;height:242" coordorigin="1636,4225" coordsize="253,242">
              <v:shape style="position:absolute;left:1636;top:4225;width:253;height:242" coordorigin="1636,4225" coordsize="253,242" path="m1817,4465l1827,4465,1829,4465,1832,4465,1835,4465,1839,4464,1842,4464,1844,4464,1860,4465,1876,4465,1889,4455,1889,4451,1888,4445,1888,4435,1887,4418,1886,4407,1886,4401,1886,4344,1886,4288,1889,4236,1875,4225,1856,4226,1844,4226,1831,4226,1811,4225,1811,4272,1811,4277,1812,4285,1812,4297,1812,4309,1812,4318,1812,4324,1811,4405,1811,4410,1774,4424,1771,4424,1767,4425,1762,4425,1714,4377,1713,4284,1715,4225,1714,4225,1709,4225,1703,4225,1698,4225,1693,4226,1687,4226,1682,4226,1669,4226,1649,4225,1636,4236,1636,4244,1636,4254,1637,4267,1638,4279,1638,4288,1638,4293,1638,4295,1638,4302,1638,4314,1639,4325,1639,4334,1639,4338,1639,4381,1640,4406,1684,4465,1706,4467,1725,4466,1745,4461,1764,4454,1782,4446,1800,4437,1811,4448,1811,4465,1812,4465,1814,4465,1817,4465xe" filled="f" stroked="t" strokeweight=".5pt" strokecolor="#000000">
                <v:path arrowok="t"/>
              </v:shape>
            </v:group>
            <v:group style="position:absolute;left:2077;top:4244;width:102;height:200" coordorigin="2077,4244" coordsize="102,200">
              <v:shape style="position:absolute;left:2077;top:4244;width:102;height:200" coordorigin="2077,4244" coordsize="102,200" path="m2077,4394l2077,4344,2077,4294,2079,4244,2139,4259,2178,4322,2178,4351,2144,4423,2090,4444,2077,4394xe" filled="f" stroked="t" strokeweight=".5pt" strokecolor="#000000">
                <v:path arrowok="t"/>
              </v:shape>
            </v:group>
            <v:group style="position:absolute;left:2001;top:4225;width:262;height:240" coordorigin="2001,4225" coordsize="262,240">
              <v:shape style="position:absolute;left:2001;top:4225;width:262;height:240" coordorigin="2001,4225" coordsize="262,240" path="m2014,4225l2001,4236,2001,4243,2001,4252,2002,4265,2003,4277,2003,4286,2003,4292,2003,4293,2003,4301,2004,4315,2004,4329,2004,4338,2004,4344,2003,4397,2001,4455,2013,4465,2078,4465,2103,4465,2168,4456,2232,4423,2263,4348,2262,4324,2224,4256,2169,4231,2107,4225,2088,4225,2014,4225xe" filled="f" stroked="t" strokeweight=".5pt" strokecolor="#000000">
                <v:path arrowok="t"/>
              </v:shape>
            </v:group>
            <v:group style="position:absolute;left:2425;top:4253;width:116;height:184" coordorigin="2425,4253" coordsize="116,184">
              <v:shape style="position:absolute;left:2425;top:4253;width:116;height:184" coordorigin="2425,4253" coordsize="116,184" path="m2522,4286l2531,4303,2538,4322,2541,4342,2541,4370,2539,4390,2534,4404,2522,4424,2509,4437,2485,4433,2440,4392,2425,4336,2426,4311,2429,4292,2441,4268,2453,4253,2478,4255,2497,4262,2512,4273,2522,4286xe" filled="f" stroked="t" strokeweight=".5pt" strokecolor="#000000">
                <v:path arrowok="t"/>
              </v:shape>
            </v:group>
            <v:group style="position:absolute;left:2343;top:4222;width:282;height:246" coordorigin="2343,4222" coordsize="282,246">
              <v:shape style="position:absolute;left:2343;top:4222;width:282;height:246" coordorigin="2343,4222" coordsize="282,246" path="m2622,4316l2589,4257,2519,4224,2498,4222,2475,4222,2400,4244,2356,4288,2343,4327,2343,4353,2361,4411,2419,4459,2460,4468,2486,4468,2548,4454,2599,4417,2624,4361,2625,4335,2623,4319,2622,4316xe" filled="f" stroked="t" strokeweight=".5pt" strokecolor="#000000">
                <v:path arrowok="t"/>
              </v:shape>
            </v:group>
            <v:group style="position:absolute;left:2682;top:4219;width:254;height:247" coordorigin="2682,4219" coordsize="254,247">
              <v:shape style="position:absolute;left:2682;top:4219;width:254;height:247" coordorigin="2682,4219" coordsize="254,247" path="m2742,4359l2781,4428,2800,4465,2801,4465,2802,4465,2804,4465,2810,4465,2813,4464,2814,4464,2816,4464,2821,4464,2831,4465,2840,4465,2847,4447,2877,4373,2902,4317,2936,4246,2906,4219,2835,4373,2824,4355,2814,4338,2782,4281,2755,4230,2740,4224,2688,4251,2682,4260,2714,4311,2734,4345,2742,4359xe" filled="f" stroked="t" strokeweight=".5pt" strokecolor="#000000">
                <v:path arrowok="t"/>
              </v:shape>
            </v:group>
            <v:group style="position:absolute;left:3073;top:4253;width:116;height:184" coordorigin="3073,4253" coordsize="116,184">
              <v:shape style="position:absolute;left:3073;top:4253;width:116;height:184" coordorigin="3073,4253" coordsize="116,184" path="m3170,4286l3179,4303,3186,4322,3190,4342,3189,4370,3187,4390,3182,4404,3171,4424,3157,4437,3134,4433,3089,4392,3073,4336,3074,4311,3078,4292,3090,4268,3101,4253,3126,4255,3145,4262,3160,4273,3170,4286xe" filled="f" stroked="t" strokeweight=".5pt" strokecolor="#000000">
                <v:path arrowok="t"/>
              </v:shape>
            </v:group>
            <v:group style="position:absolute;left:2991;top:4222;width:282;height:246" coordorigin="2991,4222" coordsize="282,246">
              <v:shape style="position:absolute;left:2991;top:4222;width:282;height:246" coordorigin="2991,4222" coordsize="282,246" path="m3270,4316l3237,4257,3167,4224,3147,4222,3123,4222,3049,4244,3005,4288,2991,4327,2991,4353,3009,4411,3068,4459,3108,4468,3134,4468,3196,4454,3247,4417,3273,4361,3273,4335,3271,4319,3270,4316xe" filled="f" stroked="t" strokeweight=".5pt" strokecolor="#000000">
                <v:path arrowok="t"/>
              </v:shape>
            </v:group>
            <v:group style="position:absolute;left:3366;top:4225;width:253;height:242" coordorigin="3366,4225" coordsize="253,242">
              <v:shape style="position:absolute;left:3366;top:4225;width:253;height:242" coordorigin="3366,4225" coordsize="253,242" path="m3548,4465l3558,4465,3560,4465,3562,4465,3566,4465,3570,4464,3572,4464,3574,4464,3590,4465,3606,4465,3619,4455,3619,4451,3619,4445,3618,4435,3618,4418,3617,4407,3617,4401,3616,4344,3617,4288,3619,4236,3606,4225,3587,4226,3574,4226,3562,4226,3541,4225,3542,4272,3542,4277,3542,4285,3542,4297,3543,4309,3543,4318,3543,4324,3542,4405,3542,4410,3505,4424,3501,4424,3497,4425,3493,4425,3444,4377,3443,4284,3446,4225,3445,4225,3439,4225,3434,4225,3429,4225,3423,4226,3418,4226,3412,4226,3399,4226,3380,4225,3366,4236,3366,4244,3367,4254,3367,4267,3368,4279,3369,4288,3369,4293,3369,4295,3369,4302,3369,4314,3369,4325,3369,4334,3369,4338,3369,4381,3371,4406,3415,4465,3436,4467,3456,4466,3475,4461,3495,4454,3513,4446,3530,4437,3542,4448,3541,4465,3543,4465,3545,4465,3548,4465xe" filled="f" stroked="t" strokeweight=".5pt" strokecolor="#000000">
                <v:path arrowok="t"/>
              </v:shape>
            </v:group>
            <v:group style="position:absolute;left:3944;top:4225;width:251;height:251" coordorigin="3944,4225" coordsize="251,251">
              <v:shape style="position:absolute;left:3944;top:4225;width:251;height:251" coordorigin="3944,4225" coordsize="251,251" path="m3974,4465l3976,4465,3979,4465,3982,4465,3986,4464,3989,4464,3991,4464,4009,4465,4028,4465,4025,4446,4024,4436,4024,4435,4023,4430,4023,4424,4023,4417,4023,4415,4022,4405,4021,4387,4021,4381,4020,4375,4020,4369,4044,4369,4057,4384,4096,4430,4121,4461,4126,4467,4132,4476,4142,4467,4152,4459,4162,4451,4173,4444,4183,4436,4195,4429,4180,4416,4165,4402,4146,4383,4132,4369,4121,4358,4139,4347,4154,4334,4164,4317,4167,4297,4167,4282,4163,4270,4111,4231,4084,4227,4076,4226,4014,4225,3957,4225,3944,4236,3944,4243,3945,4252,3945,4265,3946,4277,3946,4286,3946,4292,3946,4293,3947,4301,3947,4315,3947,4329,3947,4338,3947,4344,3946,4397,3944,4455,3957,4465,3962,4465,3967,4465,3974,4465xe" filled="f" stroked="t" strokeweight=".5pt" strokecolor="#000000">
                <v:path arrowok="t"/>
              </v:shape>
            </v:group>
            <v:group style="position:absolute;left:4020;top:4244;width:71;height:110" coordorigin="4020,4244" coordsize="71,110">
              <v:shape style="position:absolute;left:4020;top:4244;width:71;height:110" coordorigin="4020,4244" coordsize="71,110" path="m4020,4341l4021,4298,4023,4244,4046,4248,4065,4255,4083,4272,4092,4288,4090,4314,4083,4330,4068,4342,4060,4346,4051,4349,4042,4352,4032,4354,4020,4354,4020,4341xe" filled="f" stroked="t" strokeweight=".5pt" strokecolor="#000000">
                <v:path arrowok="t"/>
              </v:shape>
            </v:group>
            <v:group style="position:absolute;left:4278;top:4225;width:194;height:241" coordorigin="4278,4225" coordsize="194,241">
              <v:shape style="position:absolute;left:4278;top:4225;width:194;height:241" coordorigin="4278,4225" coordsize="194,241" path="m4415,4226l4395,4226,4375,4226,4336,4226,4291,4225,4278,4236,4278,4243,4278,4252,4279,4265,4280,4277,4280,4286,4280,4292,4280,4293,4280,4301,4281,4315,4281,4329,4281,4338,4281,4344,4280,4397,4278,4455,4290,4465,4330,4464,4351,4464,4375,4464,4427,4465,4471,4466,4454,4437,4451,4437,4444,4437,4435,4437,4425,4438,4419,4438,4416,4438,4382,4439,4370,4438,4357,4438,4355,4338,4363,4345,4372,4352,4380,4360,4388,4368,4396,4375,4403,4382,4411,4376,4420,4370,4429,4364,4458,4344,4450,4336,4424,4309,4420,4305,4416,4301,4413,4297,4403,4304,4393,4311,4383,4317,4355,4335,4357,4251,4368,4251,4387,4251,4417,4251,4445,4252,4460,4225,4415,4226xe" filled="f" stroked="t" strokeweight=".5pt" strokecolor="#000000">
                <v:path arrowok="t"/>
              </v:shape>
            </v:group>
            <v:group style="position:absolute;left:4630;top:4244;width:67;height:117" coordorigin="4630,4244" coordsize="67,117">
              <v:shape style="position:absolute;left:4630;top:4244;width:67;height:117" coordorigin="4630,4244" coordsize="67,117" path="m4630,4344l4630,4296,4632,4244,4654,4249,4672,4256,4689,4274,4697,4291,4696,4317,4689,4334,4671,4348,4654,4357,4635,4361,4630,4344xe" filled="f" stroked="t" strokeweight=".5pt" strokecolor="#000000">
                <v:path arrowok="t"/>
              </v:shape>
            </v:group>
            <v:group style="position:absolute;left:4553;top:4225;width:215;height:240" coordorigin="4553,4225" coordsize="215,240">
              <v:shape style="position:absolute;left:4553;top:4225;width:215;height:240" coordorigin="4553,4225" coordsize="215,240" path="m4573,4465l4583,4465,4585,4465,4588,4465,4593,4465,4597,4464,4600,4464,4602,4464,4620,4465,4638,4465,4637,4457,4636,4449,4635,4442,4634,4435,4633,4428,4633,4422,4632,4412,4631,4404,4631,4398,4630,4392,4630,4386,4630,4380,4651,4380,4671,4378,4748,4348,4768,4314,4767,4287,4710,4231,4636,4225,4566,4225,4553,4236,4553,4243,4553,4252,4554,4265,4555,4277,4555,4286,4555,4292,4555,4293,4555,4301,4556,4315,4556,4329,4556,4338,4556,4344,4555,4397,4553,4455,4566,4465,4567,4465,4569,4465,4573,4465xe" filled="f" stroked="t" strokeweight=".5pt" strokecolor="#000000">
                <v:path arrowok="t"/>
              </v:shape>
            </v:group>
            <v:group style="position:absolute;left:4856;top:4225;width:253;height:242" coordorigin="4856,4225" coordsize="253,242">
              <v:shape style="position:absolute;left:4856;top:4225;width:253;height:242" coordorigin="4856,4225" coordsize="253,242" path="m5037,4465l5047,4465,5049,4465,5052,4465,5055,4465,5059,4464,5062,4464,5064,4464,5080,4465,5096,4465,5109,4455,5109,4451,5108,4445,5108,4435,5107,4418,5106,4407,5106,4401,5106,4344,5106,4288,5109,4236,5095,4225,5076,4226,5064,4226,5051,4226,5031,4225,5031,4272,5031,4277,5032,4285,5032,4297,5032,4309,5032,4318,5032,4324,5031,4405,5031,4410,4994,4424,4991,4424,4987,4425,4982,4425,4934,4377,4933,4284,4935,4225,4934,4225,4929,4225,4923,4225,4918,4225,4913,4226,4907,4226,4901,4226,4889,4226,4869,4225,4856,4236,4856,4244,4856,4254,4857,4267,4858,4279,4858,4288,4858,4293,4858,4295,4858,4302,4858,4314,4859,4325,4859,4334,4859,4338,4859,4381,4860,4406,4904,4465,4926,4467,4945,4466,4965,4461,4984,4454,5002,4446,5020,4437,5031,4448,5031,4465,5032,4465,5034,4465,5037,4465xe" filled="f" stroked="t" strokeweight=".5pt" strokecolor="#000000">
                <v:path arrowok="t"/>
              </v:shape>
            </v:group>
            <v:group style="position:absolute;left:5296;top:4352;width:87;height:96" coordorigin="5296,4352" coordsize="87,96">
              <v:shape style="position:absolute;left:5296;top:4352;width:87;height:96" coordorigin="5296,4352" coordsize="87,96" path="m5296,4352l5310,4352,5322,4353,5378,4380,5383,4399,5378,4418,5361,4433,5353,4437,5344,4441,5333,4443,5323,4446,5311,4447,5297,4447,5296,4352xe" filled="f" stroked="t" strokeweight=".5pt" strokecolor="#000000">
                <v:path arrowok="t"/>
              </v:shape>
            </v:group>
            <v:group style="position:absolute;left:5296;top:4243;width:73;height:94" coordorigin="5296,4243" coordsize="73,94">
              <v:shape style="position:absolute;left:5296;top:4243;width:73;height:94" coordorigin="5296,4243" coordsize="73,94" path="m5297,4243l5308,4243,5318,4245,5369,4277,5369,4290,5369,4304,5363,4315,5350,4323,5344,4327,5336,4331,5327,4333,5317,4336,5307,4337,5296,4337,5297,4243xe" filled="f" stroked="t" strokeweight=".5pt" strokecolor="#000000">
                <v:path arrowok="t"/>
              </v:shape>
            </v:group>
            <v:group style="position:absolute;left:5221;top:4225;width:236;height:240" coordorigin="5221,4225" coordsize="236,240">
              <v:shape style="position:absolute;left:5221;top:4225;width:236;height:240" coordorigin="5221,4225" coordsize="236,240" path="m5234,4225l5221,4236,5221,4243,5221,4252,5222,4265,5223,4277,5223,4286,5223,4292,5223,4293,5223,4301,5224,4315,5224,4329,5224,4338,5224,4344,5223,4397,5221,4455,5233,4465,5304,4465,5327,4465,5389,4460,5453,4417,5457,4399,5453,4379,5441,4362,5425,4352,5407,4344,5387,4338,5405,4329,5422,4318,5437,4301,5442,4283,5442,4270,5437,4259,5380,4229,5369,4228,5363,4227,5356,4227,5349,4227,5346,4227,5338,4226,5323,4226,5309,4225,5297,4225,5287,4225,5234,4225xe" filled="f" stroked="t" strokeweight=".5pt" strokecolor="#000000">
                <v:path arrowok="t"/>
              </v:shape>
            </v:group>
            <v:group style="position:absolute;left:5554;top:4225;width:183;height:241" coordorigin="5554,4225" coordsize="183,241">
              <v:shape style="position:absolute;left:5554;top:4225;width:183;height:241" coordorigin="5554,4225" coordsize="183,241" path="m5613,4226l5600,4226,5568,4225,5567,4225,5554,4236,5554,4243,5554,4252,5555,4265,5556,4277,5556,4286,5556,4292,5556,4293,5556,4301,5557,4315,5557,4329,5557,4338,5557,4344,5556,4397,5554,4455,5567,4466,5567,4466,5572,4466,5581,4465,5590,4465,5597,4464,5601,4464,5618,4464,5635,4464,5680,4464,5720,4466,5736,4436,5731,4436,5724,4436,5714,4437,5704,4438,5696,4438,5691,4438,5690,4438,5684,4438,5672,4438,5661,4438,5652,4439,5647,4439,5634,4439,5634,4435,5634,4429,5633,4420,5632,4404,5632,4394,5632,4388,5631,4333,5632,4277,5634,4225,5613,4226xe" filled="f" stroked="t" strokeweight=".5pt" strokecolor="#000000">
                <v:path arrowok="t"/>
              </v:shape>
            </v:group>
            <v:group style="position:absolute;left:5815;top:4225;width:83;height:240" coordorigin="5815,4225" coordsize="83,240">
              <v:shape style="position:absolute;left:5815;top:4225;width:83;height:240" coordorigin="5815,4225" coordsize="83,240" path="m5877,4226l5863,4226,5849,4226,5829,4225,5815,4236,5815,4239,5816,4251,5817,4273,5818,4280,5818,4287,5818,4294,5818,4295,5818,4303,5818,4318,5818,4332,5819,4342,5819,4349,5818,4404,5815,4465,5820,4465,5824,4465,5826,4465,5833,4465,5835,4465,5838,4465,5842,4465,5845,4464,5848,4464,5850,4464,5868,4465,5886,4465,5899,4455,5899,4451,5898,4442,5898,4429,5897,4417,5896,4407,5896,4400,5896,4399,5896,4391,5896,4375,5896,4359,5896,4347,5896,4340,5896,4281,5899,4225,5877,4226xe" filled="f" stroked="t" strokeweight=".5pt" strokecolor="#000000">
                <v:path arrowok="t"/>
              </v:shape>
            </v:group>
            <v:group style="position:absolute;left:6011;top:4218;width:257;height:255" coordorigin="6011,4218" coordsize="257,255">
              <v:shape style="position:absolute;left:6011;top:4218;width:257;height:255" coordorigin="6011,4218" coordsize="257,255" path="m6075,4226l6058,4226,6041,4226,6025,4225,6011,4236,6011,4243,6012,4252,6013,4265,6013,4277,6014,4286,6014,4292,6014,4293,6014,4301,6014,4315,6014,4329,6015,4338,6015,4344,6014,4397,6011,4455,6024,4465,6040,4464,6042,4464,6045,4464,6049,4464,6053,4464,6057,4464,6059,4464,6078,4464,6097,4465,6096,4459,6095,4450,6094,4437,6092,4425,6092,4415,6092,4406,6091,4393,6089,4367,6089,4354,6088,4345,6088,4336,6102,4328,6139,4378,6162,4409,6167,4417,6201,4465,6207,4473,6217,4465,6228,4457,6238,4450,6248,4443,6259,4436,6269,4430,6256,4415,6204,4350,6169,4303,6246,4238,6216,4218,6208,4224,6201,4230,6196,4234,6187,4240,6180,4245,6087,4311,6087,4308,6087,4301,6087,4291,6088,4281,6088,4274,6088,4269,6088,4264,6089,4257,6090,4249,6091,4240,6092,4232,6093,4225,6086,4226,6080,4226,6075,4226xe" filled="f" stroked="t" strokeweight=".5pt" strokecolor="#000000">
                <v:path arrowok="t"/>
              </v:shape>
            </v:group>
            <v:group style="position:absolute;left:6409;top:4253;width:116;height:184" coordorigin="6409,4253" coordsize="116,184">
              <v:shape style="position:absolute;left:6409;top:4253;width:116;height:184" coordorigin="6409,4253" coordsize="116,184" path="m6506,4286l6515,4303,6522,4322,6525,4342,6525,4370,6523,4390,6518,4404,6507,4424,6493,4437,6470,4433,6425,4392,6409,4336,6410,4311,6414,4292,6426,4268,6437,4253,6462,4255,6481,4262,6496,4273,6506,4286xe" filled="f" stroked="t" strokeweight=".5pt" strokecolor="#000000">
                <v:path arrowok="t"/>
              </v:shape>
            </v:group>
            <v:group style="position:absolute;left:6327;top:4222;width:282;height:246" coordorigin="6327,4222" coordsize="282,246">
              <v:shape style="position:absolute;left:6327;top:4222;width:282;height:246" coordorigin="6327,4222" coordsize="282,246" path="m6606,4316l6573,4257,6503,4224,6483,4222,6459,4222,6384,4244,6341,4288,6327,4327,6327,4353,6345,4411,6404,4459,6444,4468,6470,4468,6532,4454,6583,4418,6609,4361,6609,4335,6607,4319,6606,4316xe" filled="f" stroked="t" strokeweight=".5pt" strokecolor="#000000">
                <v:path arrowok="t"/>
              </v:shape>
            </v:group>
            <v:group style="position:absolute;left:6702;top:4225;width:253;height:242" coordorigin="6702,4225" coordsize="253,242">
              <v:shape style="position:absolute;left:6702;top:4225;width:253;height:242" coordorigin="6702,4225" coordsize="253,242" path="m6884,4465l6894,4465,6896,4465,6898,4465,6902,4465,6906,4464,6908,4464,6910,4464,6926,4465,6942,4465,6955,4455,6955,4451,6955,4445,6954,4435,6953,4418,6953,4407,6953,4401,6952,4344,6953,4288,6955,4236,6942,4225,6923,4226,6910,4226,6898,4226,6877,4225,6878,4272,6878,4277,6878,4285,6878,4297,6879,4309,6879,4318,6879,4324,6878,4405,6878,4410,6841,4424,6837,4424,6833,4425,6829,4425,6780,4377,6779,4284,6782,4225,6781,4225,6775,4225,6770,4225,6765,4225,6759,4226,6754,4226,6748,4226,6735,4226,6716,4225,6702,4236,6702,4244,6703,4254,6703,4267,6704,4279,6705,4288,6705,4293,6705,4295,6705,4302,6705,4314,6705,4325,6705,4334,6705,4338,6705,4381,6707,4406,6751,4465,6772,4467,6791,4466,6811,4461,6831,4454,6849,4446,6866,4437,6878,4448,6877,4465,6878,4465,6881,4465,6884,4465xe" filled="f" stroked="t" strokeweight=".5pt" strokecolor="#000000">
                <v:path arrowok="t"/>
              </v:shape>
            </v:group>
            <v:group style="position:absolute;left:867;top:4702;width:2959;height:3967" coordorigin="867,4702" coordsize="2959,3967">
              <v:shape style="position:absolute;left:867;top:4702;width:2959;height:3967" coordorigin="867,4702" coordsize="2959,3967" path="m867,8670l3827,8670,3827,4702,867,4702,867,8670e" filled="t" fillcolor="#000000" stroked="f">
                <v:path arrowok="t"/>
                <v:fill/>
              </v:shape>
              <v:shape style="position:absolute;left:873;top:4715;width:2894;height:3888" type="#_x0000_t75">
                <v:imagedata r:id="rId10" o:title=""/>
              </v:shape>
            </v:group>
            <v:group style="position:absolute;left:4438;top:4702;width:3161;height:3967" coordorigin="4438,4702" coordsize="3161,3967">
              <v:shape style="position:absolute;left:4438;top:4702;width:3161;height:3967" coordorigin="4438,4702" coordsize="3161,3967" path="m4438,8670l7599,8670,7599,4702,4438,4702,4438,8670e" filled="t" fillcolor="#000000" stroked="f">
                <v:path arrowok="t"/>
                <v:fill/>
              </v:shape>
              <v:shape style="position:absolute;left:4451;top:4715;width:3091;height:3888" type="#_x0000_t75">
                <v:imagedata r:id="rId11" o:title=""/>
              </v:shape>
            </v:group>
            <v:group style="position:absolute;left:4307;top:8717;width:3415;height:1010" coordorigin="4307,8717" coordsize="3415,1010">
              <v:shape style="position:absolute;left:4307;top:8717;width:3415;height:1010" coordorigin="4307,8717" coordsize="3415,1010" path="m4307,9728l7722,9728,7722,8717,4307,8717,4307,9728e" filled="t" fillcolor="#000000" stroked="f">
                <v:path arrowok="t"/>
                <v:fill/>
              </v:shape>
              <v:shape style="position:absolute;left:4298;top:8708;width:1593;height:247" type="#_x0000_t75">
                <v:imagedata r:id="rId12" o:title=""/>
              </v:shape>
              <v:shape style="position:absolute;left:6003;top:8752;width:1704;height:202" type="#_x0000_t75">
                <v:imagedata r:id="rId13" o:title=""/>
              </v:shape>
            </v:group>
            <v:group style="position:absolute;left:5607;top:9525;width:108;height:178" coordorigin="5607,9525" coordsize="108,178">
              <v:shape style="position:absolute;left:5607;top:9525;width:108;height:178" coordorigin="5607,9525" coordsize="108,178" path="m5688,9526l5676,9526,5665,9526,5641,9526,5615,9525,5607,9533,5607,9538,5607,9545,5608,9554,5608,9563,5609,9570,5609,9574,5609,9575,5609,9581,5609,9591,5609,9601,5609,9609,5609,9613,5609,9652,5607,9695,5615,9702,5617,9702,5619,9702,5621,9702,5625,9702,5626,9702,5628,9702,5630,9702,5632,9702,5634,9702,5635,9702,5646,9702,5657,9702,5656,9685,5655,9675,5654,9672,5654,9667,5654,9661,5654,9655,5654,9651,5654,9641,5653,9625,5653,9619,5653,9613,5653,9608,5658,9614,5663,9619,5668,9625,5672,9630,5677,9635,5681,9641,5686,9636,5691,9632,5696,9627,5714,9613,5709,9607,5693,9587,5691,9584,5689,9581,5687,9578,5681,9583,5675,9588,5669,9593,5653,9606,5654,9544,5661,9544,5671,9544,5690,9544,5706,9545,5715,9525,5688,9526xe" filled="f" stroked="t" strokeweight=".5pt" strokecolor="#FFFFFF">
                <v:path arrowok="t"/>
              </v:shape>
            </v:group>
            <v:group style="position:absolute;left:5757;top:9634;width:61;height:67" coordorigin="5757,9634" coordsize="61,67">
              <v:shape style="position:absolute;left:5757;top:9634;width:61;height:67" coordorigin="5757,9634" coordsize="61,67" path="m5772,9653l5767,9659,5762,9665,5757,9671,5760,9675,5787,9701,5790,9698,5793,9695,5796,9693,5799,9689,5802,9687,5803,9685,5806,9683,5808,9680,5811,9678,5813,9676,5816,9674,5818,9671,5813,9666,5807,9660,5802,9653,5799,9650,5797,9646,5794,9644,5792,9641,5790,9638,5787,9634,5772,9653xe" filled="f" stroked="t" strokeweight=".5pt" strokecolor="#FFFFFF">
                <v:path arrowok="t"/>
              </v:shape>
            </v:group>
            <v:group style="position:absolute;left:5709;top:9517;width:181;height:192" coordorigin="5709,9517" coordsize="181,192">
              <v:shape style="position:absolute;left:5709;top:9517;width:181;height:192" coordorigin="5709,9517" coordsize="181,192" path="m5800,9614l5804,9620,5807,9626,5810,9633,5815,9641,5818,9648,5820,9651,5826,9661,5829,9667,5831,9671,5834,9678,5838,9684,5841,9690,5843,9694,5846,9701,5850,9709,5857,9703,5864,9697,5871,9691,5877,9686,5883,9682,5890,9677,5879,9660,5837,9587,5818,9552,5814,9544,5808,9533,5803,9524,5800,9517,5781,9533,5774,9538,5768,9543,5761,9547,5776,9571,5773,9577,5770,9583,5767,9588,5763,9594,5760,9600,5757,9606,5750,9618,5747,9624,5746,9624,5745,9627,5741,9633,5735,9644,5727,9656,5723,9663,5722,9665,5715,9677,5711,9684,5709,9687,5723,9709,5729,9698,5735,9688,5740,9679,5746,9668,5751,9659,5756,9650,5762,9640,5766,9633,5767,9631,5770,9627,5790,9595,5795,9604,5798,9610,5800,9614xe" filled="f" stroked="t" strokeweight=".5pt" strokecolor="#FFFFFF">
                <v:path arrowok="t"/>
              </v:shape>
            </v:group>
            <v:group style="position:absolute;left:5904;top:9519;width:174;height:188" coordorigin="5904,9519" coordsize="174,188">
              <v:shape style="position:absolute;left:5904;top:9519;width:174;height:188" coordorigin="5904,9519" coordsize="174,188" path="m5921,9538l5915,9544,5910,9550,5904,9555,5914,9568,5914,9708,5934,9694,5934,9594,5937,9597,5939,9601,5942,9605,5944,9607,5946,9611,5950,9616,5951,9618,5954,9622,5958,9628,5960,9631,5963,9635,5966,9640,5969,9646,5972,9650,5974,9653,5974,9653,5977,9658,5982,9666,6033,9589,6034,9620,6034,9637,6034,9655,6034,9684,6033,9702,6034,9702,6035,9702,6037,9702,6043,9702,6044,9702,6046,9702,6048,9702,6050,9702,6052,9702,6053,9702,6062,9702,6071,9702,6078,9695,6077,9652,6077,9610,6077,9567,6078,9525,6072,9525,6065,9526,6059,9525,6052,9525,5999,9609,5995,9603,5991,9598,5988,9594,5986,9590,5947,9534,5938,9519,5932,9526,5927,9532,5921,9538xe" filled="f" stroked="t" strokeweight=".5pt" strokecolor="#FFFFFF">
                <v:path arrowok="t"/>
              </v:shape>
            </v:group>
            <v:group style="position:absolute;left:6121;top:9525;width:114;height:178" coordorigin="6121,9525" coordsize="114,178">
              <v:shape style="position:absolute;left:6121;top:9525;width:114;height:178" coordorigin="6121,9525" coordsize="114,178" path="m6203,9526l6190,9526,6179,9526,6155,9526,6129,9525,6121,9533,6121,9538,6122,9545,6122,9554,6122,9563,6123,9570,6123,9574,6123,9575,6123,9581,6123,9591,6123,9601,6123,9609,6123,9613,6123,9652,6121,9695,6129,9702,6152,9701,6165,9701,6179,9701,6209,9702,6236,9703,6226,9681,6224,9681,6220,9681,6214,9682,6208,9682,6205,9682,6203,9682,6183,9683,6175,9682,6168,9682,6167,9608,6172,9613,6177,9619,6182,9625,6187,9630,6191,9636,6195,9641,6200,9636,6205,9632,6210,9627,6228,9613,6223,9607,6207,9587,6205,9584,6203,9581,6201,9578,6195,9583,6189,9588,6183,9593,6167,9606,6168,9544,6175,9544,6186,9544,6204,9544,6220,9545,6229,9525,6203,9526xe" filled="f" stroked="t" strokeweight=".5pt" strokecolor="#FFFFFF">
                <v:path arrowok="t"/>
              </v:shape>
            </v:group>
            <v:group style="position:absolute;left:6256;top:9520;width:157;height:190" coordorigin="6256,9520" coordsize="157,190">
              <v:shape style="position:absolute;left:6256;top:9520;width:157;height:190" coordorigin="6256,9520" coordsize="157,190" path="m6303,9608l6308,9615,6313,9621,6318,9628,6325,9637,6331,9643,6333,9647,6380,9709,6412,9675,6402,9662,6402,9520,6379,9532,6379,9633,6374,9626,6327,9566,6303,9534,6289,9522,6286,9524,6284,9527,6280,9530,6277,9532,6275,9534,6256,9549,6265,9560,6265,9707,6288,9694,6288,9589,6293,9595,6298,9602,6303,9608xe" filled="f" stroked="t" strokeweight=".5pt" strokecolor="#FFFFFF">
                <v:path arrowok="t"/>
              </v:shape>
              <v:shape style="position:absolute;left:3210;top:9408;width:2067;height:2097" type="#_x0000_t75">
                <v:imagedata r:id="rId14" o:title="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8"/>
          <w:szCs w:val="28"/>
          <w:color w:val="893E66"/>
          <w:spacing w:val="8"/>
          <w:w w:val="95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color w:val="893E66"/>
          <w:spacing w:val="8"/>
          <w:w w:val="192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893E66"/>
          <w:spacing w:val="7"/>
          <w:w w:val="136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893E66"/>
          <w:spacing w:val="12"/>
          <w:w w:val="13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893E66"/>
          <w:spacing w:val="4"/>
          <w:w w:val="121"/>
        </w:rPr>
        <w:t>z</w:t>
      </w:r>
      <w:r>
        <w:rPr>
          <w:rFonts w:ascii="Times New Roman" w:hAnsi="Times New Roman" w:cs="Times New Roman" w:eastAsia="Times New Roman"/>
          <w:sz w:val="28"/>
          <w:szCs w:val="28"/>
          <w:color w:val="893E66"/>
          <w:spacing w:val="8"/>
          <w:w w:val="136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893E66"/>
          <w:spacing w:val="-2"/>
          <w:w w:val="111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893E66"/>
          <w:spacing w:val="0"/>
          <w:w w:val="146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color w:val="893E6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893E66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893E66"/>
          <w:spacing w:val="-4"/>
          <w:w w:val="147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color w:val="893E66"/>
          <w:spacing w:val="11"/>
          <w:w w:val="146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893E66"/>
          <w:spacing w:val="10"/>
          <w:w w:val="168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893E66"/>
          <w:spacing w:val="7"/>
          <w:w w:val="114"/>
        </w:rPr>
        <w:t>é</w:t>
      </w:r>
      <w:r>
        <w:rPr>
          <w:rFonts w:ascii="Times New Roman" w:hAnsi="Times New Roman" w:cs="Times New Roman" w:eastAsia="Times New Roman"/>
          <w:sz w:val="28"/>
          <w:szCs w:val="28"/>
          <w:color w:val="893E66"/>
          <w:spacing w:val="0"/>
          <w:w w:val="192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893E66"/>
          <w:spacing w:val="-5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893E66"/>
          <w:spacing w:val="0"/>
          <w:w w:val="146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893E66"/>
          <w:spacing w:val="0"/>
          <w:w w:val="14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893E66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8"/>
          <w:szCs w:val="28"/>
          <w:color w:val="893E6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893E6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893E66"/>
          <w:spacing w:val="11"/>
          <w:w w:val="104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color w:val="893E66"/>
          <w:spacing w:val="10"/>
          <w:w w:val="136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893E66"/>
          <w:spacing w:val="8"/>
          <w:w w:val="138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893E66"/>
          <w:spacing w:val="5"/>
          <w:w w:val="142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color w:val="893E66"/>
          <w:spacing w:val="14"/>
          <w:w w:val="13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893E66"/>
          <w:spacing w:val="9"/>
          <w:w w:val="146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893E66"/>
          <w:spacing w:val="14"/>
          <w:w w:val="115"/>
        </w:rPr>
        <w:t>j</w:t>
      </w:r>
      <w:r>
        <w:rPr>
          <w:rFonts w:ascii="Times New Roman" w:hAnsi="Times New Roman" w:cs="Times New Roman" w:eastAsia="Times New Roman"/>
          <w:sz w:val="28"/>
          <w:szCs w:val="28"/>
          <w:color w:val="893E66"/>
          <w:spacing w:val="15"/>
          <w:w w:val="107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893E66"/>
          <w:spacing w:val="3"/>
          <w:w w:val="129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color w:val="893E66"/>
          <w:spacing w:val="-87"/>
          <w:w w:val="75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893E66"/>
          <w:spacing w:val="-38"/>
          <w:w w:val="135"/>
        </w:rPr>
        <w:t>´</w:t>
      </w:r>
      <w:r>
        <w:rPr>
          <w:rFonts w:ascii="Times New Roman" w:hAnsi="Times New Roman" w:cs="Times New Roman" w:eastAsia="Times New Roman"/>
          <w:sz w:val="28"/>
          <w:szCs w:val="28"/>
          <w:color w:val="893E66"/>
          <w:spacing w:val="8"/>
          <w:w w:val="117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893E66"/>
          <w:spacing w:val="0"/>
          <w:w w:val="142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893E66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893E66"/>
          <w:spacing w:val="7"/>
          <w:w w:val="95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color w:val="893E66"/>
          <w:spacing w:val="14"/>
          <w:w w:val="11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893E66"/>
          <w:spacing w:val="15"/>
          <w:w w:val="107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893E66"/>
          <w:spacing w:val="7"/>
          <w:w w:val="129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color w:val="893E66"/>
          <w:spacing w:val="9"/>
          <w:w w:val="142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color w:val="893E66"/>
          <w:spacing w:val="4"/>
          <w:w w:val="117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color w:val="893E66"/>
          <w:spacing w:val="7"/>
          <w:w w:val="117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color w:val="893E66"/>
          <w:spacing w:val="0"/>
          <w:w w:val="117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27" w:after="0" w:line="305" w:lineRule="auto"/>
        <w:ind w:left="-22" w:right="72"/>
        <w:jc w:val="center"/>
        <w:rPr>
          <w:rFonts w:ascii="Times New Roman" w:hAnsi="Times New Roman" w:cs="Times New Roman" w:eastAsia="Times New Roman"/>
          <w:sz w:val="26"/>
          <w:szCs w:val="2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6"/>
          <w:szCs w:val="26"/>
          <w:color w:val="893E66"/>
          <w:w w:val="75"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color w:val="893E66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893E66"/>
          <w:spacing w:val="10"/>
          <w:w w:val="168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893E66"/>
          <w:spacing w:val="7"/>
          <w:w w:val="192"/>
        </w:rPr>
        <w:t>r</w:t>
      </w:r>
      <w:r>
        <w:rPr>
          <w:rFonts w:ascii="Times New Roman" w:hAnsi="Times New Roman" w:cs="Times New Roman" w:eastAsia="Times New Roman"/>
          <w:sz w:val="26"/>
          <w:szCs w:val="26"/>
          <w:color w:val="893E66"/>
          <w:spacing w:val="7"/>
          <w:w w:val="118"/>
        </w:rPr>
        <w:t>i</w:t>
      </w:r>
      <w:r>
        <w:rPr>
          <w:rFonts w:ascii="Times New Roman" w:hAnsi="Times New Roman" w:cs="Times New Roman" w:eastAsia="Times New Roman"/>
          <w:sz w:val="26"/>
          <w:szCs w:val="26"/>
          <w:color w:val="893E66"/>
          <w:spacing w:val="7"/>
          <w:w w:val="121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893E66"/>
          <w:spacing w:val="8"/>
          <w:w w:val="121"/>
        </w:rPr>
        <w:t>b</w:t>
      </w:r>
      <w:r>
        <w:rPr>
          <w:rFonts w:ascii="Times New Roman" w:hAnsi="Times New Roman" w:cs="Times New Roman" w:eastAsia="Times New Roman"/>
          <w:sz w:val="26"/>
          <w:szCs w:val="26"/>
          <w:color w:val="893E66"/>
          <w:spacing w:val="9"/>
          <w:w w:val="136"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893E66"/>
          <w:spacing w:val="4"/>
          <w:w w:val="192"/>
        </w:rPr>
        <w:t>r</w:t>
      </w:r>
      <w:r>
        <w:rPr>
          <w:rFonts w:ascii="Times New Roman" w:hAnsi="Times New Roman" w:cs="Times New Roman" w:eastAsia="Times New Roman"/>
          <w:sz w:val="26"/>
          <w:szCs w:val="26"/>
          <w:color w:val="893E66"/>
          <w:spacing w:val="13"/>
          <w:w w:val="138"/>
        </w:rPr>
        <w:t>n</w:t>
      </w:r>
      <w:r>
        <w:rPr>
          <w:rFonts w:ascii="Times New Roman" w:hAnsi="Times New Roman" w:cs="Times New Roman" w:eastAsia="Times New Roman"/>
          <w:sz w:val="26"/>
          <w:szCs w:val="26"/>
          <w:color w:val="893E66"/>
          <w:spacing w:val="0"/>
          <w:w w:val="146"/>
        </w:rPr>
        <w:t>á</w:t>
      </w:r>
      <w:r>
        <w:rPr>
          <w:rFonts w:ascii="Times New Roman" w:hAnsi="Times New Roman" w:cs="Times New Roman" w:eastAsia="Times New Roman"/>
          <w:sz w:val="26"/>
          <w:szCs w:val="26"/>
          <w:color w:val="893E6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893E66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893E66"/>
          <w:spacing w:val="0"/>
          <w:w w:val="129"/>
        </w:rPr>
        <w:t>k</w:t>
      </w:r>
      <w:r>
        <w:rPr>
          <w:rFonts w:ascii="Times New Roman" w:hAnsi="Times New Roman" w:cs="Times New Roman" w:eastAsia="Times New Roman"/>
          <w:sz w:val="26"/>
          <w:szCs w:val="26"/>
          <w:color w:val="893E66"/>
          <w:spacing w:val="-47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893E66"/>
          <w:spacing w:val="11"/>
          <w:w w:val="146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893E66"/>
          <w:spacing w:val="9"/>
          <w:w w:val="138"/>
        </w:rPr>
        <w:t>d</w:t>
      </w:r>
      <w:r>
        <w:rPr>
          <w:rFonts w:ascii="Times New Roman" w:hAnsi="Times New Roman" w:cs="Times New Roman" w:eastAsia="Times New Roman"/>
          <w:sz w:val="26"/>
          <w:szCs w:val="26"/>
          <w:color w:val="893E66"/>
          <w:spacing w:val="7"/>
          <w:w w:val="118"/>
        </w:rPr>
        <w:t>i</w:t>
      </w:r>
      <w:r>
        <w:rPr>
          <w:rFonts w:ascii="Times New Roman" w:hAnsi="Times New Roman" w:cs="Times New Roman" w:eastAsia="Times New Roman"/>
          <w:sz w:val="26"/>
          <w:szCs w:val="26"/>
          <w:color w:val="893E66"/>
          <w:spacing w:val="8"/>
          <w:w w:val="138"/>
        </w:rPr>
        <w:t>d</w:t>
      </w:r>
      <w:r>
        <w:rPr>
          <w:rFonts w:ascii="Times New Roman" w:hAnsi="Times New Roman" w:cs="Times New Roman" w:eastAsia="Times New Roman"/>
          <w:sz w:val="26"/>
          <w:szCs w:val="26"/>
          <w:color w:val="893E66"/>
          <w:spacing w:val="7"/>
          <w:w w:val="135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893E66"/>
          <w:spacing w:val="6"/>
          <w:w w:val="135"/>
        </w:rPr>
        <w:t>l</w:t>
      </w:r>
      <w:r>
        <w:rPr>
          <w:rFonts w:ascii="Times New Roman" w:hAnsi="Times New Roman" w:cs="Times New Roman" w:eastAsia="Times New Roman"/>
          <w:sz w:val="26"/>
          <w:szCs w:val="26"/>
          <w:color w:val="893E66"/>
          <w:spacing w:val="8"/>
          <w:w w:val="138"/>
        </w:rPr>
        <w:t>n</w:t>
      </w:r>
      <w:r>
        <w:rPr>
          <w:rFonts w:ascii="Times New Roman" w:hAnsi="Times New Roman" w:cs="Times New Roman" w:eastAsia="Times New Roman"/>
          <w:sz w:val="26"/>
          <w:szCs w:val="26"/>
          <w:color w:val="893E66"/>
          <w:spacing w:val="8"/>
          <w:w w:val="118"/>
        </w:rPr>
        <w:t>i</w:t>
      </w:r>
      <w:r>
        <w:rPr>
          <w:rFonts w:ascii="Times New Roman" w:hAnsi="Times New Roman" w:cs="Times New Roman" w:eastAsia="Times New Roman"/>
          <w:sz w:val="26"/>
          <w:szCs w:val="26"/>
          <w:color w:val="893E66"/>
          <w:spacing w:val="15"/>
          <w:w w:val="117"/>
        </w:rPr>
        <w:t>c</w:t>
      </w:r>
      <w:r>
        <w:rPr>
          <w:rFonts w:ascii="Times New Roman" w:hAnsi="Times New Roman" w:cs="Times New Roman" w:eastAsia="Times New Roman"/>
          <w:sz w:val="26"/>
          <w:szCs w:val="26"/>
          <w:color w:val="893E66"/>
          <w:spacing w:val="0"/>
          <w:w w:val="146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893E66"/>
          <w:spacing w:val="0"/>
          <w:w w:val="146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893E66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6"/>
          <w:szCs w:val="26"/>
          <w:color w:val="893E6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893E6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893E66"/>
          <w:spacing w:val="7"/>
          <w:w w:val="117"/>
        </w:rPr>
        <w:t>c</w:t>
      </w:r>
      <w:r>
        <w:rPr>
          <w:rFonts w:ascii="Times New Roman" w:hAnsi="Times New Roman" w:cs="Times New Roman" w:eastAsia="Times New Roman"/>
          <w:sz w:val="26"/>
          <w:szCs w:val="26"/>
          <w:color w:val="893E66"/>
          <w:spacing w:val="8"/>
          <w:w w:val="142"/>
        </w:rPr>
        <w:t>h</w:t>
      </w:r>
      <w:r>
        <w:rPr>
          <w:rFonts w:ascii="Times New Roman" w:hAnsi="Times New Roman" w:cs="Times New Roman" w:eastAsia="Times New Roman"/>
          <w:sz w:val="26"/>
          <w:szCs w:val="26"/>
          <w:color w:val="893E66"/>
          <w:spacing w:val="0"/>
          <w:w w:val="192"/>
        </w:rPr>
        <w:t>r</w:t>
      </w:r>
      <w:r>
        <w:rPr>
          <w:rFonts w:ascii="Times New Roman" w:hAnsi="Times New Roman" w:cs="Times New Roman" w:eastAsia="Times New Roman"/>
          <w:sz w:val="26"/>
          <w:szCs w:val="26"/>
          <w:color w:val="893E66"/>
          <w:spacing w:val="-48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893E66"/>
          <w:spacing w:val="10"/>
          <w:w w:val="146"/>
        </w:rPr>
        <w:t>á</w:t>
      </w:r>
      <w:r>
        <w:rPr>
          <w:rFonts w:ascii="Times New Roman" w:hAnsi="Times New Roman" w:cs="Times New Roman" w:eastAsia="Times New Roman"/>
          <w:sz w:val="26"/>
          <w:szCs w:val="26"/>
          <w:color w:val="893E66"/>
          <w:spacing w:val="7"/>
          <w:w w:val="100"/>
        </w:rPr>
        <w:t>m</w:t>
      </w:r>
      <w:r>
        <w:rPr>
          <w:rFonts w:ascii="Times New Roman" w:hAnsi="Times New Roman" w:cs="Times New Roman" w:eastAsia="Times New Roman"/>
          <w:sz w:val="26"/>
          <w:szCs w:val="26"/>
          <w:color w:val="893E66"/>
          <w:spacing w:val="0"/>
          <w:w w:val="142"/>
        </w:rPr>
        <w:t>u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3" w:after="0" w:line="240" w:lineRule="auto"/>
        <w:ind w:left="1235" w:right="1331"/>
        <w:jc w:val="center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893E66"/>
          <w:spacing w:val="-4"/>
          <w:w w:val="88"/>
        </w:rPr>
        <w:t>F</w:t>
      </w:r>
      <w:r>
        <w:rPr>
          <w:rFonts w:ascii="Times New Roman" w:hAnsi="Times New Roman" w:cs="Times New Roman" w:eastAsia="Times New Roman"/>
          <w:sz w:val="26"/>
          <w:szCs w:val="26"/>
          <w:color w:val="893E66"/>
          <w:spacing w:val="10"/>
          <w:w w:val="146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893E66"/>
          <w:spacing w:val="8"/>
          <w:w w:val="100"/>
        </w:rPr>
        <w:t>m</w:t>
      </w:r>
      <w:r>
        <w:rPr>
          <w:rFonts w:ascii="Times New Roman" w:hAnsi="Times New Roman" w:cs="Times New Roman" w:eastAsia="Times New Roman"/>
          <w:sz w:val="26"/>
          <w:szCs w:val="26"/>
          <w:color w:val="893E66"/>
          <w:spacing w:val="4"/>
          <w:w w:val="114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893E66"/>
          <w:spacing w:val="0"/>
          <w:w w:val="138"/>
        </w:rPr>
        <w:t>n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8400" w:h="11920"/>
          <w:pgMar w:top="1080" w:bottom="280" w:left="720" w:right="580"/>
          <w:cols w:num="2" w:equalWidth="0">
            <w:col w:w="2894" w:space="701"/>
            <w:col w:w="3505"/>
          </w:cols>
        </w:sectPr>
      </w:pPr>
      <w:rPr/>
    </w:p>
    <w:p>
      <w:pPr>
        <w:spacing w:before="83" w:after="0" w:line="240" w:lineRule="auto"/>
        <w:ind w:left="115" w:right="-20"/>
        <w:jc w:val="left"/>
        <w:tabs>
          <w:tab w:pos="1820" w:val="left"/>
          <w:tab w:pos="736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group style="position:absolute;margin-left:214.016006pt;margin-top:19.086239pt;width:178.583pt;height:90.142pt;mso-position-horizontal-relative:page;mso-position-vertical-relative:paragraph;z-index:-2073" coordorigin="4280,382" coordsize="3572,1803">
            <v:shape style="position:absolute;left:4280;top:382;width:3572;height:1803" coordorigin="4280,382" coordsize="3572,1803" path="m4280,2185l7852,2185,7852,382,4280,382,4280,2185e" filled="t" fillcolor="#D4EFFC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5"/>
          <w:szCs w:val="15"/>
          <w:color w:val="005BAA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4"/>
          <w:w w:val="102"/>
        </w:rPr>
        <w:t>Z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4"/>
          <w:w w:val="102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3"/>
          <w:w w:val="115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3"/>
          <w:w w:val="115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4"/>
          <w:w w:val="107"/>
        </w:rPr>
        <w:t>á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4"/>
          <w:w w:val="107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6"/>
          <w:w w:val="108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6"/>
          <w:w w:val="108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1"/>
          <w:w w:val="111"/>
        </w:rPr>
        <w:t>k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1"/>
          <w:w w:val="111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2"/>
          <w:w w:val="103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2"/>
          <w:w w:val="103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2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0"/>
          <w:w w:val="107"/>
        </w:rPr>
        <w:t>á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0"/>
          <w:w w:val="107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7"/>
          <w:w w:val="116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7"/>
          <w:w w:val="116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1"/>
          <w:w w:val="103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1"/>
          <w:w w:val="103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0"/>
          <w:w w:val="112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1"/>
          <w:w w:val="109"/>
        </w:rPr>
        <w:t>b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1"/>
          <w:w w:val="109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0"/>
          <w:w w:val="107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0"/>
          <w:w w:val="107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-1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0"/>
          <w:w w:val="98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0"/>
          <w:w w:val="98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2"/>
          <w:w w:val="103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2"/>
          <w:w w:val="103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2"/>
          <w:w w:val="105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2"/>
          <w:w w:val="105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3"/>
          <w:w w:val="115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3"/>
          <w:w w:val="115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0"/>
          <w:w w:val="110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1"/>
          <w:w w:val="111"/>
        </w:rPr>
        <w:t>k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1"/>
          <w:w w:val="111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1"/>
          <w:w w:val="105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1"/>
          <w:w w:val="105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0"/>
          <w:w w:val="101"/>
        </w:rPr>
        <w:t>j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0"/>
          <w:w w:val="101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2"/>
          <w:w w:val="112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2"/>
          <w:w w:val="112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2"/>
          <w:w w:val="105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2"/>
          <w:w w:val="105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2"/>
          <w:w w:val="113"/>
        </w:rPr>
        <w:t>p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2"/>
          <w:w w:val="113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0"/>
          <w:w w:val="111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0"/>
          <w:w w:val="109"/>
        </w:rPr>
        <w:t>b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0"/>
          <w:w w:val="109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4"/>
          <w:w w:val="98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4"/>
          <w:w w:val="98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5"/>
          <w:w w:val="98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5"/>
          <w:w w:val="98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4"/>
          <w:w w:val="111"/>
        </w:rPr>
        <w:t>k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4"/>
          <w:w w:val="111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0"/>
          <w:w w:val="99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0"/>
          <w:w w:val="99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1"/>
          <w:w w:val="101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1"/>
          <w:w w:val="101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1"/>
          <w:w w:val="101"/>
        </w:rPr>
        <w:t>0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1"/>
          <w:w w:val="101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-1"/>
          <w:w w:val="101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-1"/>
          <w:w w:val="101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0"/>
          <w:w w:val="101"/>
        </w:rPr>
        <w:t>9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0"/>
          <w:w w:val="101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0"/>
          <w:w w:val="84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0"/>
          <w:w w:val="84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5"/>
          <w:w w:val="93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5"/>
          <w:w w:val="93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5"/>
          <w:w w:val="93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5"/>
          <w:w w:val="93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2"/>
          <w:w w:val="93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2"/>
          <w:w w:val="93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0"/>
          <w:w w:val="107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0"/>
          <w:w w:val="107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1"/>
          <w:w w:val="110"/>
        </w:rPr>
        <w:t>š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1"/>
          <w:w w:val="110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7"/>
          <w:w w:val="116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7"/>
          <w:w w:val="116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6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4"/>
          <w:w w:val="112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4"/>
          <w:w w:val="112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3"/>
          <w:w w:val="85"/>
        </w:rPr>
        <w:t>ť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3"/>
          <w:w w:val="85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2"/>
          <w:w w:val="112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2"/>
          <w:w w:val="112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0"/>
          <w:w w:val="107"/>
        </w:rPr>
        <w:t>ok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0"/>
          <w:w w:val="107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005BAA"/>
          <w:highlight w:val="lightGray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005BAA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jc w:val="left"/>
        <w:spacing w:after="0"/>
        <w:sectPr>
          <w:pgSz w:w="8400" w:h="11920"/>
          <w:pgMar w:top="520" w:bottom="280" w:left="480" w:right="420"/>
        </w:sectPr>
      </w:pPr>
      <w:rPr/>
    </w:p>
    <w:p>
      <w:pPr>
        <w:spacing w:before="29" w:after="0" w:line="250" w:lineRule="auto"/>
        <w:ind w:left="200" w:right="19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27.909pt;margin-top:72.292221pt;width:105.04pt;height:65.44pt;mso-position-horizontal-relative:page;mso-position-vertical-relative:paragraph;z-index:-2071" coordorigin="558,1446" coordsize="2101,1309">
            <v:group style="position:absolute;left:568;top:1456;width:2081;height:1289" coordorigin="568,1456" coordsize="2081,1289">
              <v:shape style="position:absolute;left:568;top:1456;width:2081;height:1289" coordorigin="568,1456" coordsize="2081,1289" path="m568,2745l2649,2745,2649,1456,568,1456,568,2745e" filled="t" fillcolor="#000000" stroked="f">
                <v:path arrowok="t"/>
                <v:fill/>
              </v:shape>
              <v:shape style="position:absolute;left:595;top:1483;width:1982;height:1190" type="#_x0000_t75">
                <v:imagedata r:id="rId15" o:title="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8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8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87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87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87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</w:rPr>
        <w:t>*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96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96"/>
          <w:b/>
          <w:bCs/>
        </w:rPr>
        <w:t>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6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96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96"/>
          <w:b/>
          <w:bCs/>
        </w:rPr>
        <w:t>č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6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6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6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0"/>
        </w:rPr>
        <w:t>*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8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7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96"/>
        </w:rPr>
        <w:t>í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94"/>
        </w:rPr>
        <w:t>ž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96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9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</w:rPr>
        <w:t>*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88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7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č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0"/>
        </w:rPr>
        <w:t>*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8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</w:rPr>
        <w:t>*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85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85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spacing w:val="-17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94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94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4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0"/>
        </w:rPr>
        <w:t>*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85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</w:rPr>
        <w:t>*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½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0"/>
        </w:rPr>
        <w:t>*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8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96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6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7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95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6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93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6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3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93"/>
        </w:rPr>
        <w:t>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87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0"/>
        </w:rPr>
        <w:t>*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8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98"/>
        </w:rPr>
        <w:t>á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99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5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2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50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29.764pt;margin-top:-88.976997pt;width:178.583pt;height:67.92pt;mso-position-horizontal-relative:page;mso-position-vertical-relative:paragraph;z-index:-2076" coordorigin="595,-1780" coordsize="3572,1358">
            <v:shape style="position:absolute;left:595;top:-1780;width:3572;height:1358" coordorigin="595,-1780" coordsize="3572,1358" path="m595,-421l4167,-421,4167,-1780,595,-1780,595,-421e" filled="t" fillcolor="#D4EFFC" stroked="f">
              <v:path arrowok="t"/>
              <v:fill/>
            </v:shape>
          </v:group>
          <w10:wrap type="none"/>
        </w:pict>
      </w:r>
      <w:r>
        <w:rPr/>
        <w:pict>
          <v:shape style="width:42.270717pt;height:33.4875pt;mso-position-horizontal-relative:char;mso-position-vertical-relative:line" type="#_x0000_t75">
            <v:imagedata r:id="rId1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5" w:right="617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-3"/>
          <w:w w:val="100"/>
          <w:i/>
        </w:rPr>
        <w:t>6</w:t>
      </w:r>
      <w:r>
        <w:rPr>
          <w:rFonts w:ascii="Times New Roman" w:hAnsi="Times New Roman" w:cs="Times New Roman" w:eastAsia="Times New Roman"/>
          <w:sz w:val="17"/>
          <w:szCs w:val="17"/>
          <w:spacing w:val="-7"/>
          <w:w w:val="100"/>
          <w:i/>
        </w:rPr>
        <w:t>9</w:t>
      </w:r>
      <w:r>
        <w:rPr>
          <w:rFonts w:ascii="Times New Roman" w:hAnsi="Times New Roman" w:cs="Times New Roman" w:eastAsia="Times New Roman"/>
          <w:sz w:val="17"/>
          <w:szCs w:val="17"/>
          <w:spacing w:val="-10"/>
          <w:w w:val="100"/>
          <w:i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3"/>
          <w:w w:val="94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spacing w:val="3"/>
          <w:w w:val="94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3"/>
          <w:w w:val="94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94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94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3"/>
          <w:w w:val="94"/>
          <w:i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4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spacing w:val="3"/>
          <w:w w:val="94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3"/>
          <w:w w:val="94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spacing w:val="3"/>
          <w:w w:val="94"/>
          <w:i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4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spacing w:val="-8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94"/>
          <w:i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94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94"/>
          <w:i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94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94"/>
          <w:i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94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3"/>
          <w:w w:val="94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spacing w:val="3"/>
          <w:w w:val="94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94"/>
          <w:i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spacing w:val="3"/>
          <w:w w:val="94"/>
          <w:i/>
        </w:rPr>
        <w:t>k</w:t>
      </w:r>
      <w:r>
        <w:rPr>
          <w:rFonts w:ascii="Times New Roman" w:hAnsi="Times New Roman" w:cs="Times New Roman" w:eastAsia="Times New Roman"/>
          <w:sz w:val="17"/>
          <w:szCs w:val="17"/>
          <w:spacing w:val="3"/>
          <w:w w:val="94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4"/>
          <w:i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spacing w:val="7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5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0"/>
          <w:i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spacing w:val="3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0"/>
          <w:i/>
        </w:rPr>
        <w:t>b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100"/>
          <w:i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93" w:after="0" w:line="240" w:lineRule="auto"/>
        <w:ind w:left="115" w:right="-46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2"/>
          <w:w w:val="100"/>
          <w:b/>
          <w:bCs/>
        </w:rPr>
        <w:t>6</w:t>
      </w:r>
      <w:r>
        <w:rPr>
          <w:rFonts w:ascii="Times New Roman" w:hAnsi="Times New Roman" w:cs="Times New Roman" w:eastAsia="Times New Roman"/>
          <w:sz w:val="17"/>
          <w:szCs w:val="17"/>
          <w:spacing w:val="-4"/>
          <w:w w:val="100"/>
          <w:b/>
          <w:bCs/>
        </w:rPr>
        <w:t>9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3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-3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spacing w:val="6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b/>
          <w:bCs/>
        </w:rPr>
        <w:t>55</w:t>
      </w:r>
      <w:r>
        <w:rPr>
          <w:rFonts w:ascii="Times New Roman" w:hAnsi="Times New Roman" w:cs="Times New Roman" w:eastAsia="Times New Roman"/>
          <w:sz w:val="17"/>
          <w:szCs w:val="17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b/>
          <w:bCs/>
        </w:rPr>
        <w:t>€</w:t>
      </w:r>
      <w:r>
        <w:rPr>
          <w:rFonts w:ascii="Times New Roman" w:hAnsi="Times New Roman" w:cs="Times New Roman" w:eastAsia="Times New Roman"/>
          <w:sz w:val="17"/>
          <w:szCs w:val="17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5"/>
          <w:w w:val="93"/>
          <w:b/>
          <w:bCs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6"/>
          <w:b/>
          <w:bCs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4"/>
          <w:w w:val="95"/>
          <w:b/>
          <w:bCs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99"/>
          <w:b/>
          <w:bCs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spacing w:val="4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90"/>
          <w:b/>
          <w:bCs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98"/>
          <w:b/>
          <w:bCs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-1"/>
          <w:w w:val="96"/>
          <w:b/>
          <w:bCs/>
        </w:rPr>
        <w:t>b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1"/>
          <w:b/>
          <w:bCs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9"/>
          <w:w w:val="93"/>
          <w:b/>
          <w:bCs/>
        </w:rPr>
        <w:t>á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1"/>
          <w:b/>
          <w:bCs/>
        </w:rPr>
        <w:t>....................................</w:t>
      </w:r>
      <w:r>
        <w:rPr>
          <w:rFonts w:ascii="Times New Roman" w:hAnsi="Times New Roman" w:cs="Times New Roman" w:eastAsia="Times New Roman"/>
          <w:sz w:val="17"/>
          <w:szCs w:val="17"/>
          <w:spacing w:val="-2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-3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spacing w:val="6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b/>
          <w:bCs/>
        </w:rPr>
        <w:t>55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8" w:after="0" w:line="240" w:lineRule="auto"/>
        <w:ind w:left="115" w:right="-45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17"/>
          <w:szCs w:val="17"/>
          <w:spacing w:val="-6"/>
          <w:w w:val="100"/>
        </w:rPr>
        <w:t>9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0"/>
        </w:rPr>
        <w:t>FD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1"/>
        </w:rPr>
        <w:t>..............................................................</w:t>
      </w:r>
      <w:r>
        <w:rPr>
          <w:rFonts w:ascii="Times New Roman" w:hAnsi="Times New Roman" w:cs="Times New Roman" w:eastAsia="Times New Roman"/>
          <w:sz w:val="17"/>
          <w:szCs w:val="17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100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0"/>
        </w:rPr>
        <w:t>4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8" w:after="0" w:line="240" w:lineRule="auto"/>
        <w:ind w:left="115" w:right="-41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17"/>
          <w:szCs w:val="17"/>
          <w:spacing w:val="-6"/>
          <w:w w:val="100"/>
        </w:rPr>
        <w:t>9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1"/>
        </w:rPr>
        <w:t>..............................................................</w:t>
      </w:r>
      <w:r>
        <w:rPr>
          <w:rFonts w:ascii="Times New Roman" w:hAnsi="Times New Roman" w:cs="Times New Roman" w:eastAsia="Times New Roman"/>
          <w:sz w:val="17"/>
          <w:szCs w:val="17"/>
          <w:spacing w:val="-12"/>
          <w:w w:val="9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spacing w:val="3"/>
          <w:w w:val="100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spacing w:val="-5"/>
          <w:w w:val="100"/>
        </w:rPr>
        <w:t>61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21" w:after="0" w:line="250" w:lineRule="auto"/>
        <w:ind w:right="149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6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0"/>
        </w:rPr>
        <w:t>*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8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  <w:b/>
          <w:bCs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  <w:b/>
          <w:bCs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  <w:b/>
          <w:bCs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3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-3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  <w:b/>
          <w:bCs/>
        </w:rPr>
        <w:t>ý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  <w:b/>
          <w:bCs/>
        </w:rPr>
        <w:t>č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  <w:b/>
          <w:bCs/>
        </w:rPr>
        <w:t>č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</w:rPr>
        <w:t>í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95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95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95"/>
          <w:b/>
          <w:bCs/>
        </w:rPr>
        <w:t>ä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95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5"/>
          <w:b/>
          <w:bCs/>
        </w:rPr>
        <w:t>ý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95"/>
          <w:b/>
          <w:bCs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5"/>
          <w:b/>
          <w:bCs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95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95"/>
          <w:b/>
          <w:bCs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95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95"/>
          <w:b/>
          <w:bCs/>
        </w:rPr>
        <w:t>š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95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95"/>
          <w:b/>
          <w:bCs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95"/>
          <w:b/>
          <w:bCs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5"/>
          <w:b/>
          <w:bCs/>
        </w:rPr>
        <w:t>ý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95"/>
          <w:b/>
          <w:bCs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5"/>
          <w:b/>
          <w:bCs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95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99"/>
          <w:b/>
          <w:bCs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95"/>
          <w:b/>
          <w:bCs/>
        </w:rPr>
        <w:t>č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6"/>
          <w:b/>
          <w:bCs/>
        </w:rPr>
        <w:t>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2"/>
          <w:b/>
          <w:bCs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2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0"/>
        </w:rPr>
        <w:t>*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8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í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á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</w:rPr>
        <w:t>*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88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99"/>
        </w:rPr>
        <w:t>Č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98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4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9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Č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0"/>
        </w:rPr>
        <w:t>*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8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á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6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98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5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96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94"/>
        </w:rPr>
        <w:t>š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9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99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right="154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</w:rPr>
        <w:t>*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86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86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spacing w:val="-13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94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4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4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0"/>
        </w:rPr>
        <w:t>*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8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0"/>
        </w:rPr>
        <w:t>*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8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6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8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0" w:after="0" w:line="240" w:lineRule="auto"/>
        <w:ind w:right="150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13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½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0"/>
        </w:rPr>
        <w:t>*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8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6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6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Č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88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0"/>
        </w:rPr>
        <w:t>*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0" w:after="0" w:line="240" w:lineRule="auto"/>
        <w:ind w:right="2266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332.509888pt;margin-top:50.540531pt;width:43.518033pt;height:45.897pt;mso-position-horizontal-relative:page;mso-position-vertical-relative:paragraph;z-index:-2068" type="#_x0000_t75">
            <v:imagedata r:id="rId1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9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98"/>
        </w:rPr>
        <w:t>á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96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96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96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6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jc w:val="both"/>
        <w:spacing w:after="0"/>
        <w:sectPr>
          <w:type w:val="continuous"/>
          <w:pgSz w:w="8400" w:h="11920"/>
          <w:pgMar w:top="1080" w:bottom="280" w:left="480" w:right="420"/>
          <w:cols w:num="2" w:equalWidth="0">
            <w:col w:w="3676" w:space="209"/>
            <w:col w:w="3615"/>
          </w:cols>
        </w:sectPr>
      </w:pPr>
      <w:rPr/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8400" w:h="11920"/>
          <w:pgMar w:top="1080" w:bottom="280" w:left="480" w:right="420"/>
        </w:sectPr>
      </w:pPr>
      <w:rPr/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200" w:right="24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212.522003pt;margin-top:-113.776756pt;width:65.08pt;height:105.04pt;mso-position-horizontal-relative:page;mso-position-vertical-relative:paragraph;z-index:-2069" coordorigin="4250,-2276" coordsize="1302,2101">
            <v:group style="position:absolute;left:4260;top:-2266;width:1282;height:2081" coordorigin="4260,-2266" coordsize="1282,2081">
              <v:shape style="position:absolute;left:4260;top:-2266;width:1282;height:2081" coordorigin="4260,-2266" coordsize="1282,2081" path="m4260,-185l5542,-185,5542,-2266,4260,-2266,4260,-185e" filled="t" fillcolor="#000000" stroked="f">
                <v:path arrowok="t"/>
                <v:fill/>
              </v:shape>
              <v:shape style="position:absolute;left:4280;top:-2238;width:1186;height:1982" type="#_x0000_t75">
                <v:imagedata r:id="rId18" o:title="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0"/>
        </w:rPr>
        <w:t>*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8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  <w:b/>
          <w:bCs/>
        </w:rPr>
        <w:t>á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á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í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5"/>
          <w:b/>
          <w:bCs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9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1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6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8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3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0" w:after="0" w:line="250" w:lineRule="auto"/>
        <w:ind w:left="200" w:right="20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b/>
          <w:bCs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0"/>
        </w:rPr>
        <w:t>*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8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í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ž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</w:rPr>
        <w:t>*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88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0"/>
        </w:rPr>
        <w:t>*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8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</w:rPr>
        <w:t>*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85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85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spacing w:val="-17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94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94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4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?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0"/>
        </w:rPr>
        <w:t>*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8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0"/>
        </w:rPr>
        <w:t>*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8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94"/>
        </w:rPr>
        <w:t>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94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4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94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4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6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0"/>
        </w:rPr>
        <w:t>*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96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6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8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98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98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9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87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9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200" w:right="207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27.909pt;margin-top:23.971241pt;width:105.04pt;height:106.12pt;mso-position-horizontal-relative:page;mso-position-vertical-relative:paragraph;z-index:-2070" coordorigin="558,479" coordsize="2101,2122">
            <v:group style="position:absolute;left:568;top:489;width:2081;height:2102" coordorigin="568,489" coordsize="2081,2102">
              <v:shape style="position:absolute;left:568;top:489;width:2081;height:2102" coordorigin="568,489" coordsize="2081,2102" path="m568,2592l2649,2592,2649,489,568,489,568,2592e" filled="t" fillcolor="#000000" stroked="f">
                <v:path arrowok="t"/>
                <v:fill/>
              </v:shape>
              <v:shape style="position:absolute;left:595;top:509;width:1982;height:2006" type="#_x0000_t75">
                <v:imagedata r:id="rId19" o:title="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0"/>
        </w:rPr>
        <w:t>*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8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98"/>
        </w:rPr>
        <w:t>á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99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5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2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49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29.764pt;margin-top:-127.920952pt;width:178.583pt;height:91.983pt;mso-position-horizontal-relative:page;mso-position-vertical-relative:paragraph;z-index:-2074" coordorigin="595,-2558" coordsize="3572,1840">
            <v:shape style="position:absolute;left:595;top:-2558;width:3572;height:1840" coordorigin="595,-2558" coordsize="3572,1840" path="m595,-719l4167,-719,4167,-2558,595,-2558,595,-719e" filled="t" fillcolor="#D4EFFC" stroked="f">
              <v:path arrowok="t"/>
              <v:fill/>
            </v:shape>
          </v:group>
          <w10:wrap type="none"/>
        </w:pict>
      </w:r>
      <w:r>
        <w:rPr/>
        <w:pict>
          <v:shape style="width:43.415999pt;height:45.36pt;mso-position-horizontal-relative:char;mso-position-vertical-relative:line" type="#_x0000_t75">
            <v:imagedata r:id="rId2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5" w:right="1339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-3"/>
          <w:w w:val="100"/>
          <w:i/>
        </w:rPr>
        <w:t>6</w:t>
      </w:r>
      <w:r>
        <w:rPr>
          <w:rFonts w:ascii="Times New Roman" w:hAnsi="Times New Roman" w:cs="Times New Roman" w:eastAsia="Times New Roman"/>
          <w:sz w:val="17"/>
          <w:szCs w:val="17"/>
          <w:spacing w:val="-1"/>
          <w:w w:val="100"/>
          <w:i/>
        </w:rPr>
        <w:t>9</w:t>
      </w:r>
      <w:r>
        <w:rPr>
          <w:rFonts w:ascii="Times New Roman" w:hAnsi="Times New Roman" w:cs="Times New Roman" w:eastAsia="Times New Roman"/>
          <w:sz w:val="17"/>
          <w:szCs w:val="17"/>
          <w:spacing w:val="-6"/>
          <w:w w:val="100"/>
          <w:i/>
        </w:rPr>
        <w:t>2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-2"/>
          <w:w w:val="96"/>
          <w:i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96"/>
          <w:i/>
        </w:rPr>
        <w:t>ô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6"/>
          <w:i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96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96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96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6"/>
          <w:i/>
        </w:rPr>
        <w:t>á</w:t>
      </w:r>
      <w:r>
        <w:rPr>
          <w:rFonts w:ascii="Times New Roman" w:hAnsi="Times New Roman" w:cs="Times New Roman" w:eastAsia="Times New Roman"/>
          <w:sz w:val="17"/>
          <w:szCs w:val="17"/>
          <w:spacing w:val="6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96"/>
          <w:i/>
        </w:rPr>
        <w:t>k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6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spacing w:val="4"/>
          <w:w w:val="96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96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96"/>
          <w:i/>
        </w:rPr>
        <w:t>b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6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-5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-15"/>
          <w:w w:val="100"/>
          <w:i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100"/>
          <w:i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0"/>
          <w:i/>
        </w:rPr>
        <w:t>k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u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93" w:after="0" w:line="240" w:lineRule="auto"/>
        <w:ind w:left="115" w:right="-44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2"/>
          <w:w w:val="100"/>
          <w:b/>
          <w:bCs/>
        </w:rPr>
        <w:t>6</w:t>
      </w:r>
      <w:r>
        <w:rPr>
          <w:rFonts w:ascii="Times New Roman" w:hAnsi="Times New Roman" w:cs="Times New Roman" w:eastAsia="Times New Roman"/>
          <w:sz w:val="17"/>
          <w:szCs w:val="17"/>
          <w:spacing w:val="3"/>
          <w:w w:val="100"/>
          <w:b/>
          <w:bCs/>
        </w:rPr>
        <w:t>9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2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0"/>
          <w:b/>
          <w:bCs/>
        </w:rPr>
        <w:t>0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spacing w:val="-1"/>
          <w:w w:val="100"/>
          <w:b/>
          <w:bCs/>
        </w:rPr>
        <w:t>7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b/>
          <w:bCs/>
        </w:rPr>
        <w:t>5</w:t>
      </w:r>
      <w:r>
        <w:rPr>
          <w:rFonts w:ascii="Times New Roman" w:hAnsi="Times New Roman" w:cs="Times New Roman" w:eastAsia="Times New Roman"/>
          <w:sz w:val="17"/>
          <w:szCs w:val="17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b/>
          <w:bCs/>
        </w:rPr>
        <w:t>€</w:t>
      </w:r>
      <w:r>
        <w:rPr>
          <w:rFonts w:ascii="Times New Roman" w:hAnsi="Times New Roman" w:cs="Times New Roman" w:eastAsia="Times New Roman"/>
          <w:sz w:val="17"/>
          <w:szCs w:val="17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5"/>
          <w:w w:val="93"/>
          <w:b/>
          <w:bCs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6"/>
          <w:b/>
          <w:bCs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4"/>
          <w:w w:val="95"/>
          <w:b/>
          <w:bCs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99"/>
          <w:b/>
          <w:bCs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spacing w:val="4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90"/>
          <w:b/>
          <w:bCs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98"/>
          <w:b/>
          <w:bCs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-1"/>
          <w:w w:val="96"/>
          <w:b/>
          <w:bCs/>
        </w:rPr>
        <w:t>b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1"/>
          <w:b/>
          <w:bCs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3"/>
          <w:b/>
          <w:bCs/>
        </w:rPr>
        <w:t>á</w:t>
      </w:r>
      <w:r>
        <w:rPr>
          <w:rFonts w:ascii="Times New Roman" w:hAnsi="Times New Roman" w:cs="Times New Roman" w:eastAsia="Times New Roman"/>
          <w:sz w:val="17"/>
          <w:szCs w:val="17"/>
          <w:spacing w:val="-3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b/>
          <w:bCs/>
        </w:rPr>
        <w:t>....................................</w:t>
      </w:r>
      <w:r>
        <w:rPr>
          <w:rFonts w:ascii="Times New Roman" w:hAnsi="Times New Roman" w:cs="Times New Roman" w:eastAsia="Times New Roman"/>
          <w:sz w:val="17"/>
          <w:szCs w:val="17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0"/>
          <w:b/>
          <w:bCs/>
        </w:rPr>
        <w:t>0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1"/>
          <w:b/>
          <w:bCs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spacing w:val="-1"/>
          <w:w w:val="100"/>
          <w:b/>
          <w:bCs/>
        </w:rPr>
        <w:t>75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8" w:after="0" w:line="240" w:lineRule="auto"/>
        <w:ind w:left="115" w:right="-46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0"/>
        </w:rPr>
        <w:t>9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0"/>
        </w:rPr>
        <w:t>FD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1"/>
        </w:rPr>
        <w:t>..............................................................</w:t>
      </w:r>
      <w:r>
        <w:rPr>
          <w:rFonts w:ascii="Times New Roman" w:hAnsi="Times New Roman" w:cs="Times New Roman" w:eastAsia="Times New Roman"/>
          <w:sz w:val="17"/>
          <w:szCs w:val="17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spacing w:val="3"/>
          <w:w w:val="100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65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8" w:after="0" w:line="240" w:lineRule="auto"/>
        <w:ind w:left="115" w:right="-39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group style="position:absolute;margin-left:29.764pt;margin-top:60.275448pt;width:362.835pt;height:8.504pt;mso-position-horizontal-relative:page;mso-position-vertical-relative:paragraph;z-index:-2075" coordorigin="595,1206" coordsize="7257,170">
            <v:shape style="position:absolute;left:595;top:1206;width:7257;height:170" coordorigin="595,1206" coordsize="7257,170" path="m595,1376l7852,1376,7852,1206,595,1206,595,1376e" filled="t" fillcolor="#D1D3D4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0"/>
        </w:rPr>
        <w:t>9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17"/>
          <w:szCs w:val="17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1"/>
        </w:rPr>
        <w:t>..............................................................</w:t>
      </w:r>
      <w:r>
        <w:rPr>
          <w:rFonts w:ascii="Times New Roman" w:hAnsi="Times New Roman" w:cs="Times New Roman" w:eastAsia="Times New Roman"/>
          <w:sz w:val="17"/>
          <w:szCs w:val="17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0"/>
        </w:rPr>
        <w:t>0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100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spacing w:val="-6"/>
          <w:w w:val="100"/>
        </w:rPr>
        <w:t>91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26" w:after="0" w:line="250" w:lineRule="auto"/>
        <w:ind w:right="70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spacing w:val="-3"/>
          <w:w w:val="100"/>
          <w:i/>
        </w:rPr>
        <w:t>6</w:t>
      </w:r>
      <w:r>
        <w:rPr>
          <w:rFonts w:ascii="Times New Roman" w:hAnsi="Times New Roman" w:cs="Times New Roman" w:eastAsia="Times New Roman"/>
          <w:sz w:val="17"/>
          <w:szCs w:val="17"/>
          <w:spacing w:val="-1"/>
          <w:w w:val="100"/>
          <w:i/>
        </w:rPr>
        <w:t>9</w:t>
      </w:r>
      <w:r>
        <w:rPr>
          <w:rFonts w:ascii="Times New Roman" w:hAnsi="Times New Roman" w:cs="Times New Roman" w:eastAsia="Times New Roman"/>
          <w:sz w:val="17"/>
          <w:szCs w:val="17"/>
          <w:spacing w:val="-7"/>
          <w:w w:val="100"/>
          <w:i/>
        </w:rPr>
        <w:t>3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4"/>
          <w:w w:val="96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96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spacing w:val="5"/>
          <w:w w:val="96"/>
          <w:i/>
        </w:rPr>
        <w:t>u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96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3"/>
          <w:w w:val="96"/>
          <w:i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spacing w:val="-2"/>
          <w:w w:val="96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spacing w:val="3"/>
          <w:w w:val="96"/>
          <w:i/>
        </w:rPr>
        <w:t>á</w:t>
      </w:r>
      <w:r>
        <w:rPr>
          <w:rFonts w:ascii="Times New Roman" w:hAnsi="Times New Roman" w:cs="Times New Roman" w:eastAsia="Times New Roman"/>
          <w:sz w:val="17"/>
          <w:szCs w:val="17"/>
          <w:spacing w:val="3"/>
          <w:w w:val="96"/>
          <w:i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96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6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4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z</w:t>
      </w:r>
      <w:r>
        <w:rPr>
          <w:rFonts w:ascii="Times New Roman" w:hAnsi="Times New Roman" w:cs="Times New Roman" w:eastAsia="Times New Roman"/>
          <w:sz w:val="17"/>
          <w:szCs w:val="1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100"/>
          <w:i/>
        </w:rPr>
        <w:t>k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0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hy</w:t>
      </w:r>
      <w:r>
        <w:rPr>
          <w:rFonts w:ascii="Times New Roman" w:hAnsi="Times New Roman" w:cs="Times New Roman" w:eastAsia="Times New Roman"/>
          <w:sz w:val="17"/>
          <w:szCs w:val="1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-2"/>
          <w:w w:val="94"/>
          <w:i/>
        </w:rPr>
        <w:t>U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94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94"/>
          <w:i/>
        </w:rPr>
        <w:t>g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94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5"/>
          <w:w w:val="94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94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spacing w:val="3"/>
          <w:w w:val="94"/>
          <w:i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spacing w:val="3"/>
          <w:w w:val="94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4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7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3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3"/>
          <w:w w:val="100"/>
          <w:i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0"/>
          <w:i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0"/>
          <w:i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0"/>
          <w:i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spacing w:val="4"/>
          <w:w w:val="100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-2"/>
          <w:w w:val="100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0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spacing w:val="3"/>
          <w:w w:val="100"/>
          <w:i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0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z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-7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-6"/>
          <w:w w:val="100"/>
          <w:i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spacing w:val="-2"/>
          <w:w w:val="100"/>
          <w:i/>
        </w:rPr>
        <w:t>7</w:t>
      </w:r>
      <w:r>
        <w:rPr>
          <w:rFonts w:ascii="Times New Roman" w:hAnsi="Times New Roman" w:cs="Times New Roman" w:eastAsia="Times New Roman"/>
          <w:sz w:val="17"/>
          <w:szCs w:val="17"/>
          <w:spacing w:val="-3"/>
          <w:w w:val="100"/>
          <w:i/>
        </w:rPr>
        <w:t>3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7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85" w:after="0" w:line="240" w:lineRule="auto"/>
        <w:ind w:right="84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2"/>
          <w:w w:val="100"/>
          <w:b/>
          <w:bCs/>
        </w:rPr>
        <w:t>6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100"/>
          <w:b/>
          <w:bCs/>
        </w:rPr>
        <w:t>9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b/>
          <w:bCs/>
        </w:rPr>
        <w:t>3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2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-3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spacing w:val="6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0"/>
          <w:b/>
          <w:bCs/>
        </w:rPr>
        <w:t>8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b/>
          <w:bCs/>
        </w:rPr>
        <w:t>5</w:t>
      </w:r>
      <w:r>
        <w:rPr>
          <w:rFonts w:ascii="Times New Roman" w:hAnsi="Times New Roman" w:cs="Times New Roman" w:eastAsia="Times New Roman"/>
          <w:sz w:val="17"/>
          <w:szCs w:val="17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b/>
          <w:bCs/>
        </w:rPr>
        <w:t>€</w:t>
      </w:r>
      <w:r>
        <w:rPr>
          <w:rFonts w:ascii="Times New Roman" w:hAnsi="Times New Roman" w:cs="Times New Roman" w:eastAsia="Times New Roman"/>
          <w:sz w:val="17"/>
          <w:szCs w:val="17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4"/>
          <w:w w:val="97"/>
          <w:b/>
          <w:bCs/>
        </w:rPr>
        <w:t>č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97"/>
          <w:b/>
          <w:bCs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7"/>
          <w:w w:val="97"/>
          <w:b/>
          <w:bCs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spacing w:val="-1"/>
          <w:w w:val="97"/>
          <w:b/>
          <w:bCs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97"/>
          <w:b/>
          <w:bCs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7"/>
          <w:b/>
          <w:bCs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97"/>
          <w:b/>
          <w:bCs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3"/>
          <w:w w:val="97"/>
          <w:b/>
          <w:bCs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7"/>
          <w:b/>
          <w:bCs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3"/>
          <w:w w:val="97"/>
          <w:b/>
          <w:bCs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3"/>
          <w:w w:val="97"/>
          <w:b/>
          <w:bCs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spacing w:val="4"/>
          <w:w w:val="97"/>
          <w:b/>
          <w:bCs/>
        </w:rPr>
        <w:t>á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7"/>
          <w:b/>
          <w:bCs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spacing w:val="3"/>
          <w:w w:val="97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3"/>
          <w:w w:val="95"/>
          <w:b/>
          <w:bCs/>
        </w:rPr>
        <w:t>č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6"/>
          <w:b/>
          <w:bCs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98"/>
          <w:b/>
          <w:bCs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4"/>
          <w:w w:val="90"/>
          <w:b/>
          <w:bCs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1"/>
          <w:b/>
          <w:bCs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-2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1"/>
          <w:b/>
          <w:bCs/>
        </w:rPr>
        <w:t>....................</w:t>
      </w:r>
      <w:r>
        <w:rPr>
          <w:rFonts w:ascii="Times New Roman" w:hAnsi="Times New Roman" w:cs="Times New Roman" w:eastAsia="Times New Roman"/>
          <w:sz w:val="17"/>
          <w:szCs w:val="17"/>
          <w:spacing w:val="-2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-3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spacing w:val="6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0"/>
          <w:b/>
          <w:bCs/>
        </w:rPr>
        <w:t>8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b/>
          <w:bCs/>
        </w:rPr>
        <w:t>5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8" w:after="0" w:line="240" w:lineRule="auto"/>
        <w:ind w:right="85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group style="position:absolute;margin-left:214.016006pt;margin-top:30.613436pt;width:178.583pt;height:79.736pt;mso-position-horizontal-relative:page;mso-position-vertical-relative:paragraph;z-index:-2072" coordorigin="4280,612" coordsize="3572,1595">
            <v:shape style="position:absolute;left:4280;top:612;width:3572;height:1595" coordorigin="4280,612" coordsize="3572,1595" path="m4280,2207l7852,2207,7852,612,4280,612,4280,2207e" filled="t" fillcolor="#D4EFFC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17"/>
          <w:szCs w:val="17"/>
          <w:spacing w:val="-1"/>
          <w:w w:val="100"/>
        </w:rPr>
        <w:t>9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0"/>
        </w:rPr>
        <w:t>FD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1"/>
        </w:rPr>
        <w:t>..............................................................</w:t>
      </w:r>
      <w:r>
        <w:rPr>
          <w:rFonts w:ascii="Times New Roman" w:hAnsi="Times New Roman" w:cs="Times New Roman" w:eastAsia="Times New Roman"/>
          <w:sz w:val="17"/>
          <w:szCs w:val="17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100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spacing w:val="-2"/>
          <w:w w:val="100"/>
        </w:rPr>
        <w:t>7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0" w:lineRule="auto"/>
        <w:ind w:left="85" w:right="149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0"/>
        </w:rPr>
        <w:t>*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8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  <w:b/>
          <w:bCs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  <w:b/>
          <w:bCs/>
        </w:rPr>
        <w:t>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</w:rPr>
        <w:t>č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5"/>
          <w:b/>
          <w:bCs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95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95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95"/>
          <w:b/>
          <w:bCs/>
        </w:rPr>
        <w:t>í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95"/>
          <w:b/>
          <w:bCs/>
        </w:rPr>
        <w:t>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5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5"/>
          <w:b/>
          <w:bCs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5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5"/>
          <w:b/>
          <w:bCs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95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1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6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98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2"/>
          <w:b/>
          <w:bCs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2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0"/>
        </w:rPr>
        <w:t>*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8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í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ž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94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98"/>
        </w:rPr>
        <w:t>á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5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99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50" w:lineRule="auto"/>
        <w:ind w:left="85" w:right="149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</w:rPr>
        <w:t>*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88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0"/>
        </w:rPr>
        <w:t>*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8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0"/>
        </w:rPr>
        <w:t>*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9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1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spacing w:val="-17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94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94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4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87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</w:rPr>
        <w:t>*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85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</w:rPr>
        <w:t>*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½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0"/>
        </w:rPr>
        <w:t>*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96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6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87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0"/>
        </w:rPr>
        <w:t>*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8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98"/>
        </w:rPr>
        <w:t>á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99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5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2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85" w:right="297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39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212.162003pt;margin-top:-8.763pt;width:105.04pt;height:66.88pt;mso-position-horizontal-relative:page;mso-position-vertical-relative:paragraph;z-index:-2067" coordorigin="4243,-175" coordsize="2101,1338">
            <v:group style="position:absolute;left:4253;top:-165;width:2081;height:1318" coordorigin="4253,-165" coordsize="2081,1318">
              <v:shape style="position:absolute;left:4253;top:-165;width:2081;height:1318" coordorigin="4253,-165" coordsize="2081,1318" path="m4253,1152l6334,1152,6334,-165,4253,-165,4253,1152e" filled="t" fillcolor="#000000" stroked="f">
                <v:path arrowok="t"/>
                <v:fill/>
              </v:shape>
              <v:shape style="position:absolute;left:4280;top:-145;width:1982;height:1224" type="#_x0000_t75">
                <v:imagedata r:id="rId21" o:title=""/>
              </v:shape>
            </v:group>
            <w10:wrap type="none"/>
          </v:group>
        </w:pict>
      </w:r>
      <w:r>
        <w:rPr/>
        <w:pict>
          <v:shape style="width:41.082687pt;height:46.56pt;mso-position-horizontal-relative:char;mso-position-vertical-relative:line" type="#_x0000_t75">
            <v:imagedata r:id="rId2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2046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-3"/>
          <w:w w:val="100"/>
          <w:i/>
        </w:rPr>
        <w:t>6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0"/>
          <w:i/>
        </w:rPr>
        <w:t>9</w:t>
      </w:r>
      <w:r>
        <w:rPr>
          <w:rFonts w:ascii="Times New Roman" w:hAnsi="Times New Roman" w:cs="Times New Roman" w:eastAsia="Times New Roman"/>
          <w:sz w:val="17"/>
          <w:szCs w:val="17"/>
          <w:spacing w:val="-6"/>
          <w:w w:val="100"/>
          <w:i/>
        </w:rPr>
        <w:t>4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-1"/>
          <w:w w:val="97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4"/>
          <w:w w:val="97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97"/>
          <w:i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97"/>
          <w:i/>
        </w:rPr>
        <w:t>bo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97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97"/>
          <w:i/>
        </w:rPr>
        <w:t>ic</w:t>
      </w:r>
      <w:r>
        <w:rPr>
          <w:rFonts w:ascii="Times New Roman" w:hAnsi="Times New Roman" w:cs="Times New Roman" w:eastAsia="Times New Roman"/>
          <w:sz w:val="17"/>
          <w:szCs w:val="17"/>
          <w:spacing w:val="4"/>
          <w:w w:val="97"/>
          <w:i/>
        </w:rPr>
        <w:t>k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7"/>
          <w:i/>
        </w:rPr>
        <w:t>á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0"/>
          <w:i/>
        </w:rPr>
        <w:t>k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spacing w:val="4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0"/>
          <w:i/>
        </w:rPr>
        <w:t>ba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93" w:after="0" w:line="240" w:lineRule="auto"/>
        <w:ind w:right="84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2"/>
          <w:w w:val="100"/>
          <w:b/>
          <w:bCs/>
        </w:rPr>
        <w:t>6</w:t>
      </w:r>
      <w:r>
        <w:rPr>
          <w:rFonts w:ascii="Times New Roman" w:hAnsi="Times New Roman" w:cs="Times New Roman" w:eastAsia="Times New Roman"/>
          <w:sz w:val="17"/>
          <w:szCs w:val="17"/>
          <w:spacing w:val="3"/>
          <w:w w:val="100"/>
          <w:b/>
          <w:bCs/>
        </w:rPr>
        <w:t>9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b/>
          <w:bCs/>
        </w:rPr>
        <w:t>4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2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-3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spacing w:val="-1"/>
          <w:w w:val="100"/>
          <w:b/>
          <w:bCs/>
        </w:rPr>
        <w:t>7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b/>
          <w:bCs/>
        </w:rPr>
        <w:t>0</w:t>
      </w:r>
      <w:r>
        <w:rPr>
          <w:rFonts w:ascii="Times New Roman" w:hAnsi="Times New Roman" w:cs="Times New Roman" w:eastAsia="Times New Roman"/>
          <w:sz w:val="17"/>
          <w:szCs w:val="17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b/>
          <w:bCs/>
        </w:rPr>
        <w:t>€</w:t>
      </w:r>
      <w:r>
        <w:rPr>
          <w:rFonts w:ascii="Times New Roman" w:hAnsi="Times New Roman" w:cs="Times New Roman" w:eastAsia="Times New Roman"/>
          <w:sz w:val="17"/>
          <w:szCs w:val="17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5"/>
          <w:w w:val="93"/>
          <w:b/>
          <w:bCs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6"/>
          <w:b/>
          <w:bCs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4"/>
          <w:w w:val="95"/>
          <w:b/>
          <w:bCs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99"/>
          <w:b/>
          <w:bCs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spacing w:val="4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90"/>
          <w:b/>
          <w:bCs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98"/>
          <w:b/>
          <w:bCs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-1"/>
          <w:w w:val="96"/>
          <w:b/>
          <w:bCs/>
        </w:rPr>
        <w:t>b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1"/>
          <w:b/>
          <w:bCs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3"/>
          <w:b/>
          <w:bCs/>
        </w:rPr>
        <w:t>á</w:t>
      </w:r>
      <w:r>
        <w:rPr>
          <w:rFonts w:ascii="Times New Roman" w:hAnsi="Times New Roman" w:cs="Times New Roman" w:eastAsia="Times New Roman"/>
          <w:sz w:val="17"/>
          <w:szCs w:val="17"/>
          <w:spacing w:val="-2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b/>
          <w:bCs/>
        </w:rPr>
        <w:t>...................................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-3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spacing w:val="-1"/>
          <w:w w:val="100"/>
          <w:b/>
          <w:bCs/>
        </w:rPr>
        <w:t>7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b/>
          <w:bCs/>
        </w:rPr>
        <w:t>0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8" w:after="0" w:line="240" w:lineRule="auto"/>
        <w:ind w:right="85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0"/>
        </w:rPr>
        <w:t>9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0"/>
        </w:rPr>
        <w:t>FD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1"/>
        </w:rPr>
        <w:t>.............................................................</w:t>
      </w:r>
      <w:r>
        <w:rPr>
          <w:rFonts w:ascii="Times New Roman" w:hAnsi="Times New Roman" w:cs="Times New Roman" w:eastAsia="Times New Roman"/>
          <w:sz w:val="17"/>
          <w:szCs w:val="17"/>
          <w:spacing w:val="8"/>
          <w:w w:val="9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spacing w:val="5"/>
          <w:w w:val="96"/>
        </w:rPr>
        <w:t>2</w:t>
      </w:r>
      <w:r>
        <w:rPr>
          <w:rFonts w:ascii="Times New Roman" w:hAnsi="Times New Roman" w:cs="Times New Roman" w:eastAsia="Times New Roman"/>
          <w:sz w:val="17"/>
          <w:szCs w:val="17"/>
          <w:spacing w:val="3"/>
          <w:w w:val="94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spacing w:val="4"/>
          <w:w w:val="94"/>
        </w:rPr>
        <w:t>6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6"/>
        </w:rPr>
        <w:t>0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jc w:val="both"/>
        <w:spacing w:after="0"/>
        <w:sectPr>
          <w:type w:val="continuous"/>
          <w:pgSz w:w="8400" w:h="11920"/>
          <w:pgMar w:top="1080" w:bottom="280" w:left="480" w:right="420"/>
          <w:cols w:num="2" w:equalWidth="0">
            <w:col w:w="3676" w:space="124"/>
            <w:col w:w="3700"/>
          </w:cols>
        </w:sectPr>
      </w:pPr>
      <w:rPr/>
    </w:p>
    <w:p>
      <w:pPr>
        <w:spacing w:before="44" w:after="0" w:line="240" w:lineRule="auto"/>
        <w:ind w:right="88"/>
        <w:jc w:val="righ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/>
        <w:pict>
          <v:group style="position:absolute;margin-left:36.850399pt;margin-top:19.600149pt;width:336.829572pt;height:1.444746pt;mso-position-horizontal-relative:page;mso-position-vertical-relative:paragraph;z-index:-2066" coordorigin="737,392" coordsize="6737,29">
            <v:shape style="position:absolute;left:737;top:392;width:6737;height:29" coordorigin="737,392" coordsize="6737,29" path="m737,407l753,396,772,392,792,394,810,401,828,413,848,420,867,420,885,415,904,402,924,395,943,393,961,396,975,404,992,415,1011,420,1031,420,1049,414,1067,401,1087,394,1106,393,1124,397,1138,406,1154,416,1174,421,1194,420,1211,412,1229,400,1249,394,1268,393,1286,398,1305,411,1325,418,1345,420,1362,417,1376,409,1393,398,1413,393,1432,393,1450,399,1469,412,1488,419,1508,420,1525,416,1539,407,1556,397,1575,392,1595,393,1613,401,1631,413,1650,419,1670,420,1687,416,1707,402,1727,395,1746,393,1763,396,1778,404,1795,415,1814,420,1834,420,1852,414,1870,401,1890,394,1909,393,1927,397,1941,406,1957,416,1977,421,1996,420,2014,412,2032,400,2052,394,2071,393,2089,397,2109,411,2128,418,2148,420,2165,417,2179,409,2196,398,2216,393,2235,393,2253,399,2272,412,2291,419,2311,420,2328,416,2342,407,2359,397,2378,392,2398,393,2416,401,2434,413,2454,419,2473,420,2490,416,2510,402,2530,395,2549,393,2567,396,2581,404,2598,415,2617,420,2637,420,2655,414,2673,401,2693,394,2712,393,2730,397,2744,406,2760,416,2780,421,2800,420,2817,413,2836,400,2855,394,2874,393,2892,397,2912,411,2932,418,2951,420,2968,417,2983,409,2999,398,3019,393,3039,393,3056,399,3075,412,3095,419,3114,420,3131,416,3146,407,3162,397,3181,392,3201,393,3219,401,3237,413,3257,419,3276,420,3294,416,3313,402,3333,395,3352,393,3370,396,3384,404,3401,415,3420,420,3440,420,3458,414,3477,401,3496,394,3515,393,3533,397,3547,406,3563,416,3583,421,3603,420,3621,413,3639,400,3658,394,3678,393,3695,397,3715,411,3735,418,3754,420,3771,417,3786,409,3803,398,3822,393,3842,393,3859,399,3878,412,3898,419,3917,420,3934,416,3949,407,3965,397,3984,392,4004,393,4022,401,4040,413,4060,419,4079,420,4097,416,4116,402,4136,395,4156,393,4173,396,4187,404,4204,415,4224,420,4243,420,4261,414,4280,401,4299,394,4319,393,4336,397,4350,406,4367,416,4386,421,4406,420,4424,413,4442,400,4461,394,4481,393,4498,397,4518,411,4538,418,4557,420,4574,417,4589,409,4606,398,4625,393,4645,393,4663,399,4681,412,4701,419,4720,420,4738,416,4752,407,4768,397,4788,392,4807,393,4825,401,4843,413,4863,419,4882,420,4900,416,4920,402,4939,395,4959,393,4976,396,4990,404,5007,415,5027,420,5046,420,5064,414,5083,401,5102,394,5122,393,5139,397,5153,406,5170,416,5189,421,5209,420,5227,413,5245,400,5265,394,5284,393,5301,397,5321,411,5341,418,5360,420,5378,417,5392,409,5409,398,5428,393,5448,393,5466,399,5484,412,5504,419,5523,420,5541,416,5555,407,5571,397,5591,392,5611,393,5629,401,5647,413,5666,419,5685,420,5703,416,5723,402,5743,395,5762,393,5779,396,5794,404,5811,415,5830,420,5850,420,5867,414,5886,401,5906,394,5925,393,5942,397,5957,406,5973,416,5992,421,6012,420,6030,413,6048,400,6068,394,6087,393,6105,397,6124,411,6144,418,6163,420,6181,417,6195,409,6212,398,6231,393,6251,393,6269,399,6288,412,6307,419,6326,420,6344,416,6358,407,6374,397,6394,392,6414,393,6432,401,6450,413,6469,419,6489,420,6506,416,6526,402,6546,395,6565,393,6582,396,6597,404,6614,415,6633,420,6653,420,6670,414,6689,401,6709,394,6728,393,6746,397,6760,406,6776,416,6795,421,6815,420,6833,413,6851,400,6871,394,6890,393,6908,397,6927,411,6947,418,6967,420,6984,417,6998,409,7015,398,7035,393,7054,393,7072,399,7091,412,7110,419,7130,420,7147,416,7161,407,7178,397,7197,392,7217,393,7235,401,7253,413,7272,419,7292,420,7309,416,7329,402,7349,395,7368,393,7385,396,7400,404,7417,415,7436,420,7456,420,7474,414e" filled="f" stroked="t" strokeweight=".5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-3"/>
          <w:w w:val="97"/>
          <w:b/>
          <w:bCs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3"/>
          <w:w w:val="97"/>
          <w:b/>
          <w:bCs/>
        </w:rPr>
        <w:t>B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-1"/>
          <w:w w:val="90"/>
          <w:b/>
          <w:bCs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6"/>
          <w:w w:val="97"/>
          <w:b/>
          <w:bCs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3" w:after="0" w:line="240" w:lineRule="auto"/>
        <w:ind w:left="2430" w:right="3748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b/>
          <w:bCs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9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9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1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6"/>
          <w:b/>
          <w:bCs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464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Sm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6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4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4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4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94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4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4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94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14"/>
          <w:w w:val="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1"/>
        </w:rPr>
        <w:t>...............................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9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4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30" w:right="3126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  <w:b/>
          <w:bCs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NumType w:start="3"/>
          <w:pgMar w:footer="431" w:header="0" w:top="620" w:bottom="620" w:left="620" w:right="800"/>
          <w:footerReference w:type="odd" r:id="rId23"/>
          <w:footerReference w:type="even" r:id="rId24"/>
          <w:pgSz w:w="8400" w:h="11920"/>
        </w:sectPr>
      </w:pPr>
      <w:rPr/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/>
        <w:pict>
          <v:group style="position:absolute;margin-left:36.506001pt;margin-top:62.363003pt;width:103.681pt;height:482.389pt;mso-position-horizontal-relative:page;mso-position-vertical-relative:page;z-index:-2065" coordorigin="730,1247" coordsize="2074,9648">
            <v:shape style="position:absolute;left:737;top:1247;width:2060;height:2004" type="#_x0000_t75">
              <v:imagedata r:id="rId25" o:title=""/>
            </v:shape>
            <v:group style="position:absolute;left:740;top:3237;width:2054;height:7649" coordorigin="740,3237" coordsize="2054,7649">
              <v:shape style="position:absolute;left:740;top:3237;width:2054;height:7649" coordorigin="740,3237" coordsize="2054,7649" path="m740,10885l2794,10885,2794,3237,740,3237,740,10885e" filled="t" fillcolor="#D1D3D4" stroked="f">
                <v:path arrowok="t"/>
                <v:fill/>
              </v:shape>
            </v:group>
            <v:group style="position:absolute;left:740;top:3237;width:2054;height:7649" coordorigin="740,3237" coordsize="2054,7649">
              <v:shape style="position:absolute;left:740;top:3237;width:2054;height:7649" coordorigin="740,3237" coordsize="2054,7649" path="m740,10885l2794,10885,2794,3237,740,3237,740,10885xe" filled="f" stroked="t" strokeweight=".5pt" strokecolor="#000000">
                <v:path arrowok="t"/>
              </v:shape>
            </v:group>
            <v:group style="position:absolute;left:1817;top:7927;width:122;height:133" coordorigin="1817,7927" coordsize="122,133">
              <v:shape style="position:absolute;left:1817;top:7927;width:122;height:133" coordorigin="1817,7927" coordsize="122,133" path="m1867,7927l1850,7934,1836,7945,1825,7960,1820,7978,1820,7997,1827,8016,1831,8026,1839,8032,1846,8040,1837,8045,1817,8045,1818,8056,1820,8058,1821,8060,1838,8059,1856,8054,1877,8048,1897,8046,1901,8045,1837,8045,1817,8041,1909,8041,1913,8039,1922,8032,1884,8032,1865,8029,1849,8019,1838,8003,1837,7980,1844,7962,1859,7948,1881,7942,1920,7942,1913,7936,1892,7928,1867,7927e" filled="t" fillcolor="#000000" stroked="f">
                <v:path arrowok="t"/>
                <v:fill/>
              </v:shape>
              <v:shape style="position:absolute;left:1817;top:7927;width:122;height:133" coordorigin="1817,7927" coordsize="122,133" path="m1920,7942l1881,7942,1899,7945,1913,7958,1925,7979,1924,7999,1917,8015,1903,8027,1884,8032,1922,8032,1926,8027,1935,8011,1939,7990,1939,7965,1929,7949,1920,7942e" filled="t" fillcolor="#000000" stroked="f">
                <v:path arrowok="t"/>
                <v:fill/>
              </v:shape>
            </v:group>
            <v:group style="position:absolute;left:1675;top:7927;width:131;height:135" coordorigin="1675,7927" coordsize="131,135">
              <v:shape style="position:absolute;left:1675;top:7927;width:131;height:135" coordorigin="1675,7927" coordsize="131,135" path="m1806,8004l1777,8004,1787,8010,1788,8018,1789,8023,1783,8038,1765,8044,1773,8062,1776,8062,1785,8056,1797,8044,1803,8028,1806,8008,1806,8004e" filled="t" fillcolor="#000000" stroked="f">
                <v:path arrowok="t"/>
                <v:fill/>
              </v:shape>
              <v:shape style="position:absolute;left:1675;top:7927;width:131;height:135" coordorigin="1675,7927" coordsize="131,135" path="m1744,7943l1694,7943,1706,7949,1708,7968,1708,8002,1708,8018,1705,8033,1703,8038,1684,8046,1694,8059,1707,8054,1721,8036,1724,8017,1724,7994,1732,7989,1778,7989,1769,7989,1761,7985,1759,7979,1752,7976,1736,7976,1726,7972,1723,7964,1723,7953,1744,7943e" filled="t" fillcolor="#000000" stroked="f">
                <v:path arrowok="t"/>
                <v:fill/>
              </v:shape>
              <v:shape style="position:absolute;left:1675;top:7927;width:131;height:135" coordorigin="1675,7927" coordsize="131,135" path="m1778,7989l1732,7989,1739,7990,1750,7996,1752,8002,1765,8008,1777,8004,1806,8004,1806,7989,1778,7989e" filled="t" fillcolor="#000000" stroked="f">
                <v:path arrowok="t"/>
                <v:fill/>
              </v:shape>
              <v:shape style="position:absolute;left:1675;top:7927;width:131;height:135" coordorigin="1675,7927" coordsize="131,135" path="m1798,7943l1744,7943,1767,7945,1782,7952,1788,7971,1782,7988,1778,7989,1806,7989,1806,7961,1799,7944,1798,7943e" filled="t" fillcolor="#000000" stroked="f">
                <v:path arrowok="t"/>
                <v:fill/>
              </v:shape>
              <v:shape style="position:absolute;left:1675;top:7927;width:131;height:135" coordorigin="1675,7927" coordsize="131,135" path="m1745,7973l1736,7976,1752,7976,1745,7973e" filled="t" fillcolor="#000000" stroked="f">
                <v:path arrowok="t"/>
                <v:fill/>
              </v:shape>
              <v:shape style="position:absolute;left:1675;top:7927;width:131;height:135" coordorigin="1675,7927" coordsize="131,135" path="m1739,7927l1678,7942,1675,7952,1692,7955,1694,7943,1744,7943,1744,7943,1798,7943,1787,7934,1767,7929,1739,7927e" filled="t" fillcolor="#000000" stroked="f">
                <v:path arrowok="t"/>
                <v:fill/>
              </v:shape>
            </v:group>
            <v:group style="position:absolute;left:1318;top:7928;width:133;height:133" coordorigin="1318,7928" coordsize="133,133">
              <v:shape style="position:absolute;left:1318;top:7928;width:133;height:133" coordorigin="1318,7928" coordsize="133,133" path="m1328,8021l1325,8024,1322,8028,1322,8038,1325,8044,1334,8052,1348,8058,1368,8060,1397,8061,1418,8057,1431,8047,1433,8044,1380,8044,1357,8041,1343,8034,1340,8031,1341,8023,1328,8021e" filled="t" fillcolor="#000000" stroked="f">
                <v:path arrowok="t"/>
                <v:fill/>
              </v:shape>
              <v:shape style="position:absolute;left:1318;top:7928;width:133;height:133" coordorigin="1318,7928" coordsize="133,133" path="m1451,7948l1413,7948,1428,7949,1433,7952,1434,7956,1436,7972,1429,7989,1420,8008,1415,8026,1403,8042,1380,8044,1433,8044,1437,8036,1435,8024,1441,8006,1446,8002,1450,7994,1455,7978,1455,7954,1451,7948e" filled="t" fillcolor="#000000" stroked="f">
                <v:path arrowok="t"/>
                <v:fill/>
              </v:shape>
              <v:shape style="position:absolute;left:1318;top:7928;width:133;height:133" coordorigin="1318,7928" coordsize="133,133" path="m1413,7948l1361,7948,1367,7954,1380,7964,1389,7968,1410,7959,1413,7948e" filled="t" fillcolor="#000000" stroked="f">
                <v:path arrowok="t"/>
                <v:fill/>
              </v:shape>
              <v:shape style="position:absolute;left:1318;top:7928;width:133;height:133" coordorigin="1318,7928" coordsize="133,133" path="m1357,7928l1338,7933,1325,7945,1322,7951,1322,7962,1329,7966,1343,7964,1341,7948,1413,7948,1413,7948,1451,7948,1450,7945,1398,7945,1379,7944,1374,7933,1357,7928e" filled="t" fillcolor="#000000" stroked="f">
                <v:path arrowok="t"/>
                <v:fill/>
              </v:shape>
              <v:shape style="position:absolute;left:1318;top:7928;width:133;height:133" coordorigin="1318,7928" coordsize="133,133" path="m1430,7929l1410,7931,1402,7934,1398,7945,1450,7945,1446,7938,1430,7929e" filled="t" fillcolor="#000000" stroked="f">
                <v:path arrowok="t"/>
                <v:fill/>
              </v:shape>
            </v:group>
            <v:group style="position:absolute;left:1444;top:7928;width:116;height:133" coordorigin="1444,7928" coordsize="116,133">
              <v:shape style="position:absolute;left:1444;top:7928;width:116;height:133" coordorigin="1444,7928" coordsize="116,133" path="m1559,8009l1533,8009,1540,8012,1541,8020,1540,8027,1540,8034,1537,8043,1521,8043,1523,8061,1535,8060,1550,8051,1557,8037,1559,8016,1559,8009e" filled="t" fillcolor="#000000" stroked="f">
                <v:path arrowok="t"/>
                <v:fill/>
              </v:shape>
              <v:shape style="position:absolute;left:1444;top:7928;width:116;height:133" coordorigin="1444,7928" coordsize="116,133" path="m1499,7928l1478,7933,1463,7945,1462,7965,1462,7991,1463,8012,1461,8030,1460,8034,1455,8037,1450,8042,1444,8045,1447,8058,1457,8058,1471,8047,1480,8033,1481,8014,1484,7995,1560,7995,1560,7991,1537,7991,1519,7986,1502,7979,1481,7976,1481,7966,1475,7953,1487,7947,1495,7946,1512,7945,1557,7945,1546,7933,1520,7928,1499,7928e" filled="t" fillcolor="#000000" stroked="f">
                <v:path arrowok="t"/>
                <v:fill/>
              </v:shape>
              <v:shape style="position:absolute;left:1444;top:7928;width:116;height:133" coordorigin="1444,7928" coordsize="116,133" path="m1560,7995l1484,7995,1503,8000,1519,8009,1525,8011,1533,8009,1559,8009,1560,7995e" filled="t" fillcolor="#000000" stroked="f">
                <v:path arrowok="t"/>
                <v:fill/>
              </v:shape>
              <v:shape style="position:absolute;left:1444;top:7928;width:116;height:133" coordorigin="1444,7928" coordsize="116,133" path="m1557,7945l1512,7945,1530,7946,1536,7948,1541,7953,1542,7971,1537,7991,1560,7991,1560,7971,1559,7966,1558,7946,1557,7945e" filled="t" fillcolor="#000000" stroked="f">
                <v:path arrowok="t"/>
                <v:fill/>
              </v:shape>
            </v:group>
            <v:group style="position:absolute;left:1559;top:7929;width:125;height:132" coordorigin="1559,7929" coordsize="125,132">
              <v:shape style="position:absolute;left:1559;top:7929;width:125;height:132" coordorigin="1559,7929" coordsize="125,132" path="m1665,7947l1581,7947,1587,7947,1587,7951,1588,7966,1588,7971,1587,7987,1587,8012,1584,8030,1581,8038,1565,8042,1567,8054,1569,8056,1581,8061,1584,8048,1601,8048,1668,8048,1675,8039,1644,8039,1625,8038,1606,8027,1605,8012,1605,7987,1606,7967,1608,7947,1665,7947,1665,7947e" filled="t" fillcolor="#000000" stroked="f">
                <v:path arrowok="t"/>
                <v:fill/>
              </v:shape>
              <v:shape style="position:absolute;left:1559;top:7929;width:125;height:132" coordorigin="1559,7929" coordsize="125,132" path="m1668,8048l1601,8048,1607,8054,1631,8059,1650,8057,1667,8048,1668,8048e" filled="t" fillcolor="#000000" stroked="f">
                <v:path arrowok="t"/>
                <v:fill/>
              </v:shape>
              <v:shape style="position:absolute;left:1559;top:7929;width:125;height:132" coordorigin="1559,7929" coordsize="125,132" path="m1665,7947l1608,7947,1631,7950,1651,7958,1663,7971,1667,7980,1668,7994,1668,8012,1666,8020,1663,8027,1659,8031,1644,8039,1675,8039,1682,8032,1684,8015,1684,7994,1680,7966,1669,7949,1665,7947e" filled="t" fillcolor="#000000" stroked="f">
                <v:path arrowok="t"/>
                <v:fill/>
              </v:shape>
              <v:shape style="position:absolute;left:1559;top:7929;width:125;height:132" coordorigin="1559,7929" coordsize="125,132" path="m1592,7929l1576,7931,1559,7937,1564,7960,1581,7947,1665,7947,1652,7939,1631,7933,1605,7930,1597,7929,1592,7929e" filled="t" fillcolor="#000000" stroked="f">
                <v:path arrowok="t"/>
                <v:fill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before="0" w:after="0" w:line="294" w:lineRule="auto"/>
        <w:ind w:left="174" w:right="-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  <w:b/>
          <w:bCs/>
          <w:i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  <w:i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  <w:i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i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89"/>
          <w:b/>
          <w:bCs/>
          <w:i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9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9"/>
          <w:b/>
          <w:bCs/>
          <w:i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9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i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i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i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i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  <w:i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i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  <w:i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i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i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i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  <w:i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i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i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  <w:b/>
          <w:bCs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i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  <w:b/>
          <w:bCs/>
          <w:i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  <w:b/>
          <w:bCs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5"/>
          <w:b/>
          <w:bCs/>
          <w:i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b/>
          <w:bCs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  <w:b/>
          <w:bCs/>
          <w:i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  <w:b/>
          <w:bCs/>
          <w:i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303" w:lineRule="auto"/>
        <w:ind w:left="174" w:right="747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95"/>
          <w:b/>
          <w:bCs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5"/>
          <w:b/>
          <w:bCs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5"/>
          <w:b/>
          <w:bCs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5"/>
          <w:b/>
          <w:bCs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5"/>
          <w:b/>
          <w:bCs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5"/>
          <w:b/>
          <w:bCs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5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4"/>
          <w:b/>
          <w:bCs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4"/>
          <w:b/>
          <w:bCs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8"/>
          <w:b/>
          <w:bCs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92"/>
          <w:b/>
          <w:bCs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95"/>
          <w:b/>
          <w:bCs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6"/>
          <w:b/>
          <w:bCs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98"/>
          <w:b/>
          <w:bCs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76"/>
          <w:b/>
          <w:bCs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76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00"/>
        </w:rPr>
        <w:t>ké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1" w:after="0" w:line="240" w:lineRule="auto"/>
        <w:ind w:left="174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-5"/>
          <w:w w:val="100"/>
        </w:rPr>
        <w:t>8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12</w:t>
      </w:r>
      <w:r>
        <w:rPr>
          <w:rFonts w:ascii="Times New Roman" w:hAnsi="Times New Roman" w:cs="Times New Roman" w:eastAsia="Times New Roman"/>
          <w:sz w:val="16"/>
          <w:szCs w:val="16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6"/>
          <w:w w:val="100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74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w w:val="94"/>
          <w:b/>
          <w:bCs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5"/>
          <w:b/>
          <w:bCs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9"/>
          <w:b/>
          <w:bCs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99"/>
          <w:b/>
          <w:bCs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76"/>
          <w:b/>
          <w:bCs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5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spacing w:val="-5"/>
          <w:w w:val="95"/>
        </w:rPr>
        <w:t>9</w:t>
      </w:r>
      <w:r>
        <w:rPr>
          <w:rFonts w:ascii="Times New Roman" w:hAnsi="Times New Roman" w:cs="Times New Roman" w:eastAsia="Times New Roman"/>
          <w:sz w:val="16"/>
          <w:szCs w:val="16"/>
          <w:spacing w:val="-6"/>
          <w:w w:val="95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5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6"/>
          <w:szCs w:val="16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00"/>
        </w:rPr>
        <w:t>4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76" w:after="0" w:line="240" w:lineRule="auto"/>
        <w:ind w:left="174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5"/>
          <w:w w:val="87"/>
          <w:b/>
          <w:bCs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2"/>
          <w:b/>
          <w:bCs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01"/>
          <w:b/>
          <w:bCs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06"/>
          <w:b/>
          <w:bCs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76"/>
          <w:b/>
          <w:bCs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spacing w:val="-4"/>
          <w:w w:val="100"/>
          <w:b/>
          <w:bCs/>
        </w:rPr>
        <w:t> </w:t>
      </w:r>
      <w:hyperlink r:id="rId26">
        <w:r>
          <w:rPr>
            <w:rFonts w:ascii="Times New Roman" w:hAnsi="Times New Roman" w:cs="Times New Roman" w:eastAsia="Times New Roman"/>
            <w:sz w:val="16"/>
            <w:szCs w:val="16"/>
            <w:spacing w:val="4"/>
            <w:w w:val="100"/>
          </w:rPr>
          <w:t>z</w:t>
        </w:r>
        <w:r>
          <w:rPr>
            <w:rFonts w:ascii="Times New Roman" w:hAnsi="Times New Roman" w:cs="Times New Roman" w:eastAsia="Times New Roman"/>
            <w:sz w:val="16"/>
            <w:szCs w:val="16"/>
            <w:spacing w:val="2"/>
            <w:w w:val="100"/>
          </w:rPr>
          <w:t>s</w:t>
        </w:r>
        <w:r>
          <w:rPr>
            <w:rFonts w:ascii="Times New Roman" w:hAnsi="Times New Roman" w:cs="Times New Roman" w:eastAsia="Times New Roman"/>
            <w:sz w:val="16"/>
            <w:szCs w:val="16"/>
            <w:spacing w:val="2"/>
            <w:w w:val="100"/>
          </w:rPr>
          <w:t>fs</w:t>
        </w:r>
        <w:r>
          <w:rPr>
            <w:rFonts w:ascii="Times New Roman" w:hAnsi="Times New Roman" w:cs="Times New Roman" w:eastAsia="Times New Roman"/>
            <w:sz w:val="16"/>
            <w:szCs w:val="16"/>
            <w:spacing w:val="0"/>
            <w:w w:val="100"/>
          </w:rPr>
          <w:t>l</w:t>
        </w:r>
        <w:r>
          <w:rPr>
            <w:rFonts w:ascii="Times New Roman" w:hAnsi="Times New Roman" w:cs="Times New Roman" w:eastAsia="Times New Roman"/>
            <w:sz w:val="16"/>
            <w:szCs w:val="16"/>
            <w:spacing w:val="0"/>
            <w:w w:val="100"/>
          </w:rPr>
          <w:t>o</w:t>
        </w:r>
        <w:r>
          <w:rPr>
            <w:rFonts w:ascii="Times New Roman" w:hAnsi="Times New Roman" w:cs="Times New Roman" w:eastAsia="Times New Roman"/>
            <w:sz w:val="16"/>
            <w:szCs w:val="16"/>
            <w:spacing w:val="2"/>
            <w:w w:val="100"/>
          </w:rPr>
          <w:t>v@</w:t>
        </w:r>
        <w:r>
          <w:rPr>
            <w:rFonts w:ascii="Times New Roman" w:hAnsi="Times New Roman" w:cs="Times New Roman" w:eastAsia="Times New Roman"/>
            <w:sz w:val="16"/>
            <w:szCs w:val="16"/>
            <w:spacing w:val="5"/>
            <w:w w:val="100"/>
          </w:rPr>
          <w:t>g</w:t>
        </w:r>
        <w:r>
          <w:rPr>
            <w:rFonts w:ascii="Times New Roman" w:hAnsi="Times New Roman" w:cs="Times New Roman" w:eastAsia="Times New Roman"/>
            <w:sz w:val="16"/>
            <w:szCs w:val="16"/>
            <w:spacing w:val="2"/>
            <w:w w:val="100"/>
          </w:rPr>
          <w:t>m</w:t>
        </w:r>
        <w:r>
          <w:rPr>
            <w:rFonts w:ascii="Times New Roman" w:hAnsi="Times New Roman" w:cs="Times New Roman" w:eastAsia="Times New Roman"/>
            <w:sz w:val="16"/>
            <w:szCs w:val="16"/>
            <w:spacing w:val="5"/>
            <w:w w:val="100"/>
          </w:rPr>
          <w:t>a</w:t>
        </w:r>
        <w:r>
          <w:rPr>
            <w:rFonts w:ascii="Times New Roman" w:hAnsi="Times New Roman" w:cs="Times New Roman" w:eastAsia="Times New Roman"/>
            <w:sz w:val="16"/>
            <w:szCs w:val="16"/>
            <w:spacing w:val="6"/>
            <w:w w:val="100"/>
          </w:rPr>
          <w:t>i</w:t>
        </w:r>
        <w:r>
          <w:rPr>
            <w:rFonts w:ascii="Times New Roman" w:hAnsi="Times New Roman" w:cs="Times New Roman" w:eastAsia="Times New Roman"/>
            <w:sz w:val="16"/>
            <w:szCs w:val="16"/>
            <w:spacing w:val="3"/>
            <w:w w:val="100"/>
          </w:rPr>
          <w:t>l</w:t>
        </w:r>
        <w:r>
          <w:rPr>
            <w:rFonts w:ascii="Times New Roman" w:hAnsi="Times New Roman" w:cs="Times New Roman" w:eastAsia="Times New Roman"/>
            <w:sz w:val="16"/>
            <w:szCs w:val="16"/>
            <w:spacing w:val="1"/>
            <w:w w:val="100"/>
          </w:rPr>
          <w:t>.</w:t>
        </w:r>
        <w:r>
          <w:rPr>
            <w:rFonts w:ascii="Times New Roman" w:hAnsi="Times New Roman" w:cs="Times New Roman" w:eastAsia="Times New Roman"/>
            <w:sz w:val="16"/>
            <w:szCs w:val="16"/>
            <w:spacing w:val="2"/>
            <w:w w:val="100"/>
          </w:rPr>
          <w:t>c</w:t>
        </w:r>
        <w:r>
          <w:rPr>
            <w:rFonts w:ascii="Times New Roman" w:hAnsi="Times New Roman" w:cs="Times New Roman" w:eastAsia="Times New Roman"/>
            <w:sz w:val="16"/>
            <w:szCs w:val="16"/>
            <w:spacing w:val="0"/>
            <w:w w:val="100"/>
          </w:rPr>
          <w:t>o</w:t>
        </w:r>
        <w:r>
          <w:rPr>
            <w:rFonts w:ascii="Times New Roman" w:hAnsi="Times New Roman" w:cs="Times New Roman" w:eastAsia="Times New Roman"/>
            <w:sz w:val="16"/>
            <w:szCs w:val="16"/>
            <w:spacing w:val="0"/>
            <w:w w:val="100"/>
          </w:rPr>
          <w:t>m</w:t>
        </w:r>
        <w:r>
          <w:rPr>
            <w:rFonts w:ascii="Times New Roman" w:hAnsi="Times New Roman" w:cs="Times New Roman" w:eastAsia="Times New Roman"/>
            <w:sz w:val="16"/>
            <w:szCs w:val="16"/>
            <w:spacing w:val="0"/>
            <w:w w:val="100"/>
          </w:rPr>
        </w:r>
      </w:hyperlink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74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1"/>
          <w:w w:val="94"/>
          <w:b/>
          <w:bCs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4"/>
          <w:b/>
          <w:bCs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4"/>
          <w:b/>
          <w:bCs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94"/>
          <w:b/>
          <w:bCs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4"/>
          <w:b/>
          <w:bCs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4"/>
          <w:b/>
          <w:bCs/>
        </w:rPr>
        <w:t>č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94"/>
          <w:b/>
          <w:bCs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4"/>
          <w:b/>
          <w:bCs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4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2"/>
          <w:b/>
          <w:bCs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92"/>
          <w:b/>
          <w:bCs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5"/>
          <w:b/>
          <w:bCs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5"/>
          <w:b/>
          <w:bCs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76"/>
          <w:b/>
          <w:bCs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48" w:after="0" w:line="303" w:lineRule="auto"/>
        <w:ind w:left="174" w:right="7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4"/>
          <w:w w:val="100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</w:rPr>
        <w:t>í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2"/>
          <w:w w:val="97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7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7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-1"/>
          <w:w w:val="97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-2"/>
          <w:w w:val="97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7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spacing w:val="-1"/>
          <w:w w:val="97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7"/>
        </w:rPr>
        <w:t>č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9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4"/>
        </w:rPr>
        <w:t>z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9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9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-1"/>
          <w:w w:val="106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spacing w:val="-2"/>
          <w:w w:val="105"/>
        </w:rPr>
        <w:t>pu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05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05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1" w:after="0" w:line="303" w:lineRule="auto"/>
        <w:ind w:left="174" w:right="20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</w:rPr>
        <w:t>ě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3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93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3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3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93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-2"/>
          <w:w w:val="9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</w:rPr>
        <w:t>č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3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3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3"/>
        </w:rPr>
        <w:t>z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93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3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2"/>
          <w:w w:val="93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3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3"/>
        </w:rPr>
        <w:t>z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3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9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11"/>
          <w:w w:val="100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75" w:after="0" w:line="240" w:lineRule="auto"/>
        <w:ind w:left="174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1"/>
          <w:w w:val="93"/>
          <w:b/>
          <w:bCs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3"/>
          <w:b/>
          <w:bCs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8"/>
          <w:b/>
          <w:bCs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92"/>
          <w:b/>
          <w:bCs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5"/>
          <w:b/>
          <w:bCs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06"/>
          <w:b/>
          <w:bCs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76"/>
          <w:b/>
          <w:bCs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48" w:after="0" w:line="303" w:lineRule="auto"/>
        <w:ind w:left="174" w:right="32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00"/>
        </w:rPr>
        <w:t>ě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3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93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3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93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3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9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00"/>
        </w:rPr>
        <w:t>é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00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9"/>
          <w:w w:val="100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75" w:after="0" w:line="303" w:lineRule="auto"/>
        <w:ind w:left="174" w:right="296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2"/>
          <w:w w:val="93"/>
          <w:b/>
          <w:bCs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3"/>
          <w:b/>
          <w:bCs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3"/>
          <w:b/>
          <w:bCs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3"/>
          <w:b/>
          <w:bCs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3"/>
          <w:b/>
          <w:bCs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93"/>
          <w:b/>
          <w:bCs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3"/>
          <w:b/>
          <w:bCs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spacing w:val="-1"/>
          <w:w w:val="93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9"/>
          <w:b/>
          <w:bCs/>
        </w:rPr>
        <w:t>ú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5"/>
          <w:b/>
          <w:bCs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5"/>
          <w:b/>
          <w:bCs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93"/>
          <w:b/>
          <w:bCs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76"/>
          <w:b/>
          <w:bCs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76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4"/>
          <w:w w:val="97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1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05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5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5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09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62"/>
        </w:rPr>
        <w:t>ľ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109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2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4"/>
        </w:rPr>
        <w:t>š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09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6"/>
        </w:rPr>
        <w:t>ú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io</w:t>
      </w:r>
    </w:p>
    <w:p>
      <w:pPr>
        <w:spacing w:before="18" w:after="0" w:line="240" w:lineRule="auto"/>
        <w:ind w:left="174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w w:val="101"/>
          <w:b/>
          <w:bCs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5"/>
          <w:b/>
          <w:bCs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9"/>
          <w:b/>
          <w:bCs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99"/>
          <w:b/>
          <w:bCs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76"/>
          <w:b/>
          <w:bCs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5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spacing w:val="-5"/>
          <w:w w:val="95"/>
        </w:rPr>
        <w:t>9</w:t>
      </w:r>
      <w:r>
        <w:rPr>
          <w:rFonts w:ascii="Times New Roman" w:hAnsi="Times New Roman" w:cs="Times New Roman" w:eastAsia="Times New Roman"/>
          <w:sz w:val="16"/>
          <w:szCs w:val="16"/>
          <w:spacing w:val="-2"/>
          <w:w w:val="95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5"/>
        </w:rPr>
        <w:t>5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00"/>
        </w:rPr>
        <w:t>8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</w:rPr>
        <w:t>5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48" w:after="0" w:line="240" w:lineRule="auto"/>
        <w:ind w:left="174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5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spacing w:val="31"/>
          <w:w w:val="100"/>
          <w:b/>
          <w:bCs/>
        </w:rPr>
        <w:t> </w:t>
      </w:r>
      <w:hyperlink r:id="rId27">
        <w:r>
          <w:rPr>
            <w:rFonts w:ascii="Times New Roman" w:hAnsi="Times New Roman" w:cs="Times New Roman" w:eastAsia="Times New Roman"/>
            <w:sz w:val="16"/>
            <w:szCs w:val="16"/>
            <w:spacing w:val="8"/>
            <w:w w:val="100"/>
          </w:rPr>
          <w:t>w</w:t>
        </w:r>
        <w:r>
          <w:rPr>
            <w:rFonts w:ascii="Times New Roman" w:hAnsi="Times New Roman" w:cs="Times New Roman" w:eastAsia="Times New Roman"/>
            <w:sz w:val="16"/>
            <w:szCs w:val="16"/>
            <w:spacing w:val="8"/>
            <w:w w:val="100"/>
          </w:rPr>
          <w:t>w</w:t>
        </w:r>
        <w:r>
          <w:rPr>
            <w:rFonts w:ascii="Times New Roman" w:hAnsi="Times New Roman" w:cs="Times New Roman" w:eastAsia="Times New Roman"/>
            <w:sz w:val="16"/>
            <w:szCs w:val="16"/>
            <w:spacing w:val="-5"/>
            <w:w w:val="100"/>
          </w:rPr>
          <w:t>w</w:t>
        </w:r>
        <w:r>
          <w:rPr>
            <w:rFonts w:ascii="Times New Roman" w:hAnsi="Times New Roman" w:cs="Times New Roman" w:eastAsia="Times New Roman"/>
            <w:sz w:val="16"/>
            <w:szCs w:val="16"/>
            <w:spacing w:val="3"/>
            <w:w w:val="100"/>
          </w:rPr>
          <w:t>.</w:t>
        </w:r>
        <w:r>
          <w:rPr>
            <w:rFonts w:ascii="Times New Roman" w:hAnsi="Times New Roman" w:cs="Times New Roman" w:eastAsia="Times New Roman"/>
            <w:sz w:val="16"/>
            <w:szCs w:val="16"/>
            <w:spacing w:val="2"/>
            <w:w w:val="100"/>
          </w:rPr>
          <w:t>l</w:t>
        </w:r>
        <w:r>
          <w:rPr>
            <w:rFonts w:ascii="Times New Roman" w:hAnsi="Times New Roman" w:cs="Times New Roman" w:eastAsia="Times New Roman"/>
            <w:sz w:val="16"/>
            <w:szCs w:val="16"/>
            <w:spacing w:val="2"/>
            <w:w w:val="100"/>
          </w:rPr>
          <w:t>a</w:t>
        </w:r>
        <w:r>
          <w:rPr>
            <w:rFonts w:ascii="Times New Roman" w:hAnsi="Times New Roman" w:cs="Times New Roman" w:eastAsia="Times New Roman"/>
            <w:sz w:val="16"/>
            <w:szCs w:val="16"/>
            <w:spacing w:val="3"/>
            <w:w w:val="100"/>
          </w:rPr>
          <w:t>c</w:t>
        </w:r>
        <w:r>
          <w:rPr>
            <w:rFonts w:ascii="Times New Roman" w:hAnsi="Times New Roman" w:cs="Times New Roman" w:eastAsia="Times New Roman"/>
            <w:sz w:val="16"/>
            <w:szCs w:val="16"/>
            <w:spacing w:val="2"/>
            <w:w w:val="100"/>
          </w:rPr>
          <w:t>n</w:t>
        </w:r>
        <w:r>
          <w:rPr>
            <w:rFonts w:ascii="Times New Roman" w:hAnsi="Times New Roman" w:cs="Times New Roman" w:eastAsia="Times New Roman"/>
            <w:sz w:val="16"/>
            <w:szCs w:val="16"/>
            <w:spacing w:val="0"/>
            <w:w w:val="100"/>
          </w:rPr>
          <w:t>a</w:t>
        </w:r>
        <w:r>
          <w:rPr>
            <w:rFonts w:ascii="Times New Roman" w:hAnsi="Times New Roman" w:cs="Times New Roman" w:eastAsia="Times New Roman"/>
            <w:sz w:val="16"/>
            <w:szCs w:val="16"/>
            <w:spacing w:val="0"/>
            <w:w w:val="100"/>
          </w:rPr>
          <w:t>-</w:t>
        </w:r>
        <w:r>
          <w:rPr>
            <w:rFonts w:ascii="Times New Roman" w:hAnsi="Times New Roman" w:cs="Times New Roman" w:eastAsia="Times New Roman"/>
            <w:sz w:val="16"/>
            <w:szCs w:val="16"/>
            <w:spacing w:val="6"/>
            <w:w w:val="100"/>
          </w:rPr>
          <w:t>t</w:t>
        </w:r>
        <w:r>
          <w:rPr>
            <w:rFonts w:ascii="Times New Roman" w:hAnsi="Times New Roman" w:cs="Times New Roman" w:eastAsia="Times New Roman"/>
            <w:sz w:val="16"/>
            <w:szCs w:val="16"/>
            <w:spacing w:val="2"/>
            <w:w w:val="100"/>
          </w:rPr>
          <w:t>l</w:t>
        </w:r>
        <w:r>
          <w:rPr>
            <w:rFonts w:ascii="Times New Roman" w:hAnsi="Times New Roman" w:cs="Times New Roman" w:eastAsia="Times New Roman"/>
            <w:sz w:val="16"/>
            <w:szCs w:val="16"/>
            <w:spacing w:val="2"/>
            <w:w w:val="100"/>
          </w:rPr>
          <w:t>a</w:t>
        </w:r>
        <w:r>
          <w:rPr>
            <w:rFonts w:ascii="Times New Roman" w:hAnsi="Times New Roman" w:cs="Times New Roman" w:eastAsia="Times New Roman"/>
            <w:sz w:val="16"/>
            <w:szCs w:val="16"/>
            <w:spacing w:val="4"/>
            <w:w w:val="100"/>
          </w:rPr>
          <w:t>c</w:t>
        </w:r>
        <w:r>
          <w:rPr>
            <w:rFonts w:ascii="Times New Roman" w:hAnsi="Times New Roman" w:cs="Times New Roman" w:eastAsia="Times New Roman"/>
            <w:sz w:val="16"/>
            <w:szCs w:val="16"/>
            <w:spacing w:val="3"/>
            <w:w w:val="100"/>
          </w:rPr>
          <w:t>.</w:t>
        </w:r>
        <w:r>
          <w:rPr>
            <w:rFonts w:ascii="Times New Roman" w:hAnsi="Times New Roman" w:cs="Times New Roman" w:eastAsia="Times New Roman"/>
            <w:sz w:val="16"/>
            <w:szCs w:val="16"/>
            <w:spacing w:val="2"/>
            <w:w w:val="100"/>
          </w:rPr>
          <w:t>s</w:t>
        </w:r>
        <w:r>
          <w:rPr>
            <w:rFonts w:ascii="Times New Roman" w:hAnsi="Times New Roman" w:cs="Times New Roman" w:eastAsia="Times New Roman"/>
            <w:sz w:val="16"/>
            <w:szCs w:val="16"/>
            <w:spacing w:val="0"/>
            <w:w w:val="100"/>
          </w:rPr>
          <w:t>k</w:t>
        </w:r>
        <w:r>
          <w:rPr>
            <w:rFonts w:ascii="Times New Roman" w:hAnsi="Times New Roman" w:cs="Times New Roman" w:eastAsia="Times New Roman"/>
            <w:sz w:val="16"/>
            <w:szCs w:val="16"/>
            <w:spacing w:val="0"/>
            <w:w w:val="100"/>
          </w:rPr>
        </w:r>
      </w:hyperlink>
    </w:p>
    <w:p>
      <w:pPr>
        <w:spacing w:before="93" w:after="0" w:line="240" w:lineRule="auto"/>
        <w:ind w:left="174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w w:val="91"/>
          <w:b/>
          <w:bCs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  <w:b/>
          <w:bCs/>
        </w:rPr>
        <w:t>očn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06"/>
          <w:b/>
          <w:bCs/>
        </w:rPr>
        <w:t>í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92"/>
          <w:b/>
          <w:bCs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76"/>
          <w:b/>
          <w:bCs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9"/>
          <w:w w:val="100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100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00"/>
        </w:rPr>
        <w:t>I.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93" w:after="0" w:line="240" w:lineRule="auto"/>
        <w:ind w:left="174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1"/>
          <w:w w:val="93"/>
          <w:b/>
          <w:bCs/>
        </w:rPr>
        <w:t>Č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06"/>
          <w:b/>
          <w:bCs/>
        </w:rPr>
        <w:t>í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98"/>
          <w:b/>
          <w:bCs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5"/>
          <w:b/>
          <w:bCs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76"/>
          <w:b/>
          <w:bCs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spacing w:val="-4"/>
          <w:w w:val="100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00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93" w:after="0" w:line="240" w:lineRule="auto"/>
        <w:ind w:left="174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w w:val="98"/>
          <w:b/>
          <w:bCs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98"/>
          <w:b/>
          <w:bCs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92"/>
          <w:b/>
          <w:bCs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8"/>
          <w:b/>
          <w:bCs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76"/>
          <w:b/>
          <w:bCs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6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96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6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93" w:after="0" w:line="240" w:lineRule="auto"/>
        <w:ind w:left="174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1"/>
          <w:w w:val="94"/>
          <w:b/>
          <w:bCs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4"/>
          <w:b/>
          <w:bCs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0"/>
          <w:b/>
          <w:bCs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93"/>
          <w:b/>
          <w:bCs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01"/>
          <w:b/>
          <w:bCs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76"/>
          <w:b/>
          <w:bCs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1"/>
          <w:w w:val="100"/>
        </w:rPr>
        <w:t>32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93" w:after="0" w:line="240" w:lineRule="auto"/>
        <w:ind w:left="174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-1"/>
          <w:b/>
          <w:bCs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b/>
          <w:bCs/>
        </w:rPr>
        <w:t>z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3"/>
          <w:b/>
          <w:bCs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93"/>
          <w:b/>
          <w:bCs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6"/>
          <w:b/>
          <w:bCs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8"/>
          <w:b/>
          <w:bCs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0"/>
          <w:b/>
          <w:bCs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92"/>
          <w:b/>
          <w:bCs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76"/>
          <w:b/>
          <w:bCs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spacing w:val="-6"/>
          <w:w w:val="100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0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spacing w:val="-4"/>
          <w:w w:val="100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00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93" w:after="0" w:line="240" w:lineRule="auto"/>
        <w:ind w:left="174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b/>
          <w:bCs/>
        </w:rPr>
        <w:t>é</w:t>
      </w:r>
      <w:r>
        <w:rPr>
          <w:rFonts w:ascii="Times New Roman" w:hAnsi="Times New Roman" w:cs="Times New Roman" w:eastAsia="Times New Roman"/>
          <w:sz w:val="16"/>
          <w:szCs w:val="16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01"/>
          <w:b/>
          <w:bCs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5"/>
          <w:b/>
          <w:bCs/>
        </w:rPr>
        <w:t>č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98"/>
          <w:b/>
          <w:bCs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76"/>
          <w:b/>
          <w:bCs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16"/>
          <w:szCs w:val="16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spacing w:val="-6"/>
          <w:w w:val="100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0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spacing w:val="-4"/>
          <w:w w:val="100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00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93" w:after="0" w:line="240" w:lineRule="auto"/>
        <w:ind w:left="174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-3"/>
          <w:w w:val="96"/>
          <w:b/>
          <w:bCs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6"/>
          <w:b/>
          <w:bCs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8"/>
          <w:b/>
          <w:bCs/>
        </w:rPr>
        <w:t>š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5"/>
          <w:b/>
          <w:bCs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76"/>
          <w:b/>
          <w:bCs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00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-4"/>
          <w:w w:val="100"/>
        </w:rPr>
        <w:t>9</w:t>
      </w:r>
      <w:r>
        <w:rPr>
          <w:rFonts w:ascii="Times New Roman" w:hAnsi="Times New Roman" w:cs="Times New Roman" w:eastAsia="Times New Roman"/>
          <w:sz w:val="16"/>
          <w:szCs w:val="16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spacing w:val="-6"/>
          <w:w w:val="100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0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spacing w:val="-4"/>
          <w:w w:val="100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00"/>
        </w:rPr>
        <w:t>19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93" w:after="0" w:line="240" w:lineRule="auto"/>
        <w:ind w:left="174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1"/>
          <w:w w:val="95"/>
          <w:b/>
          <w:bCs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5"/>
          <w:b/>
          <w:bCs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95"/>
          <w:b/>
          <w:bCs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5"/>
          <w:b/>
          <w:bCs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-2"/>
          <w:w w:val="95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1"/>
          <w:w w:val="95"/>
          <w:b/>
          <w:bCs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-1"/>
          <w:w w:val="95"/>
          <w:b/>
          <w:bCs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5"/>
          <w:b/>
          <w:bCs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95"/>
          <w:b/>
          <w:bCs/>
        </w:rPr>
        <w:t>8</w:t>
      </w:r>
      <w:r>
        <w:rPr>
          <w:rFonts w:ascii="Times New Roman" w:hAnsi="Times New Roman" w:cs="Times New Roman" w:eastAsia="Times New Roman"/>
          <w:sz w:val="16"/>
          <w:szCs w:val="16"/>
          <w:spacing w:val="-4"/>
          <w:w w:val="102"/>
          <w:b/>
          <w:bCs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00"/>
          <w:b/>
          <w:bCs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  <w:b/>
          <w:bCs/>
        </w:rPr>
        <w:t>9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b/>
          <w:bCs/>
        </w:rPr>
        <w:t>8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24" w:after="0" w:line="240" w:lineRule="auto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ň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4"/>
          <w:w w:val="96"/>
        </w:rPr>
        <w:t>7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96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9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96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96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96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1"/>
        </w:rPr>
        <w:t>....................................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9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6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ň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8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..................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ň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8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...............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15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ň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4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.......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17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97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97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7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97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98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85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1"/>
        </w:rPr>
        <w:t>...............................................................................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9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96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b/>
          <w:bCs/>
        </w:rPr>
        <w:t>ns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b/>
          <w:bCs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8"/>
          <w:szCs w:val="1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7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7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7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7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7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7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97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7"/>
        </w:rPr>
        <w:t>ý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7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9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94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98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ok</w:t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ok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91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1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91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1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1"/>
        </w:rPr>
        <w:t>.................................................................................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9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26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7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  <w:b/>
          <w:bCs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  <w:b/>
          <w:bCs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7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-9"/>
          <w:w w:val="95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5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8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98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98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98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8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8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8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8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8"/>
        </w:rPr>
        <w:t>é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98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8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9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98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98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8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8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8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8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8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9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4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4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4"/>
        </w:rPr>
        <w:t>č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4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4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94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1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5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9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2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92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5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90"/>
        </w:rPr>
        <w:t>..........................................................................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9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28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9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98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91"/>
        </w:rPr>
        <w:t>...........................................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96"/>
        </w:rPr>
        <w:t>29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7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7"/>
          <w:b/>
          <w:bCs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7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  <w:b/>
          <w:bCs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š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91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1"/>
        </w:rPr>
        <w:t>........................................................................................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9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30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jc w:val="left"/>
        <w:spacing w:after="0"/>
        <w:sectPr>
          <w:type w:val="continuous"/>
          <w:pgSz w:w="8400" w:h="11920"/>
          <w:pgMar w:top="1080" w:bottom="280" w:left="620" w:right="800"/>
          <w:cols w:num="2" w:equalWidth="0">
            <w:col w:w="2109" w:space="355"/>
            <w:col w:w="4516"/>
          </w:cols>
        </w:sectPr>
      </w:pPr>
      <w:rPr/>
    </w:p>
    <w:p>
      <w:pPr>
        <w:spacing w:before="44" w:after="0" w:line="240" w:lineRule="auto"/>
        <w:ind w:left="108" w:right="-79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/>
        <w:pict>
          <v:group style="position:absolute;margin-left:45.354301pt;margin-top:19.600149pt;width:336.829572pt;height:1.444746pt;mso-position-horizontal-relative:page;mso-position-vertical-relative:paragraph;z-index:-2064" coordorigin="907,392" coordsize="6737,29">
            <v:shape style="position:absolute;left:907;top:392;width:6737;height:29" coordorigin="907,392" coordsize="6737,29" path="m907,407l923,396,943,392,963,394,980,401,998,413,1018,420,1037,420,1055,415,1074,402,1094,395,1113,393,1131,396,1145,404,1162,415,1181,420,1201,420,1219,414,1237,401,1257,394,1276,393,1294,397,1308,406,1324,416,1344,421,1364,420,1382,412,1400,400,1419,394,1438,393,1456,398,1476,411,1496,418,1515,420,1532,417,1546,409,1563,398,1583,393,1602,393,1620,399,1639,412,1658,419,1678,420,1695,416,1709,407,1726,397,1745,392,1765,393,1783,401,1801,413,1821,419,1840,420,1857,416,1877,402,1897,395,1916,393,1934,396,1948,404,1965,415,1984,420,2004,420,2022,414,2040,401,2060,394,2079,393,2097,397,2111,406,2127,416,2147,421,2167,420,2184,412,2203,400,2222,394,2241,393,2259,397,2279,411,2299,418,2318,420,2335,417,2349,409,2366,398,2386,393,2405,393,2423,399,2442,412,2462,419,2481,420,2498,416,2513,407,2529,397,2548,392,2568,393,2586,401,2604,413,2624,419,2643,420,2661,416,2680,402,2700,395,2719,393,2737,396,2751,404,2768,415,2787,420,2807,420,2825,414,2843,401,2863,394,2882,393,2900,397,2914,406,2930,416,2950,421,2970,420,2988,413,3006,400,3025,394,3045,393,3062,397,3082,411,3102,418,3121,420,3138,417,3153,409,3170,398,3189,393,3209,393,3226,399,3245,412,3265,419,3284,420,3301,416,3316,407,3332,397,3351,392,3371,393,3389,401,3407,413,3427,419,3446,420,3464,416,3483,402,3503,395,3522,393,3540,396,3554,404,3571,415,3591,420,3610,420,3628,414,3647,401,3666,394,3686,393,3703,397,3717,406,3734,416,3753,421,3773,420,3791,413,3809,400,3828,394,3848,393,3865,397,3885,411,3905,418,3924,420,3941,417,3956,409,3973,398,3992,393,4012,393,4030,399,4048,412,4068,419,4087,420,4105,416,4119,407,4135,397,4154,392,4174,393,4192,401,4210,413,4230,419,4249,420,4267,416,4286,402,4306,395,4326,393,4343,396,4357,404,4374,415,4394,420,4413,420,4431,414,4450,401,4469,394,4489,393,4506,397,4520,406,4537,416,4556,421,4576,420,4594,413,4612,400,4632,394,4651,393,4668,397,4688,411,4708,418,4727,420,4745,417,4759,409,4776,398,4795,393,4815,393,4833,399,4851,412,4871,419,4890,420,4908,416,4922,407,4938,397,4958,392,4978,393,4995,401,5014,413,5033,419,5052,420,5070,416,5090,402,5110,395,5129,393,5146,396,5161,404,5177,415,5197,420,5216,420,5234,414,5253,401,5273,394,5292,393,5309,397,5324,406,5340,416,5359,421,5379,420,5397,413,5415,400,5435,394,5454,393,5472,397,5491,411,5511,418,5530,420,5548,417,5562,409,5579,398,5598,393,5618,393,5636,399,5654,412,5674,419,5693,420,5711,416,5725,407,5741,397,5761,392,5781,393,5799,401,5817,413,5836,419,5856,420,5873,416,5893,402,5913,395,5932,393,5949,396,5964,404,5981,415,6000,420,6020,420,6037,414,6056,401,6076,394,6095,393,6112,397,6127,406,6143,416,6162,421,6182,420,6200,413,6218,400,6238,394,6257,393,6275,397,6294,411,6314,418,6333,420,6351,417,6365,409,6382,398,6402,393,6421,393,6439,399,6458,412,6477,419,6497,420,6514,416,6528,407,6545,397,6564,392,6584,393,6602,401,6620,413,6639,419,6659,420,6676,416,6696,402,6716,395,6735,393,6752,396,6767,404,6784,415,6803,420,6823,420,6841,414,6859,401,6879,394,6898,393,6916,397,6930,406,6946,416,6966,421,6985,420,7003,413,7021,400,7041,394,7060,393,7078,397,7097,411,7117,418,7137,420,7154,417,7168,409,7185,398,7205,393,7224,393,7242,399,7261,412,7280,419,7300,420,7317,416,7331,407,7348,397,7367,392,7387,393,7405,401,7423,413,7443,419,7462,420,7479,416,7499,402,7519,395,7538,393,7556,396,7570,404,7587,415,7606,420,7626,420,7644,414e" filled="f" stroked="t" strokeweight=".5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11"/>
          <w:b/>
          <w:bCs/>
        </w:rPr>
        <w:t>Ú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-9"/>
          <w:w w:val="98"/>
          <w:b/>
          <w:bCs/>
        </w:rPr>
        <w:t>V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-3"/>
          <w:w w:val="102"/>
          <w:b/>
          <w:bCs/>
        </w:rPr>
        <w:t>OD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6"/>
          <w:w w:val="102"/>
          <w:b/>
          <w:bCs/>
        </w:rPr>
        <w:t>N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3"/>
          <w:w w:val="135"/>
          <w:b/>
          <w:bCs/>
        </w:rPr>
        <w:t>í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0"/>
          <w:w w:val="126"/>
          <w:b/>
          <w:bCs/>
        </w:rPr>
        <w:t>k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-48" w:right="1515"/>
        <w:jc w:val="center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21"/>
          <w:w w:val="117"/>
          <w:b/>
          <w:bCs/>
        </w:rPr>
        <w:t>S</w:t>
      </w:r>
      <w:r>
        <w:rPr>
          <w:rFonts w:ascii="Times New Roman" w:hAnsi="Times New Roman" w:cs="Times New Roman" w:eastAsia="Times New Roman"/>
          <w:sz w:val="32"/>
          <w:szCs w:val="32"/>
          <w:spacing w:val="19"/>
          <w:w w:val="117"/>
          <w:b/>
          <w:bCs/>
        </w:rPr>
        <w:t>m</w:t>
      </w:r>
      <w:r>
        <w:rPr>
          <w:rFonts w:ascii="Times New Roman" w:hAnsi="Times New Roman" w:cs="Times New Roman" w:eastAsia="Times New Roman"/>
          <w:sz w:val="32"/>
          <w:szCs w:val="32"/>
          <w:spacing w:val="15"/>
          <w:w w:val="117"/>
          <w:b/>
          <w:bCs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spacing w:val="16"/>
          <w:w w:val="117"/>
          <w:b/>
          <w:bCs/>
        </w:rPr>
        <w:t>l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17"/>
          <w:b/>
          <w:bCs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spacing w:val="21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spacing w:val="5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21"/>
          <w:w w:val="118"/>
          <w:b/>
          <w:bCs/>
        </w:rPr>
        <w:t>h</w:t>
      </w:r>
      <w:r>
        <w:rPr>
          <w:rFonts w:ascii="Times New Roman" w:hAnsi="Times New Roman" w:cs="Times New Roman" w:eastAsia="Times New Roman"/>
          <w:sz w:val="32"/>
          <w:szCs w:val="32"/>
          <w:spacing w:val="16"/>
          <w:w w:val="118"/>
          <w:b/>
          <w:bCs/>
        </w:rPr>
        <w:t>r</w:t>
      </w:r>
      <w:r>
        <w:rPr>
          <w:rFonts w:ascii="Times New Roman" w:hAnsi="Times New Roman" w:cs="Times New Roman" w:eastAsia="Times New Roman"/>
          <w:sz w:val="32"/>
          <w:szCs w:val="32"/>
          <w:spacing w:val="18"/>
          <w:w w:val="118"/>
          <w:b/>
          <w:bCs/>
        </w:rPr>
        <w:t>d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18"/>
          <w:b/>
          <w:bCs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spacing w:val="19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17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16"/>
          <w:w w:val="118"/>
          <w:b/>
          <w:bCs/>
        </w:rPr>
        <w:t>c</w:t>
      </w:r>
      <w:r>
        <w:rPr>
          <w:rFonts w:ascii="Times New Roman" w:hAnsi="Times New Roman" w:cs="Times New Roman" w:eastAsia="Times New Roman"/>
          <w:sz w:val="32"/>
          <w:szCs w:val="32"/>
          <w:spacing w:val="17"/>
          <w:w w:val="118"/>
          <w:b/>
          <w:bCs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spacing w:val="17"/>
          <w:w w:val="122"/>
          <w:b/>
          <w:bCs/>
        </w:rPr>
        <w:t>s</w:t>
      </w:r>
      <w:r>
        <w:rPr>
          <w:rFonts w:ascii="Times New Roman" w:hAnsi="Times New Roman" w:cs="Times New Roman" w:eastAsia="Times New Roman"/>
          <w:sz w:val="32"/>
          <w:szCs w:val="32"/>
          <w:spacing w:val="14"/>
          <w:w w:val="139"/>
          <w:b/>
          <w:bCs/>
        </w:rPr>
        <w:t>t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19"/>
          <w:b/>
          <w:bCs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</w:r>
    </w:p>
    <w:p>
      <w:pPr>
        <w:spacing w:before="16" w:after="0" w:line="240" w:lineRule="auto"/>
        <w:ind w:left="169" w:right="1732"/>
        <w:jc w:val="center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18"/>
          <w:w w:val="119"/>
          <w:b/>
          <w:bCs/>
        </w:rPr>
        <w:t>S</w:t>
      </w:r>
      <w:r>
        <w:rPr>
          <w:rFonts w:ascii="Times New Roman" w:hAnsi="Times New Roman" w:cs="Times New Roman" w:eastAsia="Times New Roman"/>
          <w:sz w:val="32"/>
          <w:szCs w:val="32"/>
          <w:spacing w:val="17"/>
          <w:w w:val="119"/>
          <w:b/>
          <w:bCs/>
        </w:rPr>
        <w:t>l</w:t>
      </w:r>
      <w:r>
        <w:rPr>
          <w:rFonts w:ascii="Times New Roman" w:hAnsi="Times New Roman" w:cs="Times New Roman" w:eastAsia="Times New Roman"/>
          <w:sz w:val="32"/>
          <w:szCs w:val="32"/>
          <w:spacing w:val="12"/>
          <w:w w:val="119"/>
          <w:b/>
          <w:bCs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spacing w:val="9"/>
          <w:w w:val="119"/>
          <w:b/>
          <w:bCs/>
        </w:rPr>
        <w:t>v</w:t>
      </w:r>
      <w:r>
        <w:rPr>
          <w:rFonts w:ascii="Times New Roman" w:hAnsi="Times New Roman" w:cs="Times New Roman" w:eastAsia="Times New Roman"/>
          <w:sz w:val="32"/>
          <w:szCs w:val="32"/>
          <w:spacing w:val="20"/>
          <w:w w:val="119"/>
          <w:b/>
          <w:bCs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spacing w:val="18"/>
          <w:w w:val="119"/>
          <w:b/>
          <w:bCs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spacing w:val="15"/>
          <w:w w:val="119"/>
          <w:b/>
          <w:bCs/>
        </w:rPr>
        <w:t>s</w:t>
      </w:r>
      <w:r>
        <w:rPr>
          <w:rFonts w:ascii="Times New Roman" w:hAnsi="Times New Roman" w:cs="Times New Roman" w:eastAsia="Times New Roman"/>
          <w:sz w:val="32"/>
          <w:szCs w:val="32"/>
          <w:spacing w:val="13"/>
          <w:w w:val="119"/>
          <w:b/>
          <w:bCs/>
        </w:rPr>
        <w:t>k</w:t>
      </w:r>
      <w:r>
        <w:rPr>
          <w:rFonts w:ascii="Times New Roman" w:hAnsi="Times New Roman" w:cs="Times New Roman" w:eastAsia="Times New Roman"/>
          <w:sz w:val="32"/>
          <w:szCs w:val="32"/>
          <w:spacing w:val="18"/>
          <w:w w:val="119"/>
          <w:b/>
          <w:bCs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19"/>
          <w:b/>
          <w:bCs/>
        </w:rPr>
        <w:t>j</w:t>
      </w:r>
      <w:r>
        <w:rPr>
          <w:rFonts w:ascii="Times New Roman" w:hAnsi="Times New Roman" w:cs="Times New Roman" w:eastAsia="Times New Roman"/>
          <w:sz w:val="32"/>
          <w:szCs w:val="32"/>
          <w:spacing w:val="30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18"/>
          <w:w w:val="127"/>
          <w:b/>
          <w:bCs/>
        </w:rPr>
        <w:t>f</w:t>
      </w:r>
      <w:r>
        <w:rPr>
          <w:rFonts w:ascii="Times New Roman" w:hAnsi="Times New Roman" w:cs="Times New Roman" w:eastAsia="Times New Roman"/>
          <w:sz w:val="32"/>
          <w:szCs w:val="32"/>
          <w:spacing w:val="15"/>
          <w:w w:val="128"/>
          <w:b/>
          <w:bCs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spacing w:val="16"/>
          <w:w w:val="131"/>
          <w:b/>
          <w:bCs/>
        </w:rPr>
        <w:t>l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13"/>
          <w:b/>
          <w:bCs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spacing w:val="14"/>
          <w:w w:val="139"/>
          <w:b/>
          <w:bCs/>
        </w:rPr>
        <w:t>t</w:t>
      </w:r>
      <w:r>
        <w:rPr>
          <w:rFonts w:ascii="Times New Roman" w:hAnsi="Times New Roman" w:cs="Times New Roman" w:eastAsia="Times New Roman"/>
          <w:sz w:val="32"/>
          <w:szCs w:val="32"/>
          <w:spacing w:val="13"/>
          <w:w w:val="119"/>
          <w:b/>
          <w:bCs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spacing w:val="17"/>
          <w:w w:val="131"/>
          <w:b/>
          <w:bCs/>
        </w:rPr>
        <w:t>l</w:t>
      </w:r>
      <w:r>
        <w:rPr>
          <w:rFonts w:ascii="Times New Roman" w:hAnsi="Times New Roman" w:cs="Times New Roman" w:eastAsia="Times New Roman"/>
          <w:sz w:val="32"/>
          <w:szCs w:val="32"/>
          <w:spacing w:val="13"/>
          <w:w w:val="128"/>
          <w:b/>
          <w:bCs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19"/>
          <w:b/>
          <w:bCs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</w:r>
    </w:p>
    <w:p>
      <w:pPr>
        <w:jc w:val="center"/>
        <w:spacing w:after="0"/>
        <w:sectPr>
          <w:pgMar w:header="0" w:footer="431" w:top="620" w:bottom="580" w:left="800" w:right="620"/>
          <w:pgSz w:w="8400" w:h="11920"/>
          <w:cols w:num="2" w:equalWidth="0">
            <w:col w:w="1359" w:space="213"/>
            <w:col w:w="5408"/>
          </w:cols>
        </w:sectPr>
      </w:pPr>
      <w:rPr/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type w:val="continuous"/>
          <w:pgSz w:w="8400" w:h="11920"/>
          <w:pgMar w:top="1080" w:bottom="280" w:left="800" w:right="620"/>
        </w:sectPr>
      </w:pPr>
      <w:rPr/>
    </w:p>
    <w:p>
      <w:pPr>
        <w:spacing w:before="35" w:after="0" w:line="240" w:lineRule="auto"/>
        <w:ind w:left="33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173.406998pt;margin-top:.412553pt;width:99.28pt;height:127.36pt;mso-position-horizontal-relative:page;mso-position-vertical-relative:paragraph;z-index:-2063" coordorigin="3468,8" coordsize="1986,2547">
            <v:group style="position:absolute;left:3478;top:18;width:1966;height:2527" coordorigin="3478,18" coordsize="1966,2527">
              <v:shape style="position:absolute;left:3478;top:18;width:1966;height:2527" coordorigin="3478,18" coordsize="1966,2527" path="m3478,18l5444,18,5444,2545,3478,2545,3478,18e" filled="t" fillcolor="#000000" stroked="f">
                <v:path arrowok="t"/>
                <v:fill/>
              </v:shape>
              <v:shape style="position:absolute;left:3525;top:65;width:1699;height:2266" type="#_x0000_t75">
                <v:imagedata r:id="rId28" o:title=""/>
              </v:shape>
            </v:group>
            <v:group style="position:absolute;left:3525;top:65;width:1704;height:2266" coordorigin="3525,65" coordsize="1704,2266">
              <v:shape style="position:absolute;left:3525;top:65;width:1704;height:2266" coordorigin="3525,65" coordsize="1704,2266" path="m3752,65l3677,66,3599,72,3544,105,3526,186,3525,251,3525,2104,3525,2144,3526,2209,3537,2275,3580,2319,3646,2329,3711,2331,5002,2331,5042,2331,5107,2329,5173,2319,5217,2276,5227,2210,5229,2145,5229,292,5229,252,5227,187,5217,121,5174,77,5108,67,5043,65,3752,65x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2" w:after="0" w:line="253" w:lineRule="auto"/>
        <w:ind w:left="107" w:right="737" w:firstLine="227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81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53" w:lineRule="auto"/>
        <w:ind w:left="107" w:right="-5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3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3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3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3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3" w:lineRule="auto"/>
        <w:ind w:left="107" w:right="-52" w:firstLine="227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1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1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3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7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3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9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7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9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3" w:lineRule="auto"/>
        <w:ind w:left="107" w:right="-52" w:firstLine="227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2" w:after="0" w:line="254" w:lineRule="auto"/>
        <w:ind w:left="1039" w:right="6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88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88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54" w:lineRule="auto"/>
        <w:ind w:right="6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88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81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8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vo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3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1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95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4" w:lineRule="auto"/>
        <w:ind w:right="64" w:firstLine="227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3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3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3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93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3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3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1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4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5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both"/>
        <w:spacing w:after="0"/>
        <w:sectPr>
          <w:type w:val="continuous"/>
          <w:pgSz w:w="8400" w:h="11920"/>
          <w:pgMar w:top="1080" w:bottom="280" w:left="800" w:right="620"/>
          <w:cols w:num="2" w:equalWidth="0">
            <w:col w:w="3340" w:space="282"/>
            <w:col w:w="3358"/>
          </w:cols>
        </w:sectPr>
      </w:pPr>
      <w:rPr/>
    </w:p>
    <w:p>
      <w:pPr>
        <w:spacing w:before="44" w:after="0" w:line="240" w:lineRule="auto"/>
        <w:ind w:right="88"/>
        <w:jc w:val="righ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/>
        <w:pict>
          <v:group style="position:absolute;margin-left:36.850399pt;margin-top:19.600149pt;width:336.829572pt;height:1.444746pt;mso-position-horizontal-relative:page;mso-position-vertical-relative:paragraph;z-index:-2062" coordorigin="737,392" coordsize="6737,29">
            <v:shape style="position:absolute;left:737;top:392;width:6737;height:29" coordorigin="737,392" coordsize="6737,29" path="m737,407l753,396,772,392,792,394,810,401,828,413,848,420,867,420,885,415,904,402,924,395,943,393,961,396,975,404,992,415,1011,420,1031,420,1049,414,1067,401,1087,394,1106,393,1124,397,1138,406,1154,416,1174,421,1194,420,1211,412,1229,400,1249,394,1268,393,1286,398,1305,411,1325,418,1345,420,1362,417,1376,409,1393,398,1413,393,1432,393,1450,399,1469,412,1488,419,1508,420,1525,416,1539,407,1556,397,1575,392,1595,393,1613,401,1631,413,1650,419,1670,420,1687,416,1707,402,1727,395,1746,393,1763,396,1778,404,1795,415,1814,420,1834,420,1852,414,1870,401,1890,394,1909,393,1927,397,1941,406,1957,416,1977,421,1996,420,2014,412,2032,400,2052,394,2071,393,2089,397,2109,411,2128,418,2148,420,2165,417,2179,409,2196,398,2216,393,2235,393,2253,399,2272,412,2291,419,2311,420,2328,416,2342,407,2359,397,2378,392,2398,393,2416,401,2434,413,2454,419,2473,420,2490,416,2510,402,2530,395,2549,393,2567,396,2581,404,2598,415,2617,420,2637,420,2655,414,2673,401,2693,394,2712,393,2730,397,2744,406,2760,416,2780,421,2800,420,2817,413,2836,400,2855,394,2874,393,2892,397,2912,411,2932,418,2951,420,2968,417,2983,409,2999,398,3019,393,3039,393,3056,399,3075,412,3095,419,3114,420,3131,416,3146,407,3162,397,3181,392,3201,393,3219,401,3237,413,3257,419,3276,420,3294,416,3313,402,3333,395,3352,393,3370,396,3384,404,3401,415,3420,420,3440,420,3458,414,3477,401,3496,394,3515,393,3533,397,3547,406,3563,416,3583,421,3603,420,3621,413,3639,400,3658,394,3678,393,3695,397,3715,411,3735,418,3754,420,3771,417,3786,409,3803,398,3822,393,3842,393,3859,399,3878,412,3898,419,3917,420,3934,416,3949,407,3965,397,3984,392,4004,393,4022,401,4040,413,4060,419,4079,420,4097,416,4116,402,4136,395,4156,393,4173,396,4187,404,4204,415,4224,420,4243,420,4261,414,4280,401,4299,394,4319,393,4336,397,4350,406,4367,416,4386,421,4406,420,4424,413,4442,400,4461,394,4481,393,4498,397,4518,411,4538,418,4557,420,4574,417,4589,409,4606,398,4625,393,4645,393,4663,399,4681,412,4701,419,4720,420,4738,416,4752,407,4768,397,4788,392,4807,393,4825,401,4843,413,4863,419,4882,420,4900,416,4920,402,4939,395,4959,393,4976,396,4990,404,5007,415,5027,420,5046,420,5064,414,5083,401,5102,394,5122,393,5139,397,5153,406,5170,416,5189,421,5209,420,5227,413,5245,400,5265,394,5284,393,5301,397,5321,411,5341,418,5360,420,5378,417,5392,409,5409,398,5428,393,5448,393,5466,399,5484,412,5504,419,5523,420,5541,416,5555,407,5571,397,5591,392,5611,393,5629,401,5647,413,5666,419,5685,420,5703,416,5723,402,5743,395,5762,393,5779,396,5794,404,5811,415,5830,420,5850,420,5867,414,5886,401,5906,394,5925,393,5942,397,5957,406,5973,416,5992,421,6012,420,6030,413,6048,400,6068,394,6087,393,6105,397,6124,411,6144,418,6163,420,6181,417,6195,409,6212,398,6231,393,6251,393,6269,399,6288,412,6307,419,6326,420,6344,416,6358,407,6374,397,6394,392,6414,393,6432,401,6450,413,6469,419,6489,420,6506,416,6526,402,6546,395,6565,393,6582,396,6597,404,6614,415,6633,420,6653,420,6670,414,6689,401,6709,394,6728,393,6746,397,6760,406,6776,416,6795,421,6815,420,6833,413,6851,400,6871,394,6890,393,6908,397,6927,411,6947,418,6967,420,6984,417,6998,409,7015,398,7035,393,7054,393,7072,399,7091,412,7110,419,7130,420,7147,416,7161,407,7178,397,7197,392,7217,393,7235,401,7253,413,7272,419,7292,420,7309,416,7329,402,7349,395,7368,393,7385,396,7400,404,7417,415,7436,420,7456,420,7474,414e" filled="f" stroked="t" strokeweight=".5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11"/>
          <w:b/>
          <w:bCs/>
        </w:rPr>
        <w:t>Ú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-9"/>
          <w:w w:val="98"/>
          <w:b/>
          <w:bCs/>
        </w:rPr>
        <w:t>V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-3"/>
          <w:w w:val="102"/>
          <w:b/>
          <w:bCs/>
        </w:rPr>
        <w:t>OD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6"/>
          <w:w w:val="102"/>
          <w:b/>
          <w:bCs/>
        </w:rPr>
        <w:t>N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3"/>
          <w:w w:val="135"/>
          <w:b/>
          <w:bCs/>
        </w:rPr>
        <w:t>í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0"/>
          <w:w w:val="126"/>
          <w:b/>
          <w:bCs/>
        </w:rPr>
        <w:t>k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431" w:top="620" w:bottom="620" w:left="620" w:right="800"/>
          <w:pgSz w:w="8400" w:h="11920"/>
        </w:sectPr>
      </w:pPr>
      <w:rPr/>
    </w:p>
    <w:p>
      <w:pPr>
        <w:spacing w:before="22" w:after="0" w:line="259" w:lineRule="auto"/>
        <w:ind w:left="117" w:right="-53" w:firstLine="227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7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87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2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vop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4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3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3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3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1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1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1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1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4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9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9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9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9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9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8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59" w:lineRule="auto"/>
        <w:ind w:left="117" w:right="-52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9" w:lineRule="auto"/>
        <w:ind w:left="117" w:right="-52" w:firstLine="227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36.850399pt;margin-top:30.405737pt;width:337.323pt;height:.1pt;mso-position-horizontal-relative:page;mso-position-vertical-relative:paragraph;z-index:-2061" coordorigin="737,608" coordsize="6746,2">
            <v:shape style="position:absolute;left:737;top:608;width:6746;height:2" coordorigin="737,608" coordsize="6746,0" path="m737,608l7483,608e" filled="f" stroked="t" strokeweight=".5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88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3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2" w:after="0" w:line="259" w:lineRule="auto"/>
        <w:ind w:right="5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4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1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7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7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9" w:lineRule="auto"/>
        <w:ind w:right="54" w:firstLine="227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h-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5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59" w:lineRule="auto"/>
        <w:ind w:right="5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„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“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59" w:lineRule="auto"/>
        <w:ind w:left="2206" w:right="55" w:firstLine="-204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4"/>
          <w:i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  <w:i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  <w:i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  <w:i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i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i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i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  <w:i/>
        </w:rPr>
        <w:t>r,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  <w:i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5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  <w:i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  <w:i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i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type w:val="continuous"/>
          <w:pgSz w:w="8400" w:h="11920"/>
          <w:pgMar w:top="1080" w:bottom="280" w:left="620" w:right="800"/>
          <w:cols w:num="2" w:equalWidth="0">
            <w:col w:w="3349" w:space="283"/>
            <w:col w:w="3348"/>
          </w:cols>
        </w:sectPr>
      </w:pPr>
      <w:rPr/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8400" w:h="11920"/>
          <w:pgMar w:top="1080" w:bottom="280" w:left="620" w:right="800"/>
        </w:sectPr>
      </w:pPr>
      <w:rPr/>
    </w:p>
    <w:p>
      <w:pPr>
        <w:spacing w:before="20" w:after="0" w:line="240" w:lineRule="auto"/>
        <w:ind w:left="256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808285"/>
          <w:spacing w:val="10"/>
          <w:w w:val="115"/>
          <w:b/>
          <w:bCs/>
        </w:rPr>
        <w:t>R</w:t>
      </w:r>
      <w:r>
        <w:rPr>
          <w:rFonts w:ascii="Times New Roman" w:hAnsi="Times New Roman" w:cs="Times New Roman" w:eastAsia="Times New Roman"/>
          <w:sz w:val="26"/>
          <w:szCs w:val="26"/>
          <w:color w:val="808285"/>
          <w:spacing w:val="16"/>
          <w:w w:val="115"/>
          <w:b/>
          <w:bCs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808285"/>
          <w:spacing w:val="16"/>
          <w:w w:val="115"/>
          <w:b/>
          <w:bCs/>
        </w:rPr>
        <w:t>d</w:t>
      </w:r>
      <w:r>
        <w:rPr>
          <w:rFonts w:ascii="Times New Roman" w:hAnsi="Times New Roman" w:cs="Times New Roman" w:eastAsia="Times New Roman"/>
          <w:sz w:val="26"/>
          <w:szCs w:val="26"/>
          <w:color w:val="808285"/>
          <w:spacing w:val="14"/>
          <w:w w:val="115"/>
          <w:b/>
          <w:bCs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808285"/>
          <w:spacing w:val="10"/>
          <w:w w:val="115"/>
          <w:b/>
          <w:bCs/>
        </w:rPr>
        <w:t>k</w:t>
      </w:r>
      <w:r>
        <w:rPr>
          <w:rFonts w:ascii="Times New Roman" w:hAnsi="Times New Roman" w:cs="Times New Roman" w:eastAsia="Times New Roman"/>
          <w:sz w:val="26"/>
          <w:szCs w:val="26"/>
          <w:color w:val="808285"/>
          <w:spacing w:val="18"/>
          <w:w w:val="115"/>
          <w:b/>
          <w:bCs/>
        </w:rPr>
        <w:t>č</w:t>
      </w:r>
      <w:r>
        <w:rPr>
          <w:rFonts w:ascii="Times New Roman" w:hAnsi="Times New Roman" w:cs="Times New Roman" w:eastAsia="Times New Roman"/>
          <w:sz w:val="26"/>
          <w:szCs w:val="26"/>
          <w:color w:val="808285"/>
          <w:spacing w:val="15"/>
          <w:w w:val="115"/>
          <w:b/>
          <w:bCs/>
        </w:rPr>
        <w:t>n</w:t>
      </w:r>
      <w:r>
        <w:rPr>
          <w:rFonts w:ascii="Times New Roman" w:hAnsi="Times New Roman" w:cs="Times New Roman" w:eastAsia="Times New Roman"/>
          <w:sz w:val="26"/>
          <w:szCs w:val="26"/>
          <w:color w:val="808285"/>
          <w:spacing w:val="0"/>
          <w:w w:val="115"/>
          <w:b/>
          <w:bCs/>
        </w:rPr>
        <w:t>á</w:t>
      </w:r>
      <w:r>
        <w:rPr>
          <w:rFonts w:ascii="Times New Roman" w:hAnsi="Times New Roman" w:cs="Times New Roman" w:eastAsia="Times New Roman"/>
          <w:sz w:val="26"/>
          <w:szCs w:val="26"/>
          <w:color w:val="808285"/>
          <w:spacing w:val="25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808285"/>
          <w:spacing w:val="14"/>
          <w:w w:val="119"/>
          <w:b/>
          <w:bCs/>
        </w:rPr>
        <w:t>p</w:t>
      </w:r>
      <w:r>
        <w:rPr>
          <w:rFonts w:ascii="Times New Roman" w:hAnsi="Times New Roman" w:cs="Times New Roman" w:eastAsia="Times New Roman"/>
          <w:sz w:val="26"/>
          <w:szCs w:val="26"/>
          <w:color w:val="808285"/>
          <w:spacing w:val="13"/>
          <w:w w:val="120"/>
          <w:b/>
          <w:bCs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808285"/>
          <w:spacing w:val="15"/>
          <w:w w:val="115"/>
          <w:b/>
          <w:bCs/>
        </w:rPr>
        <w:t>z</w:t>
      </w:r>
      <w:r>
        <w:rPr>
          <w:rFonts w:ascii="Times New Roman" w:hAnsi="Times New Roman" w:cs="Times New Roman" w:eastAsia="Times New Roman"/>
          <w:sz w:val="26"/>
          <w:szCs w:val="26"/>
          <w:color w:val="808285"/>
          <w:spacing w:val="13"/>
          <w:w w:val="117"/>
          <w:b/>
          <w:bCs/>
        </w:rPr>
        <w:t>ná</w:t>
      </w:r>
      <w:r>
        <w:rPr>
          <w:rFonts w:ascii="Times New Roman" w:hAnsi="Times New Roman" w:cs="Times New Roman" w:eastAsia="Times New Roman"/>
          <w:sz w:val="26"/>
          <w:szCs w:val="26"/>
          <w:color w:val="808285"/>
          <w:spacing w:val="14"/>
          <w:w w:val="115"/>
          <w:b/>
          <w:bCs/>
        </w:rPr>
        <w:t>m</w:t>
      </w:r>
      <w:r>
        <w:rPr>
          <w:rFonts w:ascii="Times New Roman" w:hAnsi="Times New Roman" w:cs="Times New Roman" w:eastAsia="Times New Roman"/>
          <w:sz w:val="26"/>
          <w:szCs w:val="26"/>
          <w:color w:val="808285"/>
          <w:spacing w:val="15"/>
          <w:w w:val="132"/>
          <w:b/>
          <w:bCs/>
        </w:rPr>
        <w:t>k</w:t>
      </w:r>
      <w:r>
        <w:rPr>
          <w:rFonts w:ascii="Times New Roman" w:hAnsi="Times New Roman" w:cs="Times New Roman" w:eastAsia="Times New Roman"/>
          <w:sz w:val="26"/>
          <w:szCs w:val="26"/>
          <w:color w:val="808285"/>
          <w:spacing w:val="0"/>
          <w:w w:val="113"/>
          <w:b/>
          <w:bCs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50" w:lineRule="auto"/>
        <w:ind w:left="589" w:right="-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.850399pt;margin-top:.446254pt;width:23.850379pt;height:27.0385pt;mso-position-horizontal-relative:page;mso-position-vertical-relative:paragraph;z-index:-2060" type="#_x0000_t202" filled="f" stroked="f">
            <v:textbox inset="0,0,0,0">
              <w:txbxContent>
                <w:p>
                  <w:pPr>
                    <w:spacing w:before="0" w:after="0" w:line="513" w:lineRule="exact"/>
                    <w:ind w:right="-121"/>
                    <w:jc w:val="left"/>
                    <w:rPr>
                      <w:rFonts w:ascii="Times New Roman" w:hAnsi="Times New Roman" w:cs="Times New Roman" w:eastAsia="Times New Roman"/>
                      <w:sz w:val="54"/>
                      <w:szCs w:val="5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54"/>
                      <w:szCs w:val="54"/>
                      <w:spacing w:val="0"/>
                      <w:w w:val="100"/>
                      <w:position w:val="1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54"/>
                      <w:szCs w:val="54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7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1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61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8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1" w:after="0" w:line="263" w:lineRule="auto"/>
        <w:ind w:left="117" w:right="-5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4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4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4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4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4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4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8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5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3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4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8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88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1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4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4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8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7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7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7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1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5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4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4"/>
        </w:rPr>
        <w:t>sí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3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1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1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70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8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3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61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9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1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61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9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4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1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2" w:after="0" w:line="255" w:lineRule="auto"/>
        <w:ind w:right="56" w:firstLine="227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č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š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92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92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9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4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5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62"/>
        </w:rPr>
        <w:t>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6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6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6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6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6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6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6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96"/>
        </w:rPr>
        <w:t>ť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č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94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4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4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4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4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1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8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2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71"/>
        </w:rPr>
        <w:t>ť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č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ý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98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š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6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5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1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8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9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62"/>
        </w:rPr>
        <w:t>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9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5"/>
        </w:rPr>
        <w:t>é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6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ú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č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ž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č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1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5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5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8"/>
          <w:szCs w:val="1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ň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6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6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6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6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6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6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9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0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ň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4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1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5"/>
        </w:rPr>
        <w:t>č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6"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9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8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9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č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č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ý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ý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9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98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6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1"/>
        </w:rPr>
        <w:t>ý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1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97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7"/>
        </w:rPr>
        <w:t>ý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7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7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7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97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č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4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4"/>
        </w:rPr>
        <w:t>š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ó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5"/>
          <w:w w:val="97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62"/>
        </w:rPr>
        <w:t>ľ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5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č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1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5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5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40" w:lineRule="auto"/>
        <w:ind w:right="87"/>
        <w:jc w:val="righ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6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6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6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6"/>
          <w:i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6"/>
          <w:i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  <w:i/>
        </w:rPr>
        <w:t>ia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jc w:val="right"/>
        <w:spacing w:after="0"/>
        <w:sectPr>
          <w:type w:val="continuous"/>
          <w:pgSz w:w="8400" w:h="11920"/>
          <w:pgMar w:top="1080" w:bottom="280" w:left="620" w:right="800"/>
          <w:cols w:num="2" w:equalWidth="0">
            <w:col w:w="3349" w:space="283"/>
            <w:col w:w="3348"/>
          </w:cols>
        </w:sectPr>
      </w:pPr>
      <w:rPr/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11" w:after="0" w:line="240" w:lineRule="auto"/>
        <w:ind w:left="2359" w:right="2349"/>
        <w:jc w:val="center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16"/>
          <w:w w:val="113"/>
          <w:b/>
          <w:bCs/>
        </w:rPr>
        <w:t>U</w:t>
      </w:r>
      <w:r>
        <w:rPr>
          <w:rFonts w:ascii="Times New Roman" w:hAnsi="Times New Roman" w:cs="Times New Roman" w:eastAsia="Times New Roman"/>
          <w:sz w:val="32"/>
          <w:szCs w:val="32"/>
          <w:spacing w:val="15"/>
          <w:w w:val="102"/>
          <w:b/>
          <w:bCs/>
        </w:rPr>
        <w:t>Z</w:t>
      </w:r>
      <w:r>
        <w:rPr>
          <w:rFonts w:ascii="Times New Roman" w:hAnsi="Times New Roman" w:cs="Times New Roman" w:eastAsia="Times New Roman"/>
          <w:sz w:val="32"/>
          <w:szCs w:val="32"/>
          <w:spacing w:val="19"/>
          <w:w w:val="114"/>
          <w:b/>
          <w:bCs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spacing w:val="20"/>
          <w:w w:val="103"/>
          <w:b/>
          <w:bCs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spacing w:val="17"/>
          <w:w w:val="111"/>
          <w:b/>
          <w:bCs/>
        </w:rPr>
        <w:t>SE</w:t>
      </w:r>
      <w:r>
        <w:rPr>
          <w:rFonts w:ascii="Times New Roman" w:hAnsi="Times New Roman" w:cs="Times New Roman" w:eastAsia="Times New Roman"/>
          <w:sz w:val="32"/>
          <w:szCs w:val="32"/>
          <w:spacing w:val="19"/>
          <w:w w:val="111"/>
          <w:b/>
          <w:bCs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spacing w:val="18"/>
          <w:w w:val="106"/>
          <w:b/>
          <w:bCs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3"/>
          <w:b/>
          <w:bCs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</w:r>
    </w:p>
    <w:p>
      <w:pPr>
        <w:spacing w:before="51" w:after="0" w:line="250" w:lineRule="auto"/>
        <w:ind w:left="115" w:right="105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0"/>
          <w:w w:val="100"/>
          <w:b/>
          <w:bCs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6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-1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00"/>
          <w:b/>
          <w:bCs/>
        </w:rPr>
        <w:t>7.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3"/>
          <w:w w:val="115"/>
          <w:b/>
          <w:bCs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0"/>
          <w:w w:val="115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3"/>
          <w:w w:val="115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9"/>
          <w:w w:val="115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3"/>
          <w:w w:val="115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8"/>
          <w:w w:val="115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8"/>
          <w:w w:val="115"/>
          <w:b/>
          <w:bCs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3"/>
          <w:w w:val="115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1"/>
          <w:w w:val="115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15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40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3"/>
          <w:w w:val="115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9"/>
          <w:w w:val="115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7"/>
          <w:w w:val="115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15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2"/>
          <w:w w:val="100"/>
          <w:b/>
          <w:bCs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5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7"/>
          <w:w w:val="119"/>
          <w:b/>
          <w:bCs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1"/>
          <w:w w:val="119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2"/>
          <w:w w:val="119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1"/>
          <w:w w:val="119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9"/>
          <w:w w:val="119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1"/>
          <w:w w:val="119"/>
          <w:b/>
          <w:bCs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9"/>
          <w:w w:val="119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19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6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0"/>
          <w:w w:val="100"/>
          <w:b/>
          <w:bCs/>
        </w:rPr>
        <w:t>ň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00"/>
          <w:b/>
          <w:bCs/>
        </w:rPr>
        <w:t>7.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5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9"/>
          <w:w w:val="100"/>
          <w:b/>
          <w:bCs/>
        </w:rPr>
        <w:t>9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5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1"/>
          <w:w w:val="120"/>
          <w:b/>
          <w:bCs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2"/>
          <w:w w:val="120"/>
          <w:b/>
          <w:bCs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-1"/>
          <w:w w:val="120"/>
          <w:b/>
          <w:bCs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20"/>
          <w:b/>
          <w:bCs/>
        </w:rPr>
        <w:t>9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2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4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2"/>
          <w:w w:val="107"/>
          <w:b/>
          <w:bCs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7"/>
          <w:w w:val="12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5"/>
          <w:w w:val="113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1"/>
          <w:w w:val="139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0"/>
          <w:w w:val="124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7"/>
          <w:w w:val="124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0"/>
          <w:w w:val="119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4"/>
          <w:w w:val="119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4"/>
          <w:w w:val="125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19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center"/>
        <w:spacing w:after="0"/>
        <w:sectPr>
          <w:pgMar w:header="720" w:footer="393" w:top="1000" w:bottom="620" w:left="800" w:right="620"/>
          <w:headerReference w:type="even" r:id="rId29"/>
          <w:headerReference w:type="odd" r:id="rId30"/>
          <w:pgSz w:w="8400" w:h="11920"/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0"/>
          <w:b/>
          <w:bCs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0"/>
          <w:b/>
          <w:bCs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87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5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4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7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87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6"/>
          <w:b/>
          <w:bCs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4" w:after="0" w:line="240" w:lineRule="auto"/>
        <w:ind w:left="189" w:right="-72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6" w:after="0" w:line="240" w:lineRule="auto"/>
        <w:ind w:left="39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4" w:after="0" w:line="257" w:lineRule="auto"/>
        <w:ind w:left="391" w:right="-53" w:firstLine="-19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3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40" w:lineRule="auto"/>
        <w:ind w:left="195" w:right="-72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6" w:after="0" w:line="240" w:lineRule="auto"/>
        <w:ind w:left="39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3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4" w:after="0" w:line="240" w:lineRule="auto"/>
        <w:ind w:left="189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3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3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3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3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3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3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4" w:after="0" w:line="257" w:lineRule="auto"/>
        <w:ind w:left="391" w:right="-53" w:firstLine="-196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0"/>
          <w:b/>
          <w:bCs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52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98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7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7"/>
          <w:b/>
          <w:bCs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  <w:b/>
          <w:bCs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87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6"/>
          <w:b/>
          <w:bCs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4" w:after="0" w:line="257" w:lineRule="auto"/>
        <w:ind w:left="391" w:right="-53" w:firstLine="-201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sie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40" w:lineRule="auto"/>
        <w:ind w:left="197" w:right="-68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3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8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3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8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8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6" w:after="0" w:line="257" w:lineRule="auto"/>
        <w:ind w:left="390" w:right="-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3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4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61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0"/>
          <w:b/>
          <w:bCs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0"/>
          <w:b/>
          <w:bCs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26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98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7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5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41"/>
          <w:b/>
          <w:bCs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6"/>
          <w:b/>
          <w:bCs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4" w:after="0" w:line="257" w:lineRule="auto"/>
        <w:ind w:left="391" w:right="-53" w:firstLine="-205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45.354301pt;margin-top:44.827347pt;width:337.323pt;height:.1pt;mso-position-horizontal-relative:page;mso-position-vertical-relative:paragraph;z-index:-2059" coordorigin="907,897" coordsize="6746,2">
            <v:shape style="position:absolute;left:907;top:897;width:6746;height:2" coordorigin="907,897" coordsize="6746,0" path="m907,897l7654,897e" filled="f" stroked="t" strokeweight=".5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8"/>
        </w:rPr>
        <w:t>Na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1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ov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9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9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9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9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9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9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9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9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9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9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9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51" w:lineRule="auto"/>
        <w:ind w:left="202" w:right="6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7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7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7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7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  <w:i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dp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  <w:i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96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3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3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3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3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3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2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8"/>
          <w:i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  <w:i/>
        </w:rPr>
        <w:t>mí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0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1" w:lineRule="auto"/>
        <w:ind w:left="202" w:right="65" w:firstLine="-194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3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  <w:i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  <w:i/>
        </w:rPr>
        <w:t>dp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i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1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9"/>
          <w:i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0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40" w:lineRule="auto"/>
        <w:ind w:left="202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4"/>
          <w:w w:val="108"/>
          <w:i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  <w:i/>
        </w:rPr>
        <w:t>mí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0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9" w:after="0" w:line="251" w:lineRule="auto"/>
        <w:ind w:left="202" w:right="64" w:firstLine="-196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7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7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7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6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  <w:i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  <w:i/>
        </w:rPr>
        <w:t>dp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i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1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9"/>
          <w:i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0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40" w:lineRule="auto"/>
        <w:ind w:left="202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4"/>
          <w:w w:val="108"/>
          <w:i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  <w:i/>
        </w:rPr>
        <w:t>mí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0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9" w:after="0" w:line="251" w:lineRule="auto"/>
        <w:ind w:left="202" w:right="64" w:firstLine="-202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81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1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1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40" w:lineRule="auto"/>
        <w:ind w:left="202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  <w:i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  <w:i/>
        </w:rPr>
        <w:t>dp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i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1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9"/>
          <w:i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0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0" w:after="0" w:line="240" w:lineRule="auto"/>
        <w:ind w:left="202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4"/>
          <w:w w:val="108"/>
          <w:i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  <w:i/>
        </w:rPr>
        <w:t>mí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0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9" w:after="0" w:line="240" w:lineRule="auto"/>
        <w:ind w:left="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0" w:after="0" w:line="251" w:lineRule="auto"/>
        <w:ind w:left="202" w:right="944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  <w:i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  <w:i/>
        </w:rPr>
        <w:t>dp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i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1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9"/>
          <w:i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0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8"/>
          <w:i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  <w:i/>
        </w:rPr>
        <w:t>mí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0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type w:val="continuous"/>
          <w:pgSz w:w="8400" w:h="11920"/>
          <w:pgMar w:top="1080" w:bottom="280" w:left="800" w:right="620"/>
          <w:cols w:num="2" w:equalWidth="0">
            <w:col w:w="3339" w:space="364"/>
            <w:col w:w="3277"/>
          </w:cols>
        </w:sectPr>
      </w:pPr>
      <w:rPr/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7" w:after="0" w:line="240" w:lineRule="auto"/>
        <w:ind w:left="2536" w:right="2515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7"/>
          <w:w w:val="102"/>
          <w:b/>
          <w:bCs/>
        </w:rPr>
        <w:t>Z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14"/>
          <w:b/>
          <w:bCs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11"/>
          <w:b/>
          <w:bCs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6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16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14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6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7"/>
          <w:b/>
          <w:bCs/>
        </w:rPr>
        <w:t>CA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60" w:after="0" w:line="250" w:lineRule="auto"/>
        <w:ind w:left="233" w:right="224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00"/>
          <w:b/>
          <w:bCs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3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-2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3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3"/>
          <w:w w:val="116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9"/>
          <w:w w:val="116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2"/>
          <w:w w:val="116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0"/>
          <w:w w:val="116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16"/>
          <w:b/>
          <w:bCs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7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2"/>
          <w:w w:val="100"/>
          <w:b/>
          <w:bCs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5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7"/>
          <w:w w:val="119"/>
          <w:b/>
          <w:bCs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1"/>
          <w:w w:val="119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2"/>
          <w:w w:val="119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1"/>
          <w:w w:val="119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9"/>
          <w:w w:val="119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1"/>
          <w:w w:val="119"/>
          <w:b/>
          <w:bCs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9"/>
          <w:w w:val="119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19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6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0"/>
          <w:w w:val="100"/>
          <w:b/>
          <w:bCs/>
        </w:rPr>
        <w:t>ň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4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4"/>
          <w:w w:val="100"/>
          <w:b/>
          <w:bCs/>
        </w:rPr>
        <w:t>8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2"/>
          <w:w w:val="117"/>
          <w:b/>
          <w:bCs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1"/>
          <w:w w:val="117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1"/>
          <w:w w:val="117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2"/>
          <w:w w:val="117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1"/>
          <w:w w:val="117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2"/>
          <w:w w:val="117"/>
          <w:b/>
          <w:bCs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8"/>
          <w:w w:val="117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17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3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1"/>
          <w:w w:val="120"/>
          <w:b/>
          <w:bCs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2"/>
          <w:w w:val="120"/>
          <w:b/>
          <w:bCs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-1"/>
          <w:w w:val="120"/>
          <w:b/>
          <w:bCs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20"/>
          <w:b/>
          <w:bCs/>
        </w:rPr>
        <w:t>9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2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4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8"/>
          <w:w w:val="105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8"/>
          <w:w w:val="12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1"/>
          <w:w w:val="119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9"/>
          <w:w w:val="12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2"/>
          <w:w w:val="118"/>
          <w:b/>
          <w:bCs/>
        </w:rPr>
        <w:t>č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0"/>
          <w:w w:val="128"/>
          <w:b/>
          <w:bCs/>
        </w:rPr>
        <w:t>í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8"/>
          <w:w w:val="12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19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8400" w:h="11920"/>
          <w:pgMar w:top="1080" w:bottom="280" w:left="800" w:right="620"/>
        </w:sectPr>
      </w:pPr>
      <w:rPr/>
    </w:p>
    <w:p>
      <w:pPr>
        <w:spacing w:before="83" w:after="0" w:line="240" w:lineRule="auto"/>
        <w:ind w:left="33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3"/>
          <w:b/>
          <w:bCs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3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1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1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6"/>
          <w:b/>
          <w:bCs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6"/>
          <w:b/>
          <w:bCs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1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5" w:after="0" w:line="240" w:lineRule="auto"/>
        <w:ind w:left="33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1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6"/>
          <w:b/>
          <w:bCs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5" w:after="0" w:line="240" w:lineRule="auto"/>
        <w:ind w:left="189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5" w:after="0" w:line="240" w:lineRule="auto"/>
        <w:ind w:left="197" w:right="-7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8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7" w:after="0" w:line="240" w:lineRule="auto"/>
        <w:ind w:left="39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F: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5" w:after="0" w:line="240" w:lineRule="auto"/>
        <w:ind w:left="39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1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ov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83" w:after="0" w:line="240" w:lineRule="auto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9" w:after="0" w:line="240" w:lineRule="auto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9" w:after="0" w:line="240" w:lineRule="auto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9" w:after="0" w:line="240" w:lineRule="auto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9" w:after="0" w:line="240" w:lineRule="auto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ov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9" w:after="0" w:line="240" w:lineRule="auto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2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type w:val="continuous"/>
          <w:pgSz w:w="8400" w:h="11920"/>
          <w:pgMar w:top="1080" w:bottom="280" w:left="800" w:right="620"/>
          <w:cols w:num="2" w:equalWidth="0">
            <w:col w:w="3339" w:space="566"/>
            <w:col w:w="3075"/>
          </w:cols>
        </w:sectPr>
      </w:pPr>
      <w:rPr/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pgMar w:header="720" w:footer="393" w:top="1000" w:bottom="620" w:left="620" w:right="800"/>
          <w:pgSz w:w="8400" w:h="11920"/>
        </w:sectPr>
      </w:pPr>
      <w:rPr/>
    </w:p>
    <w:p>
      <w:pPr>
        <w:spacing w:before="22" w:after="0" w:line="255" w:lineRule="auto"/>
        <w:ind w:left="401" w:right="-52" w:firstLine="-196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5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40" w:lineRule="auto"/>
        <w:ind w:left="199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2" w:after="0" w:line="255" w:lineRule="auto"/>
        <w:ind w:left="401" w:right="-52" w:firstLine="-196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</w:rPr>
        <w:t>do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ie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5" w:lineRule="auto"/>
        <w:ind w:left="401" w:right="-53" w:firstLine="-201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</w:rPr>
        <w:t>do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ie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40" w:lineRule="auto"/>
        <w:ind w:left="20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sie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2" w:after="0" w:line="240" w:lineRule="auto"/>
        <w:ind w:left="201" w:right="-72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4" w:after="0" w:line="240" w:lineRule="auto"/>
        <w:ind w:left="401" w:right="2592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2" w:after="0" w:line="255" w:lineRule="auto"/>
        <w:ind w:left="401" w:right="-53" w:firstLine="-197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2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2" w:after="0" w:line="240" w:lineRule="auto"/>
        <w:ind w:left="117" w:right="-68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2" w:after="0" w:line="255" w:lineRule="auto"/>
        <w:ind w:left="401" w:right="-53" w:firstLine="-28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40" w:lineRule="auto"/>
        <w:ind w:left="117" w:right="-72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4" w:after="0" w:line="240" w:lineRule="auto"/>
        <w:ind w:left="401" w:right="2592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2" w:after="0" w:line="240" w:lineRule="auto"/>
        <w:ind w:left="117" w:right="-72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4" w:after="0" w:line="240" w:lineRule="auto"/>
        <w:ind w:left="401" w:right="1731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3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2" w:after="0" w:line="240" w:lineRule="auto"/>
        <w:ind w:left="117" w:right="-72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4" w:after="0" w:line="240" w:lineRule="auto"/>
        <w:ind w:left="401" w:right="2168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3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2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2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2" w:after="0" w:line="255" w:lineRule="auto"/>
        <w:ind w:left="401" w:right="-52" w:firstLine="-28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1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1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1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1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2" w:after="0" w:line="240" w:lineRule="auto"/>
        <w:ind w:left="117" w:right="-72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8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4" w:after="0" w:line="240" w:lineRule="auto"/>
        <w:ind w:left="401" w:right="2592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99" w:right="-68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4" w:after="0" w:line="255" w:lineRule="auto"/>
        <w:ind w:left="401" w:right="-5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5" w:lineRule="auto"/>
        <w:ind w:left="401" w:right="-53" w:firstLine="-19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5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8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2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2" w:after="0" w:line="253" w:lineRule="auto"/>
        <w:ind w:left="202" w:right="5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2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ě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6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96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ö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3" w:lineRule="auto"/>
        <w:ind w:left="202" w:right="5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3" w:lineRule="auto"/>
        <w:ind w:left="202" w:right="5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1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3" w:lineRule="auto"/>
        <w:ind w:left="202" w:right="5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ö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3" w:lineRule="auto"/>
        <w:ind w:left="202" w:right="55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ov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2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ko</w:t>
      </w:r>
    </w:p>
    <w:p>
      <w:pPr>
        <w:spacing w:before="29" w:after="0" w:line="253" w:lineRule="auto"/>
        <w:ind w:left="202" w:right="5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2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8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.,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3" w:lineRule="auto"/>
        <w:ind w:left="202" w:right="5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2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av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3" w:lineRule="auto"/>
        <w:ind w:left="202" w:right="5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98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8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sie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5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7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3" w:lineRule="auto"/>
        <w:ind w:left="202" w:right="54" w:firstLine="-196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7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3" w:lineRule="auto"/>
        <w:ind w:left="202" w:right="54" w:firstLine="-202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53" w:lineRule="auto"/>
        <w:ind w:left="202" w:right="5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96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0"/>
        </w:rPr>
        <w:t>%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9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1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1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both"/>
        <w:spacing w:after="0"/>
        <w:sectPr>
          <w:type w:val="continuous"/>
          <w:pgSz w:w="8400" w:h="11920"/>
          <w:pgMar w:top="1080" w:bottom="280" w:left="620" w:right="800"/>
          <w:cols w:num="2" w:equalWidth="0">
            <w:col w:w="3349" w:space="364"/>
            <w:col w:w="3267"/>
          </w:cols>
        </w:sectPr>
      </w:pPr>
      <w:rPr/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2" w:after="0" w:line="240" w:lineRule="auto"/>
        <w:ind w:left="107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42.453999pt;margin-top:-188.510162pt;width:351.64pt;height:192.52pt;mso-position-horizontal-relative:page;mso-position-vertical-relative:paragraph;z-index:-2058" coordorigin="849,-3770" coordsize="7033,3850">
            <v:group style="position:absolute;left:859;top:-3760;width:7013;height:3830" coordorigin="859,-3760" coordsize="7013,3830">
              <v:shape style="position:absolute;left:859;top:-3760;width:7013;height:3830" coordorigin="859,-3760" coordsize="7013,3830" path="m859,-3760l7872,-3760,7872,70,859,70,859,-3760e" filled="t" fillcolor="#000000" stroked="f">
                <v:path arrowok="t"/>
                <v:fill/>
              </v:shape>
              <v:shape style="position:absolute;left:906;top:-3713;width:6749;height:3571" type="#_x0000_t75">
                <v:imagedata r:id="rId31" o:title=""/>
              </v:shape>
            </v:group>
            <v:group style="position:absolute;left:906;top:-3713;width:6749;height:3571" coordorigin="906,-3713" coordsize="6749,3571">
              <v:shape style="position:absolute;left:906;top:-3713;width:6749;height:3571" coordorigin="906,-3713" coordsize="6749,3571" path="m1133,-3713l1058,-3713,980,-3706,925,-3673,907,-3593,906,-3528,906,-369,906,-329,907,-264,918,-198,961,-154,1027,-144,1092,-142,7428,-142,7468,-142,7533,-144,7599,-154,7643,-197,7653,-263,7655,-328,7655,-3487,7655,-3526,7653,-3592,7643,-3658,7600,-3701,7534,-3712,7469,-3713,1133,-3713x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8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6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8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13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27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83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58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17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17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17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1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1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7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1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1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1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17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7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1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58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1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3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58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2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1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Mar w:header="720" w:footer="393" w:top="1000" w:bottom="620" w:left="800" w:right="620"/>
          <w:pgSz w:w="8400" w:h="11920"/>
        </w:sectPr>
      </w:pPr>
      <w:rPr/>
    </w:p>
    <w:p>
      <w:pPr>
        <w:spacing w:before="23" w:after="0" w:line="256" w:lineRule="auto"/>
        <w:ind w:left="391" w:right="-5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6" w:lineRule="auto"/>
        <w:ind w:left="391" w:right="-53" w:firstLine="-196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6" w:lineRule="auto"/>
        <w:ind w:left="391" w:right="-53" w:firstLine="-200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ö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6" w:lineRule="auto"/>
        <w:ind w:left="391" w:right="-52" w:firstLine="-200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ö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6" w:lineRule="auto"/>
        <w:ind w:left="391" w:right="-53" w:firstLine="-200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2" w:after="0" w:line="255" w:lineRule="auto"/>
        <w:ind w:left="283" w:right="65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ôv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5" w:lineRule="auto"/>
        <w:ind w:left="283" w:right="64" w:firstLine="-197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ě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55" w:lineRule="auto"/>
        <w:ind w:left="283" w:right="6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7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7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7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85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4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4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ě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5" w:lineRule="auto"/>
        <w:ind w:left="283" w:right="6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4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4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6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7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5" w:lineRule="auto"/>
        <w:ind w:left="283" w:right="6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sie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5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2" w:after="0" w:line="255" w:lineRule="auto"/>
        <w:ind w:left="283" w:right="6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both"/>
        <w:spacing w:after="0"/>
        <w:sectPr>
          <w:type w:val="continuous"/>
          <w:pgSz w:w="8400" w:h="11920"/>
          <w:pgMar w:top="1080" w:bottom="280" w:left="800" w:right="620"/>
          <w:cols w:num="2" w:equalWidth="0">
            <w:col w:w="3339" w:space="283"/>
            <w:col w:w="3358"/>
          </w:cols>
        </w:sectPr>
      </w:pPr>
      <w:rPr/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2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33.891998pt;margin-top:-188.782349pt;width:351.64pt;height:192.52pt;mso-position-horizontal-relative:page;mso-position-vertical-relative:paragraph;z-index:-2057" coordorigin="678,-3776" coordsize="7033,3850">
            <v:group style="position:absolute;left:688;top:-3766;width:7013;height:3830" coordorigin="688,-3766" coordsize="7013,3830">
              <v:shape style="position:absolute;left:688;top:-3766;width:7013;height:3830" coordorigin="688,-3766" coordsize="7013,3830" path="m688,-3766l7701,-3766,7701,65,688,65,688,-3766e" filled="t" fillcolor="#000000" stroked="f">
                <v:path arrowok="t"/>
                <v:fill/>
              </v:shape>
              <v:shape style="position:absolute;left:735;top:-3719;width:6749;height:3571" type="#_x0000_t75">
                <v:imagedata r:id="rId32" o:title=""/>
              </v:shape>
            </v:group>
            <v:group style="position:absolute;left:735;top:-3719;width:6749;height:3571" coordorigin="735,-3719" coordsize="6749,3571">
              <v:shape style="position:absolute;left:735;top:-3719;width:6749;height:3571" coordorigin="735,-3719" coordsize="6749,3571" path="m961,-3719l887,-3718,809,-3712,754,-3679,736,-3598,735,-3533,735,-374,735,-335,736,-269,747,-203,790,-160,855,-149,920,-148,7257,-148,7297,-148,7362,-149,7428,-159,7471,-203,7482,-268,7483,-333,7483,-3492,7483,-3532,7482,-3597,7472,-3663,7428,-3707,7363,-3717,7298,-3719,961,-3719x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58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2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19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1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13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6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8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58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8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16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8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16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6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1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19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83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13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Mar w:header="720" w:footer="393" w:top="1000" w:bottom="620" w:left="620" w:right="800"/>
          <w:pgSz w:w="8400" w:h="11920"/>
        </w:sectPr>
      </w:pPr>
      <w:rPr/>
    </w:p>
    <w:p>
      <w:pPr>
        <w:spacing w:before="22" w:after="0" w:line="253" w:lineRule="auto"/>
        <w:ind w:left="400" w:right="-52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3" w:lineRule="auto"/>
        <w:ind w:left="400" w:right="-52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b/>
          <w:bCs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mn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b/>
          <w:bCs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91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9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9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9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9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9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9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9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3" w:lineRule="auto"/>
        <w:ind w:left="400" w:right="-52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26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5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  <w:b/>
          <w:bCs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3" w:lineRule="auto"/>
        <w:ind w:left="400" w:right="-5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  <w:b/>
          <w:bCs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3"/>
          <w:b/>
          <w:bCs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1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  <w:b/>
          <w:bCs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  <w:b/>
          <w:bCs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5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5"/>
          <w:b/>
          <w:bCs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  <w:b/>
          <w:bCs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5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b/>
          <w:bCs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  <w:b/>
          <w:bCs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59"/>
          <w:b/>
          <w:bCs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9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3" w:lineRule="auto"/>
        <w:ind w:left="400" w:right="-52" w:firstLine="-28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2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0" w:after="0" w:line="253" w:lineRule="auto"/>
        <w:ind w:left="400" w:right="-52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  <w:b/>
          <w:bCs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  <w:b/>
          <w:bCs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5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7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7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7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b/>
          <w:bCs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  <w:b/>
          <w:bCs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94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4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3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3" w:after="0" w:line="240" w:lineRule="auto"/>
        <w:ind w:right="59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52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1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  <w:b/>
          <w:bCs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6" w:after="0" w:line="257" w:lineRule="auto"/>
        <w:ind w:right="5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88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7" w:lineRule="auto"/>
        <w:ind w:right="5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3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3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3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7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7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7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  <w:b/>
          <w:bCs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97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7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7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7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b/>
          <w:bCs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92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  <w:b/>
          <w:bCs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  <w:b/>
          <w:bCs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6"/>
          <w:b/>
          <w:bCs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1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  <w:b/>
          <w:bCs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3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3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3"/>
          <w:b/>
          <w:bCs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3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3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3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3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3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3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3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  <w:b/>
          <w:bCs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93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3"/>
          <w:b/>
          <w:bCs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3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3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ly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1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7" w:lineRule="auto"/>
        <w:ind w:right="5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5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  <w:b/>
          <w:bCs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5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6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b/>
          <w:bCs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03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1"/>
        </w:rPr>
        <w:t>ĺ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7" w:lineRule="auto"/>
        <w:ind w:right="55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  <w:b/>
          <w:bCs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8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  <w:b/>
          <w:bCs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5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1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  <w:b/>
          <w:bCs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5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5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7"/>
          <w:b/>
          <w:bCs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  <w:b/>
          <w:bCs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7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5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5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both"/>
        <w:spacing w:after="0"/>
        <w:sectPr>
          <w:type w:val="continuous"/>
          <w:pgSz w:w="8400" w:h="11920"/>
          <w:pgMar w:top="1080" w:bottom="280" w:left="620" w:right="800"/>
          <w:cols w:num="2" w:equalWidth="0">
            <w:col w:w="3349" w:space="566"/>
            <w:col w:w="3065"/>
          </w:cols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2" w:after="0" w:line="240" w:lineRule="auto"/>
        <w:ind w:left="107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42.513pt;margin-top:-236.699158pt;width:351.64pt;height:239.32pt;mso-position-horizontal-relative:page;mso-position-vertical-relative:paragraph;z-index:-2056" coordorigin="850,-4734" coordsize="7033,4786">
            <v:group style="position:absolute;left:860;top:-4724;width:7013;height:4766" coordorigin="860,-4724" coordsize="7013,4766">
              <v:shape style="position:absolute;left:860;top:-4724;width:7013;height:4766" coordorigin="860,-4724" coordsize="7013,4766" path="m860,-4724l7873,-4724,7873,42,860,42,860,-4724e" filled="t" fillcolor="#000000" stroked="f">
                <v:path arrowok="t"/>
                <v:fill/>
              </v:shape>
              <v:shape style="position:absolute;left:907;top:-4677;width:6749;height:4507" type="#_x0000_t75">
                <v:imagedata r:id="rId33" o:title=""/>
              </v:shape>
            </v:group>
            <v:group style="position:absolute;left:907;top:-4677;width:6749;height:4507" coordorigin="907,-4677" coordsize="6749,4507">
              <v:shape style="position:absolute;left:907;top:-4677;width:6749;height:4507" coordorigin="907,-4677" coordsize="6749,4507" path="m1134,-4677l1059,-4677,981,-4670,926,-4637,909,-4556,907,-4492,907,-397,907,-357,909,-292,919,-226,962,-182,1028,-171,1093,-170,7429,-170,7469,-170,7534,-171,7600,-182,7644,-225,7654,-291,7656,-356,7656,-4450,7656,-4490,7654,-4555,7644,-4622,7601,-4665,7535,-4676,7470,-4677,1134,-4677x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8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6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8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13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27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83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1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1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12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1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1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58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1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11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1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13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2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6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2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Mar w:header="720" w:footer="393" w:top="1000" w:bottom="620" w:left="800" w:right="620"/>
          <w:pgSz w:w="8400" w:h="11920"/>
        </w:sectPr>
      </w:pPr>
      <w:rPr/>
    </w:p>
    <w:p>
      <w:pPr>
        <w:spacing w:before="24" w:after="0" w:line="254" w:lineRule="auto"/>
        <w:ind w:left="391" w:right="-52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4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4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4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4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40" w:lineRule="auto"/>
        <w:ind w:left="391" w:right="-48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  <w:b/>
          <w:bCs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6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6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6"/>
          <w:b/>
          <w:bCs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6"/>
          <w:b/>
          <w:bCs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2"/>
          <w:b/>
          <w:bCs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3" w:after="0" w:line="254" w:lineRule="auto"/>
        <w:ind w:left="391" w:right="-5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1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4" w:lineRule="auto"/>
        <w:ind w:left="391" w:right="-5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6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6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  <w:b/>
          <w:bCs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98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  <w:b/>
          <w:bCs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4" w:lineRule="auto"/>
        <w:ind w:left="391" w:right="-53" w:firstLine="-28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ě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40" w:lineRule="auto"/>
        <w:ind w:left="107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2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3" w:after="0" w:line="254" w:lineRule="auto"/>
        <w:ind w:right="6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ě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6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6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b/>
          <w:bCs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26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  <w:b/>
          <w:bCs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ho.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40" w:lineRule="auto"/>
        <w:ind w:right="68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26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3" w:after="0" w:line="254" w:lineRule="auto"/>
        <w:ind w:right="6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  <w:b/>
          <w:bCs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  <w:b/>
          <w:bCs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4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4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l.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4" w:lineRule="auto"/>
        <w:ind w:right="6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6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6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  <w:b/>
          <w:bCs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4" w:lineRule="auto"/>
        <w:ind w:right="6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6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6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  <w:b/>
          <w:bCs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98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  <w:b/>
          <w:bCs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40" w:lineRule="auto"/>
        <w:ind w:right="68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26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3" w:after="0" w:line="240" w:lineRule="auto"/>
        <w:ind w:right="68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  <w:b/>
          <w:bCs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both"/>
        <w:spacing w:after="0"/>
        <w:sectPr>
          <w:type w:val="continuous"/>
          <w:pgSz w:w="8400" w:h="11920"/>
          <w:pgMar w:top="1080" w:bottom="280" w:left="800" w:right="620"/>
          <w:cols w:num="2" w:equalWidth="0">
            <w:col w:w="3339" w:space="566"/>
            <w:col w:w="3075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pgMar w:header="720" w:footer="393" w:top="1000" w:bottom="620" w:left="620" w:right="780"/>
          <w:pgSz w:w="8400" w:h="11920"/>
        </w:sectPr>
      </w:pPr>
      <w:rPr/>
    </w:p>
    <w:p>
      <w:pPr>
        <w:spacing w:before="22" w:after="0" w:line="254" w:lineRule="auto"/>
        <w:ind w:left="400" w:right="-52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88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88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54" w:lineRule="auto"/>
        <w:ind w:left="400" w:right="-52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88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4" w:lineRule="auto"/>
        <w:ind w:left="400" w:right="-52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3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40" w:lineRule="auto"/>
        <w:ind w:left="400" w:right="786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1" w:after="0" w:line="254" w:lineRule="auto"/>
        <w:ind w:left="400" w:right="-52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  <w:b/>
          <w:bCs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4"/>
          <w:b/>
          <w:bCs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  <w:b/>
          <w:bCs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4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6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6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  <w:b/>
          <w:bCs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400" w:right="-48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3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3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b/>
          <w:bCs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3"/>
          <w:b/>
          <w:bCs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3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b/>
          <w:bCs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3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3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3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3"/>
          <w:b/>
          <w:bCs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3"/>
          <w:b/>
          <w:bCs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  <w:b/>
          <w:bCs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3" w:after="0" w:line="254" w:lineRule="auto"/>
        <w:ind w:left="400" w:right="-52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  <w:b/>
          <w:bCs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  <w:b/>
          <w:bCs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5"/>
          <w:b/>
          <w:bCs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  <w:b/>
          <w:bCs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5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4" w:lineRule="auto"/>
        <w:ind w:left="401" w:right="-52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7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97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7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7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7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97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98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9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  <w:b/>
          <w:bCs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7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7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7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  <w:b/>
          <w:bCs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  <w:b/>
          <w:bCs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  <w:b/>
          <w:bCs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95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3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8"/>
          <w:b/>
          <w:bCs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9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9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59"/>
          <w:b/>
          <w:bCs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ol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3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  <w:b/>
          <w:bCs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3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3"/>
          <w:b/>
          <w:bCs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3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93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3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3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3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3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3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3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3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4" w:lineRule="auto"/>
        <w:ind w:left="401" w:right="-52" w:firstLine="-28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4" w:lineRule="auto"/>
        <w:ind w:left="401" w:right="-52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1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1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4" w:lineRule="auto"/>
        <w:ind w:left="401" w:right="-5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ě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3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3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3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3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4" w:lineRule="auto"/>
        <w:ind w:left="400" w:right="-52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54" w:lineRule="auto"/>
        <w:ind w:left="400" w:right="-52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209.811996pt;margin-top:-237.799164pt;width:175.6pt;height:239.32pt;mso-position-horizontal-relative:page;mso-position-vertical-relative:paragraph;z-index:-2055" coordorigin="4196,-4756" coordsize="3512,4786">
            <v:group style="position:absolute;left:4206;top:-4746;width:3492;height:4766" coordorigin="4206,-4746" coordsize="3492,4766">
              <v:shape style="position:absolute;left:4206;top:-4746;width:3492;height:4766" coordorigin="4206,-4746" coordsize="3492,4766" path="m4206,-4746l7698,-4746,7698,20,4206,20,4206,-4746e" filled="t" fillcolor="#000000" stroked="f">
                <v:path arrowok="t"/>
                <v:fill/>
              </v:shape>
              <v:shape style="position:absolute;left:4253;top:-4699;width:3230;height:4507" type="#_x0000_t75">
                <v:imagedata r:id="rId34" o:title=""/>
              </v:shape>
            </v:group>
            <v:group style="position:absolute;left:4253;top:-4699;width:3230;height:4507" coordorigin="4253,-4699" coordsize="3230,4507">
              <v:shape style="position:absolute;left:4253;top:-4699;width:3230;height:4507" coordorigin="4253,-4699" coordsize="3230,4507" path="m4480,-4699l4405,-4699,4327,-4692,4272,-4659,4255,-4578,4253,-4514,4253,-419,4253,-379,4255,-314,4265,-248,4308,-204,4374,-193,4439,-192,7257,-192,7297,-192,7362,-193,7428,-204,7471,-247,7482,-313,7483,-378,7483,-4472,7483,-4512,7482,-4577,7472,-4644,7428,-4687,7363,-4698,7298,-4699,4480,-4699x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58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8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16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83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2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3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8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6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1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1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3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58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1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2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3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6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2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88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2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2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58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2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2" w:lineRule="auto"/>
        <w:ind w:left="284" w:right="75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7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4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0"/>
        </w:rPr>
        <w:t>%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1" w:after="0" w:line="240" w:lineRule="auto"/>
        <w:ind w:left="28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0" w:after="0" w:line="252" w:lineRule="auto"/>
        <w:ind w:left="284" w:right="74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8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2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2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40" w:lineRule="auto"/>
        <w:ind w:left="28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0" w:after="0" w:line="240" w:lineRule="auto"/>
        <w:ind w:left="28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1"/>
          <w:w w:val="99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9"/>
          <w:b/>
          <w:bCs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1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6"/>
          <w:b/>
          <w:bCs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1" w:after="0" w:line="252" w:lineRule="auto"/>
        <w:ind w:left="284" w:right="7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4"/>
          <w:w w:val="95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95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1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5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av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28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b/>
          <w:bCs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6"/>
          <w:b/>
          <w:bCs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0" w:after="0" w:line="252" w:lineRule="auto"/>
        <w:ind w:left="284" w:right="74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4"/>
          <w:w w:val="95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52" w:lineRule="auto"/>
        <w:ind w:left="284" w:right="74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type w:val="continuous"/>
          <w:pgSz w:w="8400" w:h="11920"/>
          <w:pgMar w:top="1080" w:bottom="280" w:left="620" w:right="780"/>
          <w:cols w:num="2" w:equalWidth="0">
            <w:col w:w="3350" w:space="282"/>
            <w:col w:w="3368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pgMar w:header="720" w:footer="393" w:top="1000" w:bottom="620" w:left="800" w:right="620"/>
          <w:pgSz w:w="8400" w:h="11920"/>
        </w:sectPr>
      </w:pPr>
      <w:rPr/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1" w:right="-56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42.513pt;margin-top:-138.586578pt;width:175.6pt;height:138.88pt;mso-position-horizontal-relative:page;mso-position-vertical-relative:paragraph;z-index:-2054" coordorigin="850,-2772" coordsize="3512,2778">
            <v:group style="position:absolute;left:860;top:-2762;width:3492;height:2758" coordorigin="860,-2762" coordsize="3492,2758">
              <v:shape style="position:absolute;left:860;top:-2762;width:3492;height:2758" coordorigin="860,-2762" coordsize="3492,2758" path="m860,-2762l4352,-2762,4352,-4,860,-4,860,-2762e" filled="t" fillcolor="#000000" stroked="f">
                <v:path arrowok="t"/>
                <v:fill/>
              </v:shape>
              <v:shape style="position:absolute;left:907;top:-2715;width:3230;height:2496" type="#_x0000_t75">
                <v:imagedata r:id="rId35" o:title=""/>
              </v:shape>
            </v:group>
            <v:group style="position:absolute;left:907;top:-2715;width:3230;height:2496" coordorigin="907,-2715" coordsize="3230,2496">
              <v:shape style="position:absolute;left:907;top:-2715;width:3230;height:2496" coordorigin="907,-2715" coordsize="3230,2496" path="m1134,-2715l1059,-2714,981,-2708,926,-2675,909,-2594,907,-2529,907,-446,907,-406,909,-341,919,-274,962,-231,1028,-220,1093,-219,3911,-219,3951,-219,4016,-220,4082,-231,4125,-274,4136,-340,4137,-405,4137,-2488,4137,-2528,4136,-2593,4126,-2659,4082,-2703,4017,-2713,3952,-2715,1134,-2715x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1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2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16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58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86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6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8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58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58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58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2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16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8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2" w:lineRule="auto"/>
        <w:ind w:left="391" w:right="-22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  <w:b/>
          <w:bCs/>
        </w:rPr>
        <w:t>ij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  <w:b/>
          <w:bCs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1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3"/>
          <w:b/>
          <w:bCs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6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6"/>
          <w:b/>
          <w:bCs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6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3"/>
          <w:b/>
          <w:bCs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1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5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  <w:b/>
          <w:bCs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6"/>
          <w:b/>
          <w:bCs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" w:after="0" w:line="251" w:lineRule="auto"/>
        <w:ind w:left="391" w:right="-5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1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1" w:lineRule="auto"/>
        <w:ind w:left="391" w:right="-52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3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93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93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40" w:lineRule="auto"/>
        <w:ind w:left="391" w:right="-72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0" w:after="0" w:line="240" w:lineRule="auto"/>
        <w:ind w:left="39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8" w:after="0" w:line="251" w:lineRule="auto"/>
        <w:ind w:left="391" w:right="-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5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95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5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2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40" w:lineRule="auto"/>
        <w:ind w:left="39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  <w:b/>
          <w:bCs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7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7"/>
          <w:b/>
          <w:bCs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  <w:b/>
          <w:bCs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  <w:b/>
          <w:bCs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7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  <w:b/>
          <w:bCs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1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1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6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6"/>
          <w:b/>
          <w:bCs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8" w:after="0" w:line="272" w:lineRule="auto"/>
        <w:ind w:left="391" w:right="-52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čt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  <w:b/>
          <w:bCs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  <w:b/>
          <w:bCs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8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  <w:b/>
          <w:bCs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1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  <w:b/>
          <w:bCs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6"/>
          <w:b/>
          <w:bCs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6"/>
          <w:b/>
          <w:bCs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6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0" w:after="0" w:line="251" w:lineRule="auto"/>
        <w:ind w:left="391" w:right="-5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88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1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1" w:lineRule="auto"/>
        <w:ind w:left="391" w:right="-52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  <w:b/>
          <w:bCs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6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1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1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69"/>
          <w:b/>
          <w:bCs/>
        </w:rPr>
        <w:t>ť: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40" w:lineRule="auto"/>
        <w:ind w:left="39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  <w:b/>
          <w:bCs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b/>
          <w:bCs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  <w:b/>
          <w:bCs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6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1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1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79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79"/>
          <w:b/>
          <w:bCs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6"/>
          <w:b/>
          <w:bCs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8" w:after="0" w:line="251" w:lineRule="auto"/>
        <w:ind w:left="391" w:right="-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2" w:after="0" w:line="253" w:lineRule="auto"/>
        <w:ind w:right="6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5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3" w:lineRule="auto"/>
        <w:ind w:right="65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3" w:lineRule="auto"/>
        <w:ind w:right="6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4"/>
          <w:w w:val="95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5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89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3" w:lineRule="auto"/>
        <w:ind w:right="65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5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3" w:lineRule="auto"/>
        <w:ind w:right="6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3" w:lineRule="auto"/>
        <w:ind w:right="6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40" w:lineRule="auto"/>
        <w:ind w:right="1379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  <w:b/>
          <w:bCs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  <w:b/>
          <w:bCs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9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59"/>
          <w:b/>
          <w:bCs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  <w:b/>
          <w:bCs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  <w:b/>
          <w:bCs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6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1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1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65"/>
          <w:b/>
          <w:bCs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6"/>
          <w:b/>
          <w:bCs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1" w:after="0" w:line="240" w:lineRule="auto"/>
        <w:ind w:right="65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2" w:after="0" w:line="240" w:lineRule="auto"/>
        <w:ind w:right="819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6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96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6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1" w:after="0" w:line="240" w:lineRule="auto"/>
        <w:ind w:right="909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b/>
          <w:bCs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  <w:b/>
          <w:bCs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93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3"/>
          <w:b/>
          <w:bCs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3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3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9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59"/>
          <w:b/>
          <w:bCs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1" w:after="0" w:line="253" w:lineRule="auto"/>
        <w:ind w:right="6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40" w:lineRule="auto"/>
        <w:ind w:right="1547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5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5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95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5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1" w:after="0" w:line="253" w:lineRule="auto"/>
        <w:ind w:right="65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40" w:lineRule="auto"/>
        <w:ind w:right="69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2" w:after="0" w:line="240" w:lineRule="auto"/>
        <w:ind w:right="2258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1" w:after="0" w:line="264" w:lineRule="auto"/>
        <w:ind w:right="64"/>
        <w:jc w:val="left"/>
        <w:tabs>
          <w:tab w:pos="186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7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7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94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4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94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94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53" w:lineRule="auto"/>
        <w:ind w:right="6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40" w:lineRule="auto"/>
        <w:ind w:right="65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7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5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2" w:after="0" w:line="240" w:lineRule="auto"/>
        <w:ind w:right="1956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1" w:after="0" w:line="240" w:lineRule="auto"/>
        <w:ind w:right="6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ly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9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2" w:after="0" w:line="240" w:lineRule="auto"/>
        <w:ind w:right="2471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3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ue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1" w:after="0" w:line="253" w:lineRule="auto"/>
        <w:ind w:right="65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both"/>
        <w:spacing w:after="0"/>
        <w:sectPr>
          <w:type w:val="continuous"/>
          <w:pgSz w:w="8400" w:h="11920"/>
          <w:pgMar w:top="1080" w:bottom="280" w:left="800" w:right="620"/>
          <w:cols w:num="2" w:equalWidth="0">
            <w:col w:w="3339" w:space="566"/>
            <w:col w:w="3075"/>
          </w:cols>
        </w:sectPr>
      </w:pPr>
      <w:rPr/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pgMar w:header="720" w:footer="393" w:top="1000" w:bottom="620" w:left="620" w:right="780"/>
          <w:pgSz w:w="8400" w:h="11920"/>
        </w:sectPr>
      </w:pPr>
      <w:rPr/>
    </w:p>
    <w:p>
      <w:pPr>
        <w:spacing w:before="23" w:after="0" w:line="240" w:lineRule="auto"/>
        <w:ind w:left="400" w:right="319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  <w:b/>
          <w:bCs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  <w:b/>
          <w:bCs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8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  <w:b/>
          <w:bCs/>
        </w:rPr>
        <w:t>šn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  <w:b/>
          <w:bCs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  <w:b/>
          <w:bCs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6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1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1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65"/>
          <w:b/>
          <w:bCs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6"/>
          <w:b/>
          <w:bCs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9" w:after="0" w:line="252" w:lineRule="auto"/>
        <w:ind w:left="400" w:right="-52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81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6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40" w:lineRule="auto"/>
        <w:ind w:left="81" w:right="-56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1" w:after="0" w:line="240" w:lineRule="auto"/>
        <w:ind w:left="400" w:right="1696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3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9" w:after="0" w:line="252" w:lineRule="auto"/>
        <w:ind w:left="400" w:right="-52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8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2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62" w:lineRule="auto"/>
        <w:ind w:left="400" w:right="-52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5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ě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52" w:lineRule="auto"/>
        <w:ind w:left="400" w:right="-5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8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2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ö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.,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4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2" w:lineRule="auto"/>
        <w:ind w:left="400" w:right="-52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1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1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5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5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2" w:lineRule="auto"/>
        <w:ind w:left="400" w:right="-5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op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2" w:lineRule="auto"/>
        <w:ind w:left="400" w:right="-52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2" w:lineRule="auto"/>
        <w:ind w:left="400" w:right="-51" w:firstLine="-28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2" w:lineRule="auto"/>
        <w:ind w:left="400" w:right="-52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1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.,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-34" w:right="398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209.811996pt;margin-top:-138.586578pt;width:175.6pt;height:138.88pt;mso-position-horizontal-relative:page;mso-position-vertical-relative:paragraph;z-index:-2053" coordorigin="4196,-2772" coordsize="3512,2778">
            <v:group style="position:absolute;left:4206;top:-2762;width:3492;height:2758" coordorigin="4206,-2762" coordsize="3492,2758">
              <v:shape style="position:absolute;left:4206;top:-2762;width:3492;height:2758" coordorigin="4206,-2762" coordsize="3492,2758" path="m4206,-2762l7698,-2762,7698,-4,4206,-4,4206,-2762e" filled="t" fillcolor="#000000" stroked="f">
                <v:path arrowok="t"/>
                <v:fill/>
              </v:shape>
              <v:shape style="position:absolute;left:4253;top:-2715;width:3230;height:2496" type="#_x0000_t75">
                <v:imagedata r:id="rId36" o:title=""/>
              </v:shape>
            </v:group>
            <v:group style="position:absolute;left:4253;top:-2715;width:3230;height:2496" coordorigin="4253,-2715" coordsize="3230,2496">
              <v:shape style="position:absolute;left:4253;top:-2715;width:3230;height:2496" coordorigin="4253,-2715" coordsize="3230,2496" path="m4480,-2715l4405,-2714,4327,-2708,4272,-2675,4255,-2594,4253,-2529,4253,-446,4253,-406,4255,-341,4265,-274,4308,-231,4374,-220,4439,-219,7257,-219,7297,-219,7362,-220,7428,-231,7471,-274,7482,-340,7483,-405,7483,-2488,7483,-2528,7482,-2593,7472,-2659,7428,-2703,7363,-2713,7298,-2715,4480,-2715x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58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8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16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8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16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2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58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58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8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16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6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8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58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27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13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9" w:lineRule="auto"/>
        <w:ind w:left="284" w:right="74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3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12" w:lineRule="exact"/>
        <w:ind w:left="28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6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0" w:after="0" w:line="240" w:lineRule="auto"/>
        <w:ind w:left="28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9" w:after="0" w:line="259" w:lineRule="auto"/>
        <w:ind w:left="283" w:right="74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98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6" w:after="0" w:line="276" w:lineRule="auto"/>
        <w:ind w:left="284" w:right="585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97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  <w:b/>
          <w:bCs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  <w:b/>
          <w:bCs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8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  <w:b/>
          <w:bCs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5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nka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" w:after="0" w:line="276" w:lineRule="auto"/>
        <w:ind w:left="284" w:right="120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5"/>
          <w:w w:val="97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7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97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7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7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7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7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52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  <w:b/>
          <w:bCs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b/>
          <w:bCs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  <w:b/>
          <w:bCs/>
        </w:rPr>
        <w:t>ě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" w:after="0" w:line="240" w:lineRule="auto"/>
        <w:ind w:left="28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5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  <w:b/>
          <w:bCs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26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3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3"/>
          <w:b/>
          <w:bCs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  <w:b/>
          <w:bCs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6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9" w:after="0" w:line="251" w:lineRule="auto"/>
        <w:ind w:left="284" w:right="74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1" w:lineRule="auto"/>
        <w:ind w:left="283" w:right="74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5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28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5"/>
          <w:w w:val="198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6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2"/>
          <w:b/>
          <w:bCs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  <w:b/>
          <w:bCs/>
        </w:rPr>
        <w:t>ö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9" w:after="0" w:line="240" w:lineRule="auto"/>
        <w:ind w:left="28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b/>
          <w:bCs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98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  <w:b/>
          <w:bCs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5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2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  <w:b/>
          <w:bCs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9" w:after="0" w:line="240" w:lineRule="auto"/>
        <w:ind w:left="28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7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7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7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7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97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7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7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7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  <w:b/>
          <w:bCs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7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8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  <w:b/>
          <w:bCs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5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1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  <w:b/>
          <w:bCs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9" w:after="0" w:line="240" w:lineRule="auto"/>
        <w:ind w:left="28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type w:val="continuous"/>
          <w:pgSz w:w="8400" w:h="11920"/>
          <w:pgMar w:top="1080" w:bottom="280" w:left="620" w:right="780"/>
          <w:cols w:num="2" w:equalWidth="0">
            <w:col w:w="3349" w:space="283"/>
            <w:col w:w="3368"/>
          </w:cols>
        </w:sectPr>
      </w:pPr>
      <w:rPr/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pgMar w:header="720" w:footer="393" w:top="1000" w:bottom="620" w:left="800" w:right="620"/>
          <w:pgSz w:w="8400" w:h="11920"/>
        </w:sectPr>
      </w:pPr>
      <w:rPr/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7" w:right="-72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42.568001pt;margin-top:-116.639244pt;width:175.6pt;height:119.08pt;mso-position-horizontal-relative:page;mso-position-vertical-relative:paragraph;z-index:-2052" coordorigin="851,-2333" coordsize="3512,2382">
            <v:group style="position:absolute;left:861;top:-2323;width:3492;height:2362" coordorigin="861,-2323" coordsize="3492,2362">
              <v:shape style="position:absolute;left:861;top:-2323;width:3492;height:2362" coordorigin="861,-2323" coordsize="3492,2362" path="m861,-2323l4353,-2323,4353,39,861,39,861,-2323e" filled="t" fillcolor="#000000" stroked="f">
                <v:path arrowok="t"/>
                <v:fill/>
              </v:shape>
              <v:shape style="position:absolute;left:908;top:-2276;width:3230;height:2098" type="#_x0000_t75">
                <v:imagedata r:id="rId37" o:title=""/>
              </v:shape>
            </v:group>
            <v:group style="position:absolute;left:908;top:-2276;width:3230;height:2098" coordorigin="908,-2276" coordsize="3230,2098">
              <v:shape style="position:absolute;left:908;top:-2276;width:3230;height:2098" coordorigin="908,-2276" coordsize="3230,2098" path="m1135,-2276l1060,-2276,982,-2269,927,-2236,910,-2155,908,-2090,908,-405,908,-365,910,-300,920,-234,963,-190,1029,-180,1094,-178,3912,-178,3952,-178,4017,-180,4083,-190,4126,-233,4137,-299,4139,-364,4139,-2049,4139,-2089,4137,-2154,4127,-2220,4084,-2264,4018,-2274,3953,-2276,1135,-2276x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58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13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2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6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27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83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1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58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3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2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58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1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6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107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4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1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6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2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6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2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2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84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1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11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8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36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3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1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58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8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16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1" w:lineRule="auto"/>
        <w:ind w:left="391" w:right="-52" w:firstLine="-28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1" w:lineRule="auto"/>
        <w:ind w:left="390" w:right="-53" w:firstLine="-28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7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4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7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7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9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7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8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61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8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9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61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9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9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6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9" w:lineRule="auto"/>
        <w:ind w:left="391" w:right="-53" w:firstLine="-28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1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1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1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1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7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vo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81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12" w:lineRule="exact"/>
        <w:ind w:left="391" w:right="-48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0" w:after="0" w:line="240" w:lineRule="auto"/>
        <w:ind w:left="391" w:right="2270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8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0"/>
        </w:rPr>
        <w:t>F: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9" w:after="0" w:line="240" w:lineRule="auto"/>
        <w:ind w:left="391" w:right="328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7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7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7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9" w:after="0" w:line="251" w:lineRule="auto"/>
        <w:ind w:left="391" w:right="-5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95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5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95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5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5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5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95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1" w:lineRule="auto"/>
        <w:ind w:left="391" w:right="-5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2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3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3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%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5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1" w:lineRule="auto"/>
        <w:ind w:left="391" w:right="-5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3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5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3"/>
        </w:rPr>
        <w:t>om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1" w:lineRule="auto"/>
        <w:ind w:left="391" w:right="-5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1" w:lineRule="auto"/>
        <w:ind w:left="390" w:right="-52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2" w:after="0" w:line="254" w:lineRule="auto"/>
        <w:ind w:left="283" w:right="6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62" w:lineRule="auto"/>
        <w:ind w:left="283" w:right="6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3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9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9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9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9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9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9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9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9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6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12" w:lineRule="exact"/>
        <w:ind w:left="283" w:right="69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8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8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98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3" w:after="0" w:line="254" w:lineRule="auto"/>
        <w:ind w:left="283" w:right="65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65" w:lineRule="auto"/>
        <w:ind w:left="283" w:right="6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8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7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1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4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4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40" w:lineRule="auto"/>
        <w:ind w:left="283" w:right="400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j.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3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3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2" w:after="0" w:line="262" w:lineRule="auto"/>
        <w:ind w:left="283" w:right="65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3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3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3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3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3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3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3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3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3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95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3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2" w:after="0" w:line="240" w:lineRule="auto"/>
        <w:ind w:left="283" w:right="69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m.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3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0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6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2" w:after="0" w:line="240" w:lineRule="auto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2" w:after="0" w:line="262" w:lineRule="auto"/>
        <w:ind w:left="283" w:right="64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5"/>
          <w:w w:val="96"/>
        </w:rPr>
        <w:t>Ná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6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6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6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6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6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6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6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6"/>
        </w:rPr>
        <w:t>ov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1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1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1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1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1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1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1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3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96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%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12" w:lineRule="exact"/>
        <w:ind w:left="283" w:right="2226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2" w:after="0" w:line="240" w:lineRule="auto"/>
        <w:ind w:left="283" w:right="151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2" w:after="0" w:line="240" w:lineRule="auto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3" w:after="0" w:line="254" w:lineRule="auto"/>
        <w:ind w:left="283" w:right="6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7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7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7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81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  <w:i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i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2" w:after="0" w:line="240" w:lineRule="auto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  <w:i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  <w:i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  <w:i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  <w:i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86"/>
          <w:i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  <w:i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3"/>
          <w:i/>
        </w:rPr>
        <w:t>li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0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2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2" w:after="0" w:line="240" w:lineRule="auto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i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  <w:i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89"/>
          <w:i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  <w:i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0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3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3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3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3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3" w:after="0" w:line="240" w:lineRule="auto"/>
        <w:ind w:left="283" w:right="2579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both"/>
        <w:spacing w:after="0"/>
        <w:sectPr>
          <w:type w:val="continuous"/>
          <w:pgSz w:w="8400" w:h="11920"/>
          <w:pgMar w:top="1080" w:bottom="280" w:left="800" w:right="620"/>
          <w:cols w:num="2" w:equalWidth="0">
            <w:col w:w="3339" w:space="283"/>
            <w:col w:w="3358"/>
          </w:cols>
        </w:sectPr>
      </w:pPr>
      <w:rPr/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11" w:after="0" w:line="240" w:lineRule="auto"/>
        <w:ind w:left="2369" w:right="2339"/>
        <w:jc w:val="center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16"/>
          <w:w w:val="113"/>
          <w:b/>
          <w:bCs/>
        </w:rPr>
        <w:t>U</w:t>
      </w:r>
      <w:r>
        <w:rPr>
          <w:rFonts w:ascii="Times New Roman" w:hAnsi="Times New Roman" w:cs="Times New Roman" w:eastAsia="Times New Roman"/>
          <w:sz w:val="32"/>
          <w:szCs w:val="32"/>
          <w:spacing w:val="15"/>
          <w:w w:val="102"/>
          <w:b/>
          <w:bCs/>
        </w:rPr>
        <w:t>Z</w:t>
      </w:r>
      <w:r>
        <w:rPr>
          <w:rFonts w:ascii="Times New Roman" w:hAnsi="Times New Roman" w:cs="Times New Roman" w:eastAsia="Times New Roman"/>
          <w:sz w:val="32"/>
          <w:szCs w:val="32"/>
          <w:spacing w:val="19"/>
          <w:w w:val="114"/>
          <w:b/>
          <w:bCs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spacing w:val="20"/>
          <w:w w:val="103"/>
          <w:b/>
          <w:bCs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spacing w:val="17"/>
          <w:w w:val="111"/>
          <w:b/>
          <w:bCs/>
        </w:rPr>
        <w:t>SE</w:t>
      </w:r>
      <w:r>
        <w:rPr>
          <w:rFonts w:ascii="Times New Roman" w:hAnsi="Times New Roman" w:cs="Times New Roman" w:eastAsia="Times New Roman"/>
          <w:sz w:val="32"/>
          <w:szCs w:val="32"/>
          <w:spacing w:val="19"/>
          <w:w w:val="111"/>
          <w:b/>
          <w:bCs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spacing w:val="18"/>
          <w:w w:val="106"/>
          <w:b/>
          <w:bCs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3"/>
          <w:b/>
          <w:bCs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</w:r>
    </w:p>
    <w:p>
      <w:pPr>
        <w:spacing w:before="51" w:after="0" w:line="250" w:lineRule="auto"/>
        <w:ind w:left="521" w:right="491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00"/>
          <w:b/>
          <w:bCs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3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-2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3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3"/>
          <w:w w:val="116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9"/>
          <w:w w:val="116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2"/>
          <w:w w:val="116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0"/>
          <w:w w:val="116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16"/>
          <w:b/>
          <w:bCs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7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2"/>
          <w:w w:val="100"/>
          <w:b/>
          <w:bCs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5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7"/>
          <w:w w:val="119"/>
          <w:b/>
          <w:bCs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1"/>
          <w:w w:val="119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2"/>
          <w:w w:val="119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1"/>
          <w:w w:val="119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9"/>
          <w:w w:val="119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1"/>
          <w:w w:val="119"/>
          <w:b/>
          <w:bCs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9"/>
          <w:w w:val="119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19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6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4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4"/>
          <w:w w:val="100"/>
          <w:b/>
          <w:bCs/>
        </w:rPr>
        <w:t>8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2"/>
          <w:w w:val="117"/>
          <w:b/>
          <w:bCs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1"/>
          <w:w w:val="117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1"/>
          <w:w w:val="117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2"/>
          <w:w w:val="117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1"/>
          <w:w w:val="117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2"/>
          <w:w w:val="117"/>
          <w:b/>
          <w:bCs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8"/>
          <w:w w:val="117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17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3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1"/>
          <w:w w:val="120"/>
          <w:b/>
          <w:bCs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2"/>
          <w:w w:val="120"/>
          <w:b/>
          <w:bCs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-1"/>
          <w:w w:val="120"/>
          <w:b/>
          <w:bCs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20"/>
          <w:b/>
          <w:bCs/>
        </w:rPr>
        <w:t>9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2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4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8"/>
          <w:w w:val="105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8"/>
          <w:w w:val="12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1"/>
          <w:w w:val="119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9"/>
          <w:w w:val="12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2"/>
          <w:w w:val="118"/>
          <w:b/>
          <w:bCs/>
        </w:rPr>
        <w:t>č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0"/>
          <w:w w:val="128"/>
          <w:b/>
          <w:bCs/>
        </w:rPr>
        <w:t>í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8"/>
          <w:w w:val="12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19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center"/>
        <w:spacing w:after="0"/>
        <w:sectPr>
          <w:pgMar w:header="720" w:footer="393" w:top="1000" w:bottom="620" w:left="620" w:right="800"/>
          <w:pgSz w:w="8400" w:h="11920"/>
        </w:sectPr>
      </w:pPr>
      <w:rPr/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18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1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1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1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91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1"/>
          <w:b/>
          <w:bCs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1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1"/>
          <w:b/>
          <w:bCs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1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1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1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1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87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5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4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7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87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6"/>
          <w:b/>
          <w:bCs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6" w:after="0" w:line="259" w:lineRule="auto"/>
        <w:ind w:left="400" w:right="-50" w:firstLine="-20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5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5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8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1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1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1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91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1"/>
          <w:b/>
          <w:bCs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1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52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98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7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7"/>
          <w:b/>
          <w:bCs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  <w:b/>
          <w:bCs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87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6"/>
          <w:b/>
          <w:bCs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6" w:after="0" w:line="259" w:lineRule="auto"/>
        <w:ind w:left="400" w:right="-50" w:firstLine="-20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40" w:lineRule="auto"/>
        <w:ind w:left="400" w:right="2546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6" w:after="0" w:line="240" w:lineRule="auto"/>
        <w:ind w:left="207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5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6" w:after="0" w:line="240" w:lineRule="auto"/>
        <w:ind w:left="20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6" w:after="0" w:line="270" w:lineRule="auto"/>
        <w:ind w:left="400" w:right="-53" w:firstLine="-20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4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4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4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4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7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8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1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  <w:i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4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  <w:i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  <w:i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94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  <w:i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  <w:i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  <w:i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i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i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i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i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6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.,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3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3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3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3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.,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0" w:after="0" w:line="259" w:lineRule="auto"/>
        <w:ind w:left="400" w:right="-51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i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i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i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ö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7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7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7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7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5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8"/>
        </w:rPr>
        <w:t>D.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9" w:lineRule="auto"/>
        <w:ind w:left="400" w:right="-51" w:firstLine="-19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7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7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7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7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7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4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98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5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9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61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1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9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3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9" w:lineRule="auto"/>
        <w:ind w:left="400" w:right="-51" w:firstLine="-199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8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1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1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1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91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1"/>
          <w:b/>
          <w:bCs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1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1"/>
          <w:b/>
          <w:bCs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26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98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7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5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41"/>
          <w:b/>
          <w:bCs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6"/>
          <w:b/>
          <w:bCs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6" w:after="0" w:line="259" w:lineRule="auto"/>
        <w:ind w:left="400" w:right="-50" w:firstLine="-205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  <w:i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dp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  <w:i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96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1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40" w:lineRule="auto"/>
        <w:ind w:left="400" w:right="1455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4"/>
          <w:w w:val="108"/>
          <w:i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  <w:i/>
        </w:rPr>
        <w:t>mí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0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6" w:after="0" w:line="259" w:lineRule="auto"/>
        <w:ind w:left="400" w:right="226" w:firstLine="-194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6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  <w:i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dp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  <w:i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ov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8"/>
          <w:i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  <w:i/>
        </w:rPr>
        <w:t>mí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0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9" w:lineRule="auto"/>
        <w:ind w:left="400" w:right="-50" w:firstLine="-196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6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6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9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4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52" w:lineRule="auto"/>
        <w:ind w:left="202" w:right="55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40" w:lineRule="auto"/>
        <w:ind w:left="202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  <w:i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dp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  <w:i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1" w:after="0" w:line="240" w:lineRule="auto"/>
        <w:ind w:left="202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4"/>
          <w:w w:val="108"/>
          <w:i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  <w:i/>
        </w:rPr>
        <w:t>mí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0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0" w:after="0" w:line="240" w:lineRule="auto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§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1" w:after="0" w:line="252" w:lineRule="auto"/>
        <w:ind w:left="202" w:right="54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§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/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  <w:i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dp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  <w:i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96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2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40" w:lineRule="auto"/>
        <w:ind w:left="202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4"/>
          <w:w w:val="108"/>
          <w:i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  <w:i/>
        </w:rPr>
        <w:t>mí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0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0" w:after="0" w:line="252" w:lineRule="auto"/>
        <w:ind w:left="202" w:right="54" w:firstLine="-196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40" w:lineRule="auto"/>
        <w:ind w:left="202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  <w:i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dp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  <w:i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1" w:after="0" w:line="240" w:lineRule="auto"/>
        <w:ind w:left="202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4"/>
          <w:w w:val="108"/>
          <w:i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  <w:i/>
        </w:rPr>
        <w:t>mí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0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0" w:after="0" w:line="252" w:lineRule="auto"/>
        <w:ind w:left="202" w:right="54" w:firstLine="-199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3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1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40" w:lineRule="auto"/>
        <w:ind w:left="202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  <w:i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  <w:i/>
        </w:rPr>
        <w:t>dp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i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1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  <w:i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0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1" w:after="0" w:line="240" w:lineRule="auto"/>
        <w:ind w:left="202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4"/>
          <w:w w:val="108"/>
          <w:i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  <w:i/>
        </w:rPr>
        <w:t>mí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0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0" w:after="0" w:line="252" w:lineRule="auto"/>
        <w:ind w:left="202" w:right="54" w:firstLine="-198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ě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3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3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3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3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3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3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both"/>
        <w:spacing w:after="0"/>
        <w:sectPr>
          <w:type w:val="continuous"/>
          <w:pgSz w:w="8400" w:h="11920"/>
          <w:pgMar w:top="1080" w:bottom="280" w:left="620" w:right="800"/>
          <w:cols w:num="2" w:equalWidth="0">
            <w:col w:w="3351" w:space="362"/>
            <w:col w:w="3267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pgMar w:header="720" w:footer="393" w:top="1000" w:bottom="620" w:left="800" w:right="620"/>
          <w:pgSz w:w="8400" w:h="119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107" w:right="-5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42.513pt;margin-top:-180.397552pt;width:175.6pt;height:181.72pt;mso-position-horizontal-relative:page;mso-position-vertical-relative:paragraph;z-index:-2051" coordorigin="850,-3608" coordsize="3512,3634">
            <v:group style="position:absolute;left:860;top:-3598;width:3492;height:3614" coordorigin="860,-3598" coordsize="3492,3614">
              <v:shape style="position:absolute;left:860;top:-3598;width:3492;height:3614" coordorigin="860,-3598" coordsize="3492,3614" path="m860,-3598l4352,-3598,4352,16,860,16,860,-3598e" filled="t" fillcolor="#000000" stroked="f">
                <v:path arrowok="t"/>
                <v:fill/>
              </v:shape>
              <v:shape style="position:absolute;left:907;top:-3551;width:3230;height:3350" type="#_x0000_t75">
                <v:imagedata r:id="rId38" o:title=""/>
              </v:shape>
            </v:group>
            <v:group style="position:absolute;left:907;top:-3551;width:3230;height:3350" coordorigin="907,-3551" coordsize="3230,3350">
              <v:shape style="position:absolute;left:907;top:-3551;width:3230;height:3350" coordorigin="907,-3551" coordsize="3230,3350" path="m1134,-3551l1059,-3551,981,-3544,926,-3511,909,-3430,907,-3366,907,-427,907,-388,909,-323,919,-256,962,-213,1028,-202,1093,-201,3911,-201,3951,-201,4016,-202,4082,-213,4125,-256,4136,-322,4137,-386,4137,-3324,4137,-3364,4136,-3429,4126,-3496,4082,-3539,4017,-3550,3952,-3551,1134,-3551x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83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8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58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58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58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8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8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58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2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6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1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2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11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1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13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6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8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6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83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1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1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83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11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2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1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58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1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6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2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3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1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6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6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1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11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5" w:lineRule="auto"/>
        <w:ind w:left="391" w:right="-52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ö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55" w:lineRule="auto"/>
        <w:ind w:left="391" w:right="-5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96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6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vo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3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3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3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40" w:lineRule="auto"/>
        <w:ind w:left="391" w:right="102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  <w:i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dp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  <w:i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4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4" w:after="0" w:line="240" w:lineRule="auto"/>
        <w:ind w:left="391" w:right="1380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4"/>
          <w:w w:val="108"/>
          <w:i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  <w:i/>
        </w:rPr>
        <w:t>mí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0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2" w:after="0" w:line="255" w:lineRule="auto"/>
        <w:ind w:left="391" w:right="-51" w:firstLine="-20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3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2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5" w:lineRule="auto"/>
        <w:ind w:left="391" w:right="-52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6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ě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2" w:after="0" w:line="254" w:lineRule="auto"/>
        <w:ind w:left="283" w:right="6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ov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fo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5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5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5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3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3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54" w:lineRule="auto"/>
        <w:ind w:left="283" w:right="6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6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ov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54" w:lineRule="auto"/>
        <w:ind w:left="283" w:right="6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3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3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4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4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1"/>
        </w:rPr>
        <w:t>u.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40" w:lineRule="auto"/>
        <w:ind w:left="283" w:right="1139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  <w:i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dp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  <w:i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4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3" w:after="0" w:line="240" w:lineRule="auto"/>
        <w:ind w:left="283" w:right="1488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4"/>
          <w:w w:val="108"/>
          <w:i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  <w:i/>
        </w:rPr>
        <w:t>mí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0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-34" w:right="1257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1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1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1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91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1"/>
          <w:b/>
          <w:bCs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1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3"/>
          <w:b/>
          <w:bCs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7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26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  <w:b/>
          <w:bCs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87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6"/>
          <w:b/>
          <w:bCs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1" w:after="0" w:line="254" w:lineRule="auto"/>
        <w:ind w:left="282" w:right="65" w:firstLine="-201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8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4" w:lineRule="auto"/>
        <w:ind w:left="282" w:right="66" w:firstLine="-198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1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3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4" w:lineRule="auto"/>
        <w:ind w:left="282" w:right="64" w:firstLine="-199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lo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89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9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8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3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93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4" w:lineRule="auto"/>
        <w:ind w:left="282" w:right="64" w:firstLine="-206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7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97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96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both"/>
        <w:spacing w:after="0"/>
        <w:sectPr>
          <w:type w:val="continuous"/>
          <w:pgSz w:w="8400" w:h="11920"/>
          <w:pgMar w:top="1080" w:bottom="280" w:left="800" w:right="620"/>
          <w:cols w:num="2" w:equalWidth="0">
            <w:col w:w="3340" w:space="283"/>
            <w:col w:w="3357"/>
          </w:cols>
        </w:sectPr>
      </w:pPr>
      <w:rPr/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11" w:after="0" w:line="240" w:lineRule="auto"/>
        <w:ind w:left="2369" w:right="2339"/>
        <w:jc w:val="center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16"/>
          <w:w w:val="113"/>
          <w:b/>
          <w:bCs/>
        </w:rPr>
        <w:t>U</w:t>
      </w:r>
      <w:r>
        <w:rPr>
          <w:rFonts w:ascii="Times New Roman" w:hAnsi="Times New Roman" w:cs="Times New Roman" w:eastAsia="Times New Roman"/>
          <w:sz w:val="32"/>
          <w:szCs w:val="32"/>
          <w:spacing w:val="15"/>
          <w:w w:val="102"/>
          <w:b/>
          <w:bCs/>
        </w:rPr>
        <w:t>Z</w:t>
      </w:r>
      <w:r>
        <w:rPr>
          <w:rFonts w:ascii="Times New Roman" w:hAnsi="Times New Roman" w:cs="Times New Roman" w:eastAsia="Times New Roman"/>
          <w:sz w:val="32"/>
          <w:szCs w:val="32"/>
          <w:spacing w:val="19"/>
          <w:w w:val="114"/>
          <w:b/>
          <w:bCs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spacing w:val="20"/>
          <w:w w:val="103"/>
          <w:b/>
          <w:bCs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spacing w:val="17"/>
          <w:w w:val="111"/>
          <w:b/>
          <w:bCs/>
        </w:rPr>
        <w:t>SE</w:t>
      </w:r>
      <w:r>
        <w:rPr>
          <w:rFonts w:ascii="Times New Roman" w:hAnsi="Times New Roman" w:cs="Times New Roman" w:eastAsia="Times New Roman"/>
          <w:sz w:val="32"/>
          <w:szCs w:val="32"/>
          <w:spacing w:val="19"/>
          <w:w w:val="111"/>
          <w:b/>
          <w:bCs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spacing w:val="18"/>
          <w:w w:val="106"/>
          <w:b/>
          <w:bCs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3"/>
          <w:b/>
          <w:bCs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</w:r>
    </w:p>
    <w:p>
      <w:pPr>
        <w:spacing w:before="51" w:after="0" w:line="250" w:lineRule="auto"/>
        <w:ind w:left="209" w:right="179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0"/>
          <w:w w:val="100"/>
          <w:b/>
          <w:bCs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6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3"/>
          <w:w w:val="117"/>
          <w:b/>
          <w:bCs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1"/>
          <w:w w:val="117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3"/>
          <w:w w:val="117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9"/>
          <w:w w:val="117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3"/>
          <w:w w:val="117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8"/>
          <w:w w:val="117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8"/>
          <w:w w:val="117"/>
          <w:b/>
          <w:bCs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3"/>
          <w:w w:val="117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2"/>
          <w:w w:val="117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17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5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3"/>
          <w:w w:val="117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9"/>
          <w:w w:val="117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7"/>
          <w:w w:val="117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17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-12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"/>
          <w:w w:val="117"/>
          <w:b/>
          <w:bCs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7"/>
          <w:w w:val="117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1"/>
          <w:w w:val="117"/>
          <w:b/>
          <w:bCs/>
        </w:rPr>
        <w:t>ä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9"/>
          <w:w w:val="117"/>
          <w:b/>
          <w:bCs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17"/>
          <w:b/>
          <w:bCs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-11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8"/>
          <w:w w:val="117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9"/>
          <w:w w:val="117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7"/>
          <w:w w:val="117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5"/>
          <w:w w:val="117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3"/>
          <w:w w:val="117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1"/>
          <w:w w:val="117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9"/>
          <w:w w:val="117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9"/>
          <w:w w:val="117"/>
          <w:b/>
          <w:bCs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5"/>
          <w:w w:val="117"/>
          <w:b/>
          <w:bCs/>
        </w:rPr>
        <w:t>ý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1"/>
          <w:w w:val="117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17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69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1"/>
          <w:w w:val="127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9"/>
          <w:w w:val="128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0"/>
          <w:w w:val="119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5"/>
          <w:w w:val="119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9"/>
          <w:w w:val="139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7"/>
          <w:w w:val="119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1"/>
          <w:w w:val="131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0"/>
          <w:w w:val="124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1"/>
          <w:w w:val="124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9"/>
          <w:w w:val="139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6"/>
          <w:w w:val="12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25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2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0"/>
          <w:w w:val="100"/>
          <w:b/>
          <w:bCs/>
        </w:rPr>
        <w:t>ň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1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00"/>
          <w:b/>
          <w:bCs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3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7"/>
          <w:w w:val="119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5"/>
          <w:w w:val="119"/>
          <w:b/>
          <w:bCs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1"/>
          <w:w w:val="119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8"/>
          <w:w w:val="119"/>
          <w:b/>
          <w:bCs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2"/>
          <w:w w:val="119"/>
          <w:b/>
          <w:bCs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8"/>
          <w:w w:val="119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19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21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3"/>
          <w:w w:val="119"/>
          <w:b/>
          <w:bCs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2"/>
          <w:w w:val="119"/>
          <w:b/>
          <w:bCs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-1"/>
          <w:w w:val="119"/>
          <w:b/>
          <w:bCs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19"/>
          <w:b/>
          <w:bCs/>
        </w:rPr>
        <w:t>9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0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4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2"/>
          <w:w w:val="107"/>
          <w:b/>
          <w:bCs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7"/>
          <w:w w:val="12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5"/>
          <w:w w:val="113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1"/>
          <w:w w:val="139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0"/>
          <w:w w:val="124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7"/>
          <w:w w:val="124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10"/>
          <w:w w:val="119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4"/>
          <w:w w:val="119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4"/>
          <w:w w:val="125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808285"/>
          <w:spacing w:val="0"/>
          <w:w w:val="119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center"/>
        <w:spacing w:after="0"/>
        <w:sectPr>
          <w:pgMar w:header="720" w:footer="393" w:top="1000" w:bottom="620" w:left="620" w:right="800"/>
          <w:pgSz w:w="8400" w:h="11920"/>
        </w:sectPr>
      </w:pPr>
      <w:rPr/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18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0"/>
          <w:b/>
          <w:bCs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0"/>
          <w:b/>
          <w:bCs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87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5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4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7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87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6"/>
          <w:b/>
          <w:bCs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8" w:after="0" w:line="251" w:lineRule="auto"/>
        <w:ind w:left="400" w:right="-53" w:firstLine="-201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7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7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7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7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7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7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9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96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1" w:lineRule="auto"/>
        <w:ind w:left="400" w:right="-53" w:firstLine="-199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ö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3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1" w:lineRule="auto"/>
        <w:ind w:left="400" w:right="-53" w:firstLine="-200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1" w:lineRule="auto"/>
        <w:ind w:left="400" w:right="-52" w:firstLine="-200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5"/>
        </w:rPr>
        <w:t>du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1" w:lineRule="auto"/>
        <w:ind w:left="400" w:right="-53" w:firstLine="-200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1" w:lineRule="auto"/>
        <w:ind w:left="400" w:right="-53" w:firstLine="-195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w w:val="88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8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0"/>
          <w:b/>
          <w:bCs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52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98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7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7"/>
          <w:b/>
          <w:bCs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  <w:b/>
          <w:bCs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87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6"/>
          <w:b/>
          <w:bCs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8" w:after="0" w:line="251" w:lineRule="auto"/>
        <w:ind w:left="400" w:right="-53" w:firstLine="-197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2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1" w:after="0" w:line="240" w:lineRule="auto"/>
        <w:ind w:left="400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1" w:after="0" w:line="251" w:lineRule="auto"/>
        <w:ind w:left="400" w:right="-5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96"/>
        </w:rPr>
        <w:t>y)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1" w:after="0" w:line="257" w:lineRule="auto"/>
        <w:ind w:left="400" w:right="-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3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7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7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97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7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7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" w:after="0" w:line="260" w:lineRule="auto"/>
        <w:ind w:left="400" w:right="-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3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3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3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3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3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3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3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8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8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av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4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4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4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53" w:lineRule="auto"/>
        <w:ind w:left="282" w:right="55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95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1" w:after="0" w:line="253" w:lineRule="auto"/>
        <w:ind w:left="282" w:right="55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1" w:after="0" w:line="240" w:lineRule="auto"/>
        <w:ind w:left="282" w:right="679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95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4" w:after="0" w:line="240" w:lineRule="auto"/>
        <w:ind w:left="8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4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8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2" w:after="0" w:line="240" w:lineRule="auto"/>
        <w:ind w:left="283" w:right="212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6"/>
          <w:w w:val="93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3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3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3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4" w:after="0" w:line="253" w:lineRule="auto"/>
        <w:ind w:left="283" w:right="54" w:firstLine="-201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sie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.,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3" w:after="0" w:line="258" w:lineRule="auto"/>
        <w:ind w:left="283" w:right="54" w:firstLine="-201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7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7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7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7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7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8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3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1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8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1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5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6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8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8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9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9" w:after="0" w:line="240" w:lineRule="auto"/>
        <w:ind w:left="8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4" w:after="0" w:line="253" w:lineRule="auto"/>
        <w:ind w:left="283" w:right="54" w:firstLine="-195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w w:val="88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€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€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5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€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3" w:after="0" w:line="253" w:lineRule="auto"/>
        <w:ind w:left="282" w:right="54" w:firstLine="-201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9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3" w:after="0" w:line="253" w:lineRule="auto"/>
        <w:ind w:left="282" w:right="54" w:firstLine="-196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7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3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7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2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3" w:after="0" w:line="240" w:lineRule="auto"/>
        <w:ind w:left="85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3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3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8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1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4" w:after="0" w:line="240" w:lineRule="auto"/>
        <w:ind w:left="8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ov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8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61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7" w:after="0" w:line="240" w:lineRule="auto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0"/>
          <w:b/>
          <w:bCs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0"/>
          <w:b/>
          <w:bCs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26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98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7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5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41"/>
          <w:b/>
          <w:bCs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6"/>
          <w:b/>
          <w:bCs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4" w:after="0" w:line="253" w:lineRule="auto"/>
        <w:ind w:left="283" w:right="55" w:firstLine="-197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88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  <w:i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  <w:i/>
        </w:rPr>
        <w:t>dp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i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1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9"/>
          <w:i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0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40" w:lineRule="auto"/>
        <w:ind w:left="283" w:right="1552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4"/>
          <w:w w:val="108"/>
          <w:i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  <w:i/>
        </w:rPr>
        <w:t>mí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0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both"/>
        <w:spacing w:after="0"/>
        <w:sectPr>
          <w:type w:val="continuous"/>
          <w:pgSz w:w="8400" w:h="11920"/>
          <w:pgMar w:top="1080" w:bottom="280" w:left="620" w:right="800"/>
          <w:cols w:num="2" w:equalWidth="0">
            <w:col w:w="3349" w:space="284"/>
            <w:col w:w="3347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pgMar w:header="720" w:footer="393" w:top="1000" w:bottom="620" w:left="800" w:right="620"/>
          <w:pgSz w:w="8400" w:h="11920"/>
        </w:sectPr>
      </w:pPr>
      <w:rPr/>
    </w:p>
    <w:p>
      <w:pPr>
        <w:spacing w:before="22" w:after="0" w:line="250" w:lineRule="auto"/>
        <w:ind w:left="391" w:right="-52" w:firstLine="-199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7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7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88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40" w:lineRule="auto"/>
        <w:ind w:left="39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  <w:i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dp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  <w:i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0" w:after="0" w:line="240" w:lineRule="auto"/>
        <w:ind w:left="39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4"/>
          <w:w w:val="108"/>
          <w:i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  <w:i/>
        </w:rPr>
        <w:t>mí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0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7" w:after="0" w:line="250" w:lineRule="auto"/>
        <w:ind w:left="391" w:right="-52" w:firstLine="-20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  <w:i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dp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  <w:i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8"/>
          <w:i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  <w:i/>
        </w:rPr>
        <w:t>mí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0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7" w:after="0" w:line="250" w:lineRule="auto"/>
        <w:ind w:left="391" w:right="-52" w:firstLine="-20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7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  <w:i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  <w:i/>
        </w:rPr>
        <w:t>dp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i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1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9"/>
          <w:i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0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40" w:lineRule="auto"/>
        <w:ind w:left="39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4"/>
          <w:w w:val="108"/>
          <w:i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  <w:i/>
        </w:rPr>
        <w:t>mí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0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7" w:after="0" w:line="250" w:lineRule="auto"/>
        <w:ind w:left="390" w:right="-52" w:firstLine="-200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40" w:lineRule="auto"/>
        <w:ind w:left="39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  <w:i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  <w:i/>
        </w:rPr>
        <w:t>dp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i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1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9"/>
          <w:i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0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3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3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3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0" w:after="0" w:line="240" w:lineRule="auto"/>
        <w:ind w:left="39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4"/>
          <w:w w:val="108"/>
          <w:i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  <w:i/>
        </w:rPr>
        <w:t>mí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0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7" w:after="0" w:line="240" w:lineRule="auto"/>
        <w:ind w:left="158" w:right="-39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0" w:after="0" w:line="240" w:lineRule="auto"/>
        <w:ind w:left="39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  <w:i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  <w:i/>
        </w:rPr>
        <w:t>dp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i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1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9"/>
          <w:i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0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0" w:after="0" w:line="240" w:lineRule="auto"/>
        <w:ind w:left="39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4"/>
          <w:w w:val="108"/>
          <w:i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  <w:i/>
        </w:rPr>
        <w:t>mí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0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7" w:after="0" w:line="250" w:lineRule="auto"/>
        <w:ind w:left="391" w:right="-53" w:firstLine="-198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3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40" w:lineRule="auto"/>
        <w:ind w:left="39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  <w:i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  <w:i/>
        </w:rPr>
        <w:t>dp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i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1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9"/>
          <w:i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0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0" w:after="0" w:line="240" w:lineRule="auto"/>
        <w:ind w:left="39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4"/>
          <w:w w:val="108"/>
          <w:i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  <w:i/>
        </w:rPr>
        <w:t>mí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0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7" w:after="0" w:line="250" w:lineRule="auto"/>
        <w:ind w:left="391" w:right="-53" w:firstLine="-19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95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40" w:lineRule="auto"/>
        <w:ind w:left="39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  <w:i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dp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  <w:i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0" w:after="0" w:line="240" w:lineRule="auto"/>
        <w:ind w:left="39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4"/>
          <w:w w:val="108"/>
          <w:i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  <w:i/>
        </w:rPr>
        <w:t>mí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0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7" w:after="0" w:line="250" w:lineRule="auto"/>
        <w:ind w:left="391" w:right="-53" w:firstLine="-195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ov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40" w:lineRule="auto"/>
        <w:ind w:left="39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  <w:i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dp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  <w:i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0" w:after="0" w:line="240" w:lineRule="auto"/>
        <w:ind w:left="39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4"/>
          <w:w w:val="108"/>
          <w:i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  <w:i/>
        </w:rPr>
        <w:t>mí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0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7" w:after="0" w:line="250" w:lineRule="auto"/>
        <w:ind w:left="391" w:right="-53" w:firstLine="-201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40" w:lineRule="auto"/>
        <w:ind w:left="391" w:right="-72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  <w:i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dp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  <w:i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i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96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0" w:after="0" w:line="240" w:lineRule="auto"/>
        <w:ind w:left="39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7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7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7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97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7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7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7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2" w:after="0" w:line="240" w:lineRule="auto"/>
        <w:ind w:left="195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8"/>
          <w:i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  <w:i/>
        </w:rPr>
        <w:t>mí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0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0" w:after="0" w:line="252" w:lineRule="auto"/>
        <w:ind w:left="195" w:right="64" w:firstLine="-19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89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9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8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3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3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2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3" w:after="0" w:line="277" w:lineRule="auto"/>
        <w:ind w:left="195" w:right="43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" w:after="0" w:line="265" w:lineRule="auto"/>
        <w:ind w:left="195" w:right="6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3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vš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2" w:after="0" w:line="265" w:lineRule="auto"/>
        <w:ind w:left="195" w:right="64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2" w:after="0" w:line="261" w:lineRule="auto"/>
        <w:ind w:left="195" w:right="64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7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+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6" w:after="0" w:line="252" w:lineRule="auto"/>
        <w:ind w:left="195" w:right="65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3" w:after="0" w:line="240" w:lineRule="auto"/>
        <w:ind w:left="195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4" w:after="0" w:line="277" w:lineRule="auto"/>
        <w:ind w:left="195" w:right="33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5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7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7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7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fi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" w:after="0" w:line="240" w:lineRule="auto"/>
        <w:ind w:left="195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sie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4" w:after="0" w:line="240" w:lineRule="auto"/>
        <w:ind w:left="195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5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4" w:after="0" w:line="252" w:lineRule="auto"/>
        <w:ind w:left="195" w:right="64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3" w:after="0" w:line="240" w:lineRule="auto"/>
        <w:ind w:left="195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5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7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7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7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1" w:after="0" w:line="240" w:lineRule="auto"/>
        <w:ind w:left="195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4"/>
          <w:w w:val="108"/>
          <w:i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  <w:i/>
        </w:rPr>
        <w:t>mí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0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0" w:after="0" w:line="252" w:lineRule="auto"/>
        <w:ind w:left="194" w:right="64" w:firstLine="-19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40" w:lineRule="auto"/>
        <w:ind w:left="19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  <w:i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  <w:i/>
        </w:rPr>
        <w:t>dp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  <w:i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  <w:i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94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4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1" w:after="0" w:line="240" w:lineRule="auto"/>
        <w:ind w:left="19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4"/>
          <w:w w:val="108"/>
          <w:i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  <w:i/>
        </w:rPr>
        <w:t>mí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0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0" w:after="0" w:line="252" w:lineRule="auto"/>
        <w:ind w:left="194" w:right="64" w:firstLine="-19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40" w:lineRule="auto"/>
        <w:ind w:left="19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  <w:i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  <w:i/>
        </w:rPr>
        <w:t>dp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i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1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9"/>
          <w:i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0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1" w:after="0" w:line="240" w:lineRule="auto"/>
        <w:ind w:left="19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4"/>
          <w:w w:val="108"/>
          <w:i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  <w:i/>
        </w:rPr>
        <w:t>mí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0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type w:val="continuous"/>
          <w:pgSz w:w="8400" w:h="11920"/>
          <w:pgMar w:top="1080" w:bottom="280" w:left="800" w:right="620"/>
          <w:cols w:num="2" w:equalWidth="0">
            <w:col w:w="3339" w:space="372"/>
            <w:col w:w="3269"/>
          </w:cols>
        </w:sectPr>
      </w:pPr>
      <w:rPr/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17" w:after="0" w:line="240" w:lineRule="auto"/>
        <w:ind w:left="2665" w:right="2635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6"/>
          <w:w w:val="116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5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14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14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55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60"/>
          <w:b/>
          <w:bCs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4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56"/>
          <w:b/>
          <w:bCs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4" w:after="0" w:line="240" w:lineRule="auto"/>
        <w:ind w:left="1109" w:right="108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3"/>
          <w:w w:val="117"/>
          <w:b/>
          <w:bCs/>
        </w:rPr>
        <w:t>Z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17"/>
          <w:b/>
          <w:bCs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17"/>
          <w:b/>
          <w:bCs/>
        </w:rPr>
        <w:t>ä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17"/>
          <w:b/>
          <w:bCs/>
        </w:rPr>
        <w:t>z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7"/>
          <w:b/>
          <w:bCs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17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17"/>
          <w:b/>
          <w:bCs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17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17"/>
          <w:b/>
          <w:bCs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18"/>
          <w:w w:val="117"/>
          <w:b/>
          <w:bCs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17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17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17"/>
          <w:b/>
          <w:bCs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17"/>
          <w:b/>
          <w:bCs/>
        </w:rPr>
        <w:t>ý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17"/>
          <w:b/>
          <w:bCs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7"/>
          <w:b/>
          <w:bCs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27"/>
          <w:b/>
          <w:bCs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28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31"/>
          <w:b/>
          <w:bCs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13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39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19"/>
          <w:b/>
          <w:bCs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31"/>
          <w:b/>
          <w:bCs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24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24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39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2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5"/>
          <w:b/>
          <w:bCs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jc w:val="left"/>
        <w:spacing w:after="0"/>
        <w:sectPr>
          <w:pgMar w:header="720" w:footer="393" w:top="1000" w:bottom="620" w:left="620" w:right="800"/>
          <w:pgSz w:w="8400" w:h="11920"/>
        </w:sectPr>
      </w:pPr>
      <w:rPr/>
    </w:p>
    <w:p>
      <w:pPr>
        <w:spacing w:before="52" w:after="0" w:line="266" w:lineRule="auto"/>
        <w:ind w:left="84" w:right="-19" w:firstLine="337"/>
        <w:jc w:val="righ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.850399pt;margin-top:2.969554pt;width:16.860785pt;height:27.9615pt;mso-position-horizontal-relative:page;mso-position-vertical-relative:paragraph;z-index:-2050" type="#_x0000_t202" filled="f" stroked="f">
            <v:textbox inset="0,0,0,0">
              <w:txbxContent>
                <w:p>
                  <w:pPr>
                    <w:spacing w:before="0" w:after="0" w:line="531" w:lineRule="exact"/>
                    <w:ind w:right="-124"/>
                    <w:jc w:val="left"/>
                    <w:rPr>
                      <w:rFonts w:ascii="Times New Roman" w:hAnsi="Times New Roman" w:cs="Times New Roman" w:eastAsia="Times New Roman"/>
                      <w:sz w:val="56"/>
                      <w:szCs w:val="5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spacing w:val="0"/>
                      <w:w w:val="100"/>
                      <w:position w:val="1"/>
                    </w:rPr>
                    <w:t>Z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3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81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6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1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3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3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3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3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3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3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3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3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3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93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3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3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3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3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3" w:after="0" w:line="267" w:lineRule="auto"/>
        <w:ind w:left="117" w:right="-52" w:firstLine="227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4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67" w:lineRule="auto"/>
        <w:ind w:left="117" w:right="-53" w:firstLine="227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7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67" w:lineRule="auto"/>
        <w:ind w:left="117" w:right="-52" w:firstLine="227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67" w:lineRule="auto"/>
        <w:ind w:left="117" w:right="-52" w:firstLine="227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0" w:after="0" w:line="240" w:lineRule="auto"/>
        <w:ind w:left="1119" w:right="1206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9"/>
          <w:w w:val="100"/>
          <w:b/>
          <w:bCs/>
        </w:rPr>
        <w:t>Č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1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1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0"/>
          <w:w w:val="100"/>
          <w:b/>
          <w:bCs/>
        </w:rPr>
        <w:t>Ť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0"/>
          <w:w w:val="106"/>
          <w:b/>
          <w:bCs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-3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0"/>
          <w:w w:val="120"/>
          <w:b/>
          <w:bCs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69" w:after="0" w:line="240" w:lineRule="auto"/>
        <w:ind w:left="329" w:right="415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-4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-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  <w:b/>
          <w:bCs/>
        </w:rPr>
        <w:t>č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92"/>
          <w:b/>
          <w:bCs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90"/>
          <w:b/>
          <w:bCs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0"/>
          <w:b/>
          <w:bCs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71" w:after="0" w:line="240" w:lineRule="auto"/>
        <w:ind w:left="1198" w:right="1285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6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71" w:after="0" w:line="240" w:lineRule="auto"/>
        <w:ind w:left="714" w:right="801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-4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-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92"/>
          <w:b/>
          <w:bCs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90"/>
          <w:b/>
          <w:bCs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0"/>
          <w:b/>
          <w:bCs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2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1" w:after="0" w:line="254" w:lineRule="auto"/>
        <w:ind w:left="283" w:right="54" w:firstLine="-201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3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sí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4" w:lineRule="auto"/>
        <w:ind w:left="283" w:right="54" w:firstLine="-19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9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88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4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4" w:lineRule="auto"/>
        <w:ind w:left="283" w:right="54" w:firstLine="-196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1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9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4" w:lineRule="auto"/>
        <w:ind w:left="283" w:right="54" w:firstLine="-202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1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4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4" w:lineRule="auto"/>
        <w:ind w:left="283" w:right="54" w:firstLine="-196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fo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4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both"/>
        <w:spacing w:after="0"/>
        <w:sectPr>
          <w:type w:val="continuous"/>
          <w:pgSz w:w="8400" w:h="11920"/>
          <w:pgMar w:top="1080" w:bottom="280" w:left="620" w:right="800"/>
          <w:cols w:num="2" w:equalWidth="0">
            <w:col w:w="3350" w:space="282"/>
            <w:col w:w="3348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pgMar w:header="720" w:footer="393" w:top="1000" w:bottom="620" w:left="800" w:right="620"/>
          <w:pgSz w:w="8400" w:h="11920"/>
        </w:sectPr>
      </w:pPr>
      <w:rPr/>
    </w:p>
    <w:p>
      <w:pPr>
        <w:spacing w:before="22" w:after="0" w:line="255" w:lineRule="auto"/>
        <w:ind w:left="391" w:right="-53" w:firstLine="-200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5" w:lineRule="auto"/>
        <w:ind w:left="391" w:right="-53" w:firstLine="-200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1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7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7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7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5" w:lineRule="auto"/>
        <w:ind w:left="391" w:right="-53" w:firstLine="-200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9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5" w:lineRule="auto"/>
        <w:ind w:left="391" w:right="-53" w:firstLine="-196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3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1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2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2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2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5" w:lineRule="auto"/>
        <w:ind w:left="391" w:right="-53" w:firstLine="-28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85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5" w:lineRule="auto"/>
        <w:ind w:left="390" w:right="-52" w:firstLine="-28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1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3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97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7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7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7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7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3" w:lineRule="auto"/>
        <w:ind w:left="1046" w:right="919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9"/>
          <w:w w:val="100"/>
          <w:b/>
          <w:bCs/>
        </w:rPr>
        <w:t>Č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1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1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0"/>
          <w:w w:val="100"/>
          <w:b/>
          <w:bCs/>
        </w:rPr>
        <w:t>Ť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14"/>
          <w:w w:val="106"/>
          <w:b/>
          <w:bCs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0"/>
          <w:w w:val="106"/>
          <w:b/>
          <w:bCs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-3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0"/>
          <w:w w:val="120"/>
          <w:b/>
          <w:bCs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0"/>
          <w:w w:val="120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w w:val="98"/>
          <w:b/>
          <w:bCs/>
        </w:rPr>
        <w:t>Č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1"/>
          <w:w w:val="98"/>
          <w:b/>
          <w:bCs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98"/>
          <w:b/>
          <w:bCs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98"/>
          <w:b/>
          <w:bCs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98"/>
          <w:b/>
          <w:bCs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w w:val="98"/>
          <w:b/>
          <w:bCs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2"/>
          <w:w w:val="98"/>
          <w:b/>
          <w:bCs/>
        </w:rPr>
        <w:t>v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98"/>
          <w:b/>
          <w:bCs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5"/>
          <w:w w:val="98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w w:val="92"/>
          <w:b/>
          <w:bCs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1"/>
          <w:w w:val="90"/>
          <w:b/>
          <w:bCs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90"/>
          <w:b/>
          <w:bCs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90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96"/>
        </w:rPr>
        <w:t>2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40" w:lineRule="auto"/>
        <w:ind w:left="557" w:right="43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1"/>
          <w:w w:val="93"/>
          <w:b/>
          <w:bCs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93"/>
          <w:b/>
          <w:bCs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-3"/>
          <w:w w:val="93"/>
          <w:b/>
          <w:bCs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93"/>
          <w:b/>
          <w:bCs/>
        </w:rPr>
        <w:t>v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3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-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95"/>
          <w:b/>
          <w:bCs/>
        </w:rPr>
        <w:t>č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8"/>
          <w:b/>
          <w:bCs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1"/>
          <w:b/>
          <w:bCs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5"/>
          <w:b/>
          <w:bCs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3"/>
          <w:b/>
          <w:bCs/>
        </w:rPr>
        <w:t>v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38" w:after="0" w:line="255" w:lineRule="auto"/>
        <w:ind w:left="391" w:right="-53" w:firstLine="-201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2" w:after="0" w:line="255" w:lineRule="auto"/>
        <w:ind w:left="202" w:right="64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5" w:lineRule="auto"/>
        <w:ind w:left="202" w:right="64" w:firstLine="-19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5" w:lineRule="auto"/>
        <w:ind w:left="202" w:right="64" w:firstLine="-196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5" w:lineRule="auto"/>
        <w:ind w:left="202" w:right="64" w:firstLine="-202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5" w:lineRule="auto"/>
        <w:ind w:left="202" w:right="64" w:firstLine="-196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5" w:lineRule="auto"/>
        <w:ind w:left="202" w:right="64" w:firstLine="-200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6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40" w:lineRule="auto"/>
        <w:ind w:left="2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2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2" w:after="0" w:line="255" w:lineRule="auto"/>
        <w:ind w:left="202" w:right="65" w:firstLine="-197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8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both"/>
        <w:spacing w:after="0"/>
        <w:sectPr>
          <w:type w:val="continuous"/>
          <w:pgSz w:w="8400" w:h="11920"/>
          <w:pgMar w:top="1080" w:bottom="280" w:left="800" w:right="620"/>
          <w:cols w:num="2" w:equalWidth="0">
            <w:col w:w="3339" w:space="364"/>
            <w:col w:w="3277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pgNumType w:start="21"/>
          <w:pgMar w:footer="431" w:header="720" w:top="1000" w:bottom="620" w:left="620" w:right="780"/>
          <w:footerReference w:type="odd" r:id="rId39"/>
          <w:footerReference w:type="even" r:id="rId40"/>
          <w:pgSz w:w="8400" w:h="11920"/>
        </w:sectPr>
      </w:pPr>
      <w:rPr/>
    </w:p>
    <w:p>
      <w:pPr>
        <w:spacing w:before="22" w:after="0" w:line="252" w:lineRule="auto"/>
        <w:ind w:left="400" w:right="-52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2" w:lineRule="auto"/>
        <w:ind w:left="400" w:right="-53" w:firstLine="-199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2" w:lineRule="auto"/>
        <w:ind w:left="400" w:right="-53" w:firstLine="-200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5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95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2" w:lineRule="auto"/>
        <w:ind w:left="400" w:right="-53" w:firstLine="-200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9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ke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2" w:lineRule="auto"/>
        <w:ind w:left="400" w:right="-53" w:firstLine="-200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9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ať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2" w:lineRule="auto"/>
        <w:ind w:left="400" w:right="-53" w:firstLine="-196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ov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ôv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88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3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3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3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3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3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3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3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3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3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2" w:lineRule="auto"/>
        <w:ind w:left="400" w:right="-53" w:firstLine="-198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40" w:lineRule="auto"/>
        <w:ind w:left="20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1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2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9" w:after="0" w:line="252" w:lineRule="auto"/>
        <w:ind w:left="400" w:right="-52" w:firstLine="-197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5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5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5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2" w:lineRule="auto"/>
        <w:ind w:left="400" w:right="-52" w:firstLine="-199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2" w:lineRule="auto"/>
        <w:ind w:left="400" w:right="-53" w:firstLine="-200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4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40" w:lineRule="auto"/>
        <w:ind w:left="200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2" w:after="0" w:line="251" w:lineRule="auto"/>
        <w:ind w:left="283" w:right="74" w:firstLine="-195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1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1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88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3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3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se.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1" w:lineRule="auto"/>
        <w:ind w:left="283" w:right="74" w:firstLine="-28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9" w:lineRule="auto"/>
        <w:ind w:left="376" w:right="482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9"/>
          <w:w w:val="100"/>
          <w:b/>
          <w:bCs/>
        </w:rPr>
        <w:t>Č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1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1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0"/>
          <w:w w:val="100"/>
          <w:b/>
          <w:bCs/>
        </w:rPr>
        <w:t>Ť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14"/>
          <w:w w:val="106"/>
          <w:b/>
          <w:bCs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14"/>
          <w:w w:val="106"/>
          <w:b/>
          <w:bCs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0"/>
          <w:w w:val="106"/>
          <w:b/>
          <w:bCs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-3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2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95"/>
          <w:b/>
          <w:bCs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w w:val="95"/>
          <w:b/>
          <w:bCs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98"/>
          <w:b/>
          <w:bCs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w w:val="101"/>
          <w:b/>
          <w:bCs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w w:val="106"/>
          <w:b/>
          <w:bCs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w w:val="100"/>
          <w:b/>
          <w:bCs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w w:val="95"/>
          <w:b/>
          <w:bCs/>
        </w:rPr>
        <w:t>č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1"/>
          <w:b/>
          <w:bCs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93"/>
          <w:b/>
          <w:bCs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w w:val="92"/>
          <w:b/>
          <w:bCs/>
        </w:rPr>
        <w:t>š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w w:val="92"/>
          <w:b/>
          <w:bCs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w w:val="92"/>
          <w:b/>
          <w:bCs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w w:val="92"/>
          <w:b/>
          <w:bCs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w w:val="92"/>
          <w:b/>
          <w:bCs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w w:val="92"/>
          <w:b/>
          <w:bCs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w w:val="92"/>
          <w:b/>
          <w:bCs/>
        </w:rPr>
        <w:t>ú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w w:val="92"/>
          <w:b/>
          <w:bCs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92"/>
          <w:b/>
          <w:bCs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0"/>
          <w:w w:val="92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w w:val="92"/>
          <w:b/>
          <w:bCs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1"/>
          <w:w w:val="92"/>
          <w:b/>
          <w:bCs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92"/>
          <w:b/>
          <w:bCs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6"/>
          <w:w w:val="92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96"/>
        </w:rPr>
        <w:t>3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40" w:lineRule="auto"/>
        <w:ind w:left="801" w:right="908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1"/>
          <w:w w:val="98"/>
          <w:b/>
          <w:bCs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98"/>
          <w:b/>
          <w:bCs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98"/>
          <w:b/>
          <w:bCs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8"/>
          <w:b/>
          <w:bCs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98"/>
          <w:b/>
          <w:bCs/>
        </w:rPr>
        <w:t>v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98"/>
          <w:b/>
          <w:bCs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-3"/>
          <w:w w:val="98"/>
          <w:b/>
          <w:bCs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98"/>
          <w:b/>
          <w:bCs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98"/>
          <w:b/>
          <w:bCs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98"/>
          <w:b/>
          <w:bCs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98"/>
          <w:b/>
          <w:bCs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8"/>
          <w:b/>
          <w:bCs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-4"/>
          <w:w w:val="98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95"/>
          <w:b/>
          <w:bCs/>
        </w:rPr>
        <w:t>č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99"/>
          <w:b/>
          <w:bCs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  <w:b/>
          <w:bCs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  <w:b/>
          <w:bCs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34" w:after="0" w:line="251" w:lineRule="auto"/>
        <w:ind w:left="284" w:right="74" w:firstLine="-201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1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.,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96" w:right="1302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6"/>
        </w:rPr>
        <w:t>4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1" w:after="0" w:line="240" w:lineRule="auto"/>
        <w:ind w:left="828" w:right="937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7"/>
          <w:w w:val="103"/>
          <w:b/>
          <w:bCs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-3"/>
          <w:w w:val="103"/>
          <w:b/>
          <w:bCs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3"/>
          <w:b/>
          <w:bCs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3"/>
          <w:b/>
          <w:bCs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  <w:b/>
          <w:bCs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-7"/>
          <w:w w:val="103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5"/>
          <w:b/>
          <w:bCs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95"/>
          <w:b/>
          <w:bCs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96"/>
          <w:b/>
          <w:bCs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96"/>
          <w:b/>
          <w:bCs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98"/>
          <w:b/>
          <w:bCs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6"/>
          <w:b/>
          <w:bCs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8"/>
          <w:b/>
          <w:bCs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1"/>
          <w:b/>
          <w:bCs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99"/>
          <w:b/>
          <w:bCs/>
        </w:rPr>
        <w:t>ov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34" w:after="0" w:line="251" w:lineRule="auto"/>
        <w:ind w:left="284" w:right="75" w:firstLine="-201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3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3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3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3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3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3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3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3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3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93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3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3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3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3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1" w:lineRule="auto"/>
        <w:ind w:left="284" w:right="74" w:firstLine="-19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3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3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3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3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3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3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3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3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3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3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3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1" w:lineRule="auto"/>
        <w:ind w:left="284" w:right="74" w:firstLine="-19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5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5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both"/>
        <w:spacing w:after="0"/>
        <w:sectPr>
          <w:type w:val="continuous"/>
          <w:pgSz w:w="8400" w:h="11920"/>
          <w:pgMar w:top="1080" w:bottom="280" w:left="620" w:right="780"/>
          <w:cols w:num="2" w:equalWidth="0">
            <w:col w:w="3349" w:space="283"/>
            <w:col w:w="3368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pgMar w:header="720" w:footer="431" w:top="1000" w:bottom="620" w:left="800" w:right="620"/>
          <w:pgSz w:w="8400" w:h="11920"/>
        </w:sectPr>
      </w:pPr>
      <w:rPr/>
    </w:p>
    <w:p>
      <w:pPr>
        <w:spacing w:before="22" w:after="0" w:line="253" w:lineRule="auto"/>
        <w:ind w:left="391" w:right="-51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3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3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3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3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3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3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3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3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3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3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93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3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1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5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5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8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5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5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4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1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zd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3" w:lineRule="auto"/>
        <w:ind w:left="391" w:right="-53" w:firstLine="-200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4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v.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3" w:lineRule="auto"/>
        <w:ind w:left="391" w:right="-51" w:firstLine="-196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5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2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right="-18"/>
        <w:jc w:val="righ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2" w:after="0" w:line="240" w:lineRule="auto"/>
        <w:ind w:left="391" w:right="2639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0" w:after="0" w:line="240" w:lineRule="auto"/>
        <w:ind w:left="192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0" w:after="0" w:line="253" w:lineRule="auto"/>
        <w:ind w:left="391" w:right="-50" w:firstLine="-200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190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0" w:after="0" w:line="253" w:lineRule="auto"/>
        <w:ind w:left="391" w:right="-51" w:firstLine="-200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3" w:lineRule="auto"/>
        <w:ind w:left="391" w:right="-51" w:firstLine="-195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3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3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3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3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3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3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3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3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3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3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68" w:lineRule="auto"/>
        <w:ind w:left="164" w:right="-18" w:firstLine="-6"/>
        <w:jc w:val="righ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4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05" w:lineRule="exact"/>
        <w:ind w:left="391" w:right="592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4" w:after="0" w:line="255" w:lineRule="auto"/>
        <w:ind w:left="202" w:right="64" w:firstLine="-195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4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5" w:lineRule="auto"/>
        <w:ind w:left="202" w:right="65" w:firstLine="-200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1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1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2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5" w:lineRule="auto"/>
        <w:ind w:left="202" w:right="64" w:firstLine="-197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5" w:lineRule="auto"/>
        <w:ind w:left="202" w:right="64" w:firstLine="-199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5" w:lineRule="auto"/>
        <w:ind w:left="202" w:right="64" w:firstLine="-200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5" w:lineRule="auto"/>
        <w:ind w:left="202" w:right="64" w:firstLine="-200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sie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5" w:lineRule="auto"/>
        <w:ind w:left="202" w:right="65" w:firstLine="-200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17" w:right="1295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6"/>
        </w:rPr>
        <w:t>5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4" w:after="0" w:line="240" w:lineRule="auto"/>
        <w:ind w:left="533" w:right="711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1"/>
          <w:w w:val="98"/>
          <w:b/>
          <w:bCs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8"/>
          <w:b/>
          <w:bCs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98"/>
          <w:b/>
          <w:bCs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98"/>
          <w:b/>
          <w:bCs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98"/>
          <w:b/>
          <w:bCs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98"/>
          <w:b/>
          <w:bCs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8"/>
          <w:b/>
          <w:bCs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-5"/>
          <w:w w:val="98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92"/>
          <w:b/>
          <w:bCs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90"/>
          <w:b/>
          <w:bCs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0"/>
          <w:b/>
          <w:bCs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37" w:after="0" w:line="255" w:lineRule="auto"/>
        <w:ind w:left="202" w:right="60" w:firstLine="-197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3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3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5" w:lineRule="auto"/>
        <w:ind w:left="202" w:right="64" w:firstLine="-19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4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5" w:lineRule="auto"/>
        <w:ind w:left="202" w:right="64" w:firstLine="-196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5" w:lineRule="auto"/>
        <w:ind w:left="202" w:right="64" w:firstLine="-202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7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7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both"/>
        <w:spacing w:after="0"/>
        <w:sectPr>
          <w:type w:val="continuous"/>
          <w:pgSz w:w="8400" w:h="11920"/>
          <w:pgMar w:top="1080" w:bottom="280" w:left="800" w:right="620"/>
          <w:cols w:num="2" w:equalWidth="0">
            <w:col w:w="3341" w:space="362"/>
            <w:col w:w="3277"/>
          </w:cols>
        </w:sectPr>
      </w:pPr>
      <w:rPr/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pgMar w:header="720" w:footer="431" w:top="1000" w:bottom="620" w:left="620" w:right="780"/>
          <w:pgSz w:w="8400" w:h="11920"/>
        </w:sectPr>
      </w:pPr>
      <w:rPr/>
    </w:p>
    <w:p>
      <w:pPr>
        <w:spacing w:before="18" w:after="0" w:line="240" w:lineRule="auto"/>
        <w:ind w:left="1315" w:right="1178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6"/>
        </w:rPr>
        <w:t>6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2" w:after="0" w:line="240" w:lineRule="auto"/>
        <w:ind w:left="1251" w:right="1116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-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92"/>
          <w:b/>
          <w:bCs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90"/>
          <w:b/>
          <w:bCs/>
        </w:rPr>
        <w:t>SF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35" w:after="0" w:line="252" w:lineRule="auto"/>
        <w:ind w:left="401" w:right="-53" w:firstLine="-201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2" w:lineRule="auto"/>
        <w:ind w:left="401" w:right="-52" w:firstLine="-19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1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1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oň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sí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3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205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2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9" w:after="0" w:line="252" w:lineRule="auto"/>
        <w:ind w:left="401" w:right="-53" w:firstLine="-198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2" w:lineRule="auto"/>
        <w:ind w:left="401" w:right="-53" w:firstLine="-199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sie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2" w:lineRule="auto"/>
        <w:ind w:left="401" w:right="-53" w:firstLine="-200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2" w:lineRule="auto"/>
        <w:ind w:left="401" w:right="-52" w:firstLine="-19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81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2" w:lineRule="auto"/>
        <w:ind w:left="401" w:right="-52" w:firstLine="-198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sie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2" w:lineRule="auto"/>
        <w:ind w:left="401" w:right="-51" w:firstLine="-19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2" w:lineRule="auto"/>
        <w:ind w:left="401" w:right="-52" w:firstLine="-195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7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4" w:after="0" w:line="256" w:lineRule="auto"/>
        <w:ind w:left="201" w:right="74" w:firstLine="-200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F.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6" w:lineRule="auto"/>
        <w:ind w:left="201" w:right="74" w:firstLine="-196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7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sie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oň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25</w:t>
      </w:r>
      <w:r>
        <w:rPr>
          <w:rFonts w:ascii="Times New Roman" w:hAnsi="Times New Roman" w:cs="Times New Roman" w:eastAsia="Times New Roman"/>
          <w:sz w:val="19"/>
          <w:szCs w:val="19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4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94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16" w:right="1305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6"/>
        </w:rPr>
        <w:t>7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6" w:after="0" w:line="240" w:lineRule="auto"/>
        <w:ind w:left="1070" w:right="1259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3"/>
          <w:w w:val="93"/>
          <w:b/>
          <w:bCs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93"/>
          <w:b/>
          <w:bCs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93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92"/>
          <w:b/>
          <w:bCs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90"/>
          <w:b/>
          <w:bCs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0"/>
          <w:b/>
          <w:bCs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39" w:after="0" w:line="256" w:lineRule="auto"/>
        <w:ind w:left="201" w:right="74" w:firstLine="-201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6" w:lineRule="auto"/>
        <w:ind w:left="201" w:right="74" w:firstLine="-19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0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9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2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3" w:after="0" w:line="256" w:lineRule="auto"/>
        <w:ind w:left="201" w:right="74" w:firstLine="-197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-34" w:right="71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8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5" w:after="0" w:line="240" w:lineRule="auto"/>
        <w:ind w:left="20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3" w:after="0" w:line="256" w:lineRule="auto"/>
        <w:ind w:left="201" w:right="75" w:firstLine="-200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6" w:lineRule="auto"/>
        <w:ind w:left="201" w:right="74" w:firstLine="-200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1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1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y,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both"/>
        <w:spacing w:after="0"/>
        <w:sectPr>
          <w:type w:val="continuous"/>
          <w:pgSz w:w="8400" w:h="11920"/>
          <w:pgMar w:top="1080" w:bottom="280" w:left="620" w:right="780"/>
          <w:cols w:num="2" w:equalWidth="0">
            <w:col w:w="3349" w:space="365"/>
            <w:col w:w="3286"/>
          </w:cols>
        </w:sectPr>
      </w:pPr>
      <w:rPr/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pgMar w:header="720" w:footer="431" w:top="1000" w:bottom="620" w:left="800" w:right="620"/>
          <w:pgSz w:w="8400" w:h="11920"/>
        </w:sectPr>
      </w:pPr>
      <w:rPr/>
    </w:p>
    <w:p>
      <w:pPr>
        <w:spacing w:before="22" w:after="0" w:line="252" w:lineRule="auto"/>
        <w:ind w:left="391" w:right="-53" w:firstLine="-200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2" w:lineRule="auto"/>
        <w:ind w:left="391" w:right="-53" w:firstLine="-195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9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40" w:lineRule="auto"/>
        <w:ind w:right="-19"/>
        <w:jc w:val="righ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88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1" w:after="0" w:line="240" w:lineRule="auto"/>
        <w:ind w:left="39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9" w:after="0" w:line="252" w:lineRule="auto"/>
        <w:ind w:left="391" w:right="-53" w:firstLine="-19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1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1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2" w:lineRule="auto"/>
        <w:ind w:left="391" w:right="-53" w:firstLine="-195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2" w:lineRule="auto"/>
        <w:ind w:left="391" w:right="-53" w:firstLine="-19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7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7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7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2" w:lineRule="auto"/>
        <w:ind w:left="391" w:right="-52" w:firstLine="-19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2" w:lineRule="auto"/>
        <w:ind w:left="391" w:right="-53" w:firstLine="-28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62" w:lineRule="auto"/>
        <w:ind w:left="158" w:right="-20" w:firstLine="6"/>
        <w:jc w:val="righ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5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8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3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10" w:lineRule="exact"/>
        <w:ind w:left="39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9" w:after="0" w:line="252" w:lineRule="auto"/>
        <w:ind w:left="391" w:right="-53" w:firstLine="-200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2" w:lineRule="auto"/>
        <w:ind w:left="391" w:right="-53" w:firstLine="-195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j,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</w:rPr>
        <w:t>do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40" w:lineRule="auto"/>
        <w:ind w:left="1119" w:right="1295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6"/>
        </w:rPr>
        <w:t>8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5" w:after="0" w:line="240" w:lineRule="auto"/>
        <w:ind w:left="573" w:right="749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-1"/>
          <w:w w:val="96"/>
          <w:b/>
          <w:bCs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96"/>
          <w:b/>
          <w:bCs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96"/>
          <w:b/>
          <w:bCs/>
        </w:rPr>
        <w:t>v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96"/>
          <w:b/>
          <w:bCs/>
        </w:rPr>
        <w:t>í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96"/>
          <w:b/>
          <w:bCs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6"/>
          <w:b/>
          <w:bCs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6"/>
          <w:b/>
          <w:bCs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96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-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92"/>
          <w:b/>
          <w:bCs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90"/>
          <w:b/>
          <w:bCs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0"/>
          <w:b/>
          <w:bCs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38" w:after="0" w:line="255" w:lineRule="auto"/>
        <w:ind w:left="204" w:right="64" w:firstLine="-201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10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2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2" w:after="0" w:line="255" w:lineRule="auto"/>
        <w:ind w:left="204" w:right="64" w:firstLine="-197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5" w:lineRule="auto"/>
        <w:ind w:left="204" w:right="65" w:firstLine="-199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5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5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7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7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3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5" w:lineRule="auto"/>
        <w:ind w:left="204" w:right="65" w:firstLine="-200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5" w:lineRule="auto"/>
        <w:ind w:left="204" w:right="65" w:firstLine="-200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-33" w:right="62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3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4" w:after="0" w:line="240" w:lineRule="auto"/>
        <w:ind w:left="170" w:right="375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2" w:after="0" w:line="240" w:lineRule="auto"/>
        <w:ind w:left="-27" w:right="61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8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4" w:after="0" w:line="240" w:lineRule="auto"/>
        <w:ind w:left="20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5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5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2" w:after="0" w:line="255" w:lineRule="auto"/>
        <w:ind w:left="204" w:right="65" w:firstLine="-198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5" w:lineRule="auto"/>
        <w:ind w:left="204" w:right="64" w:firstLine="-196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5" w:lineRule="auto"/>
        <w:ind w:left="204" w:right="64" w:firstLine="-202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sie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9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5" w:lineRule="auto"/>
        <w:ind w:left="204" w:right="66" w:firstLine="-196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5" w:lineRule="auto"/>
        <w:ind w:left="204" w:right="64" w:firstLine="-20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4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7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97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7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mi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mi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5" w:lineRule="auto"/>
        <w:ind w:left="204" w:right="64" w:firstLine="-200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both"/>
        <w:spacing w:after="0"/>
        <w:sectPr>
          <w:type w:val="continuous"/>
          <w:pgSz w:w="8400" w:h="11920"/>
          <w:pgMar w:top="1080" w:bottom="280" w:left="800" w:right="620"/>
          <w:cols w:num="2" w:equalWidth="0">
            <w:col w:w="3339" w:space="362"/>
            <w:col w:w="3279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pgMar w:header="720" w:footer="431" w:top="1000" w:bottom="620" w:left="620" w:right="780"/>
          <w:pgSz w:w="8400" w:h="11920"/>
        </w:sectPr>
      </w:pPr>
      <w:rPr/>
    </w:p>
    <w:p>
      <w:pPr>
        <w:spacing w:before="22" w:after="0" w:line="240" w:lineRule="auto"/>
        <w:ind w:left="400" w:right="-68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.,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0" w:after="0" w:line="240" w:lineRule="auto"/>
        <w:ind w:left="400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.,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315" w:right="1178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6"/>
        </w:rPr>
        <w:t>9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1" w:after="0" w:line="240" w:lineRule="auto"/>
        <w:ind w:left="1100" w:right="966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-4"/>
          <w:w w:val="97"/>
          <w:b/>
          <w:bCs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97"/>
          <w:b/>
          <w:bCs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97"/>
          <w:b/>
          <w:bCs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7"/>
          <w:b/>
          <w:bCs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97"/>
          <w:b/>
          <w:bCs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97"/>
          <w:b/>
          <w:bCs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7"/>
          <w:b/>
          <w:bCs/>
        </w:rPr>
        <w:t>ý</w:t>
      </w:r>
      <w:r>
        <w:rPr>
          <w:rFonts w:ascii="Times New Roman" w:hAnsi="Times New Roman" w:cs="Times New Roman" w:eastAsia="Times New Roman"/>
          <w:sz w:val="21"/>
          <w:szCs w:val="21"/>
          <w:spacing w:val="-5"/>
          <w:w w:val="97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7"/>
          <w:b/>
          <w:bCs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96"/>
          <w:b/>
          <w:bCs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98"/>
          <w:b/>
          <w:bCs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34" w:after="0" w:line="251" w:lineRule="auto"/>
        <w:ind w:left="401" w:right="-53" w:firstLine="-201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9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1" w:lineRule="auto"/>
        <w:ind w:left="401" w:right="-53" w:firstLine="-194"/>
        <w:jc w:val="both"/>
        <w:tabs>
          <w:tab w:pos="68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av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1" w:lineRule="auto"/>
        <w:ind w:left="401" w:right="-53" w:firstLine="-196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1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sie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1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1" w:lineRule="auto"/>
        <w:ind w:left="401" w:right="-53" w:firstLine="-202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269" w:right="114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-8"/>
          <w:w w:val="96"/>
        </w:rPr>
        <w:t>10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1" w:after="0" w:line="240" w:lineRule="auto"/>
        <w:ind w:left="1270" w:right="1133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  <w:b/>
          <w:bCs/>
        </w:rPr>
        <w:t>í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-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92"/>
          <w:b/>
          <w:bCs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90"/>
          <w:b/>
          <w:bCs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0"/>
          <w:b/>
          <w:bCs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34" w:after="0" w:line="251" w:lineRule="auto"/>
        <w:ind w:left="401" w:right="-53" w:firstLine="-201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40" w:lineRule="auto"/>
        <w:ind w:left="40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8" w:after="0" w:line="251" w:lineRule="auto"/>
        <w:ind w:left="401" w:right="-53" w:firstLine="-19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4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4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3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40" w:lineRule="auto"/>
        <w:ind w:left="40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7.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8" w:after="0" w:line="240" w:lineRule="auto"/>
        <w:ind w:left="205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6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6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;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55" w:right="1018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9"/>
          <w:w w:val="100"/>
          <w:b/>
          <w:bCs/>
        </w:rPr>
        <w:t>Č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1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1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0"/>
          <w:w w:val="100"/>
          <w:b/>
          <w:bCs/>
        </w:rPr>
        <w:t>Ť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0"/>
          <w:w w:val="106"/>
          <w:b/>
          <w:bCs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-4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-13"/>
          <w:w w:val="160"/>
          <w:b/>
          <w:bCs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0"/>
          <w:w w:val="120"/>
          <w:b/>
          <w:bCs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9" w:after="0" w:line="240" w:lineRule="auto"/>
        <w:ind w:left="117" w:right="-2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1"/>
          <w:w w:val="95"/>
          <w:b/>
          <w:bCs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95"/>
          <w:b/>
          <w:bCs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5"/>
          <w:b/>
          <w:bCs/>
        </w:rPr>
        <w:t>j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95"/>
          <w:b/>
          <w:bCs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95"/>
          <w:b/>
          <w:bCs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95"/>
          <w:b/>
          <w:bCs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5"/>
          <w:b/>
          <w:bCs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95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-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96"/>
          <w:b/>
          <w:bCs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96"/>
          <w:b/>
          <w:bCs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96"/>
          <w:b/>
          <w:bCs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6"/>
          <w:b/>
          <w:bCs/>
        </w:rPr>
        <w:t>ad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6"/>
          <w:b/>
          <w:bCs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-8"/>
          <w:w w:val="96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96"/>
          <w:b/>
          <w:bCs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6"/>
          <w:b/>
          <w:bCs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96"/>
          <w:b/>
          <w:bCs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96"/>
          <w:b/>
          <w:bCs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96"/>
          <w:b/>
          <w:bCs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96"/>
          <w:b/>
          <w:bCs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96"/>
          <w:b/>
          <w:bCs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96"/>
          <w:b/>
          <w:bCs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6"/>
          <w:b/>
          <w:bCs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96"/>
          <w:b/>
          <w:bCs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96"/>
          <w:b/>
          <w:bCs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6"/>
          <w:b/>
          <w:bCs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96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92"/>
          <w:b/>
          <w:bCs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90"/>
          <w:b/>
          <w:bCs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0"/>
          <w:b/>
          <w:bCs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1" w:after="0" w:line="240" w:lineRule="auto"/>
        <w:ind w:left="1270" w:right="1144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-11"/>
          <w:w w:val="96"/>
        </w:rPr>
        <w:t>11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34" w:after="0" w:line="240" w:lineRule="auto"/>
        <w:ind w:left="199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2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8" w:after="0" w:line="240" w:lineRule="auto"/>
        <w:ind w:left="20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8" w:after="0" w:line="251" w:lineRule="auto"/>
        <w:ind w:left="401" w:right="-53" w:firstLine="-199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2" w:after="0" w:line="283" w:lineRule="auto"/>
        <w:ind w:left="1" w:right="68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" w:after="0" w:line="283" w:lineRule="auto"/>
        <w:ind w:left="7" w:right="1033" w:firstLine="-6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" w:after="0" w:line="252" w:lineRule="auto"/>
        <w:ind w:left="202" w:right="74" w:firstLine="-19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5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5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7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7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7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7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2" w:lineRule="auto"/>
        <w:ind w:left="202" w:right="74" w:firstLine="-196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7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7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88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2" w:lineRule="auto"/>
        <w:ind w:left="202" w:right="74" w:firstLine="-202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7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7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09" w:right="1198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9"/>
          <w:w w:val="100"/>
          <w:b/>
          <w:bCs/>
        </w:rPr>
        <w:t>Č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1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1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0"/>
          <w:w w:val="100"/>
          <w:b/>
          <w:bCs/>
        </w:rPr>
        <w:t>Ť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-13"/>
          <w:w w:val="160"/>
          <w:b/>
          <w:bCs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0"/>
          <w:w w:val="120"/>
          <w:b/>
          <w:bCs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0" w:after="0" w:line="240" w:lineRule="auto"/>
        <w:ind w:left="263" w:right="451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b/>
          <w:bCs/>
        </w:rPr>
        <w:t>ô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-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-2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1"/>
          <w:szCs w:val="21"/>
          <w:spacing w:val="-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92"/>
          <w:b/>
          <w:bCs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90"/>
          <w:b/>
          <w:bCs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0"/>
          <w:b/>
          <w:bCs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2" w:after="0" w:line="240" w:lineRule="auto"/>
        <w:ind w:left="1067" w:right="1259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-3"/>
          <w:w w:val="96"/>
        </w:rPr>
        <w:t>12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2" w:after="0" w:line="240" w:lineRule="auto"/>
        <w:ind w:left="749" w:right="937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-2"/>
          <w:w w:val="95"/>
          <w:b/>
          <w:bCs/>
        </w:rPr>
        <w:t>Š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95"/>
          <w:b/>
          <w:bCs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95"/>
          <w:b/>
          <w:bCs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95"/>
          <w:b/>
          <w:bCs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-3"/>
          <w:w w:val="95"/>
          <w:b/>
          <w:bCs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95"/>
          <w:b/>
          <w:bCs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95"/>
          <w:b/>
          <w:bCs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95"/>
          <w:b/>
          <w:bCs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95"/>
          <w:b/>
          <w:bCs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5"/>
          <w:b/>
          <w:bCs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95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5"/>
          <w:b/>
          <w:bCs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90"/>
          <w:b/>
          <w:bCs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8"/>
          <w:b/>
          <w:bCs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93"/>
          <w:b/>
          <w:bCs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  <w:b/>
          <w:bCs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35" w:after="0" w:line="252" w:lineRule="auto"/>
        <w:ind w:left="202" w:right="74" w:firstLine="-201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2" w:lineRule="auto"/>
        <w:ind w:left="202" w:right="74" w:firstLine="-19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3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3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1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9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2" w:lineRule="auto"/>
        <w:ind w:left="202" w:right="74" w:firstLine="-196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4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both"/>
        <w:spacing w:after="0"/>
        <w:sectPr>
          <w:type w:val="continuous"/>
          <w:pgSz w:w="8400" w:h="11920"/>
          <w:pgMar w:top="1080" w:bottom="280" w:left="620" w:right="780"/>
          <w:cols w:num="2" w:equalWidth="0">
            <w:col w:w="3349" w:space="364"/>
            <w:col w:w="3287"/>
          </w:cols>
        </w:sectPr>
      </w:pPr>
      <w:rPr/>
    </w:p>
    <w:p>
      <w:pPr>
        <w:spacing w:before="44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/>
        <w:pict>
          <v:group style="position:absolute;margin-left:45.354301pt;margin-top:19.600149pt;width:336.829572pt;height:1.444746pt;mso-position-horizontal-relative:page;mso-position-vertical-relative:paragraph;z-index:-2049" coordorigin="907,392" coordsize="6737,29">
            <v:shape style="position:absolute;left:907;top:392;width:6737;height:29" coordorigin="907,392" coordsize="6737,29" path="m907,407l923,396,943,392,963,394,980,401,998,413,1018,420,1037,420,1055,415,1074,402,1094,395,1113,393,1131,396,1145,404,1162,415,1181,420,1201,420,1219,414,1237,401,1257,394,1276,393,1294,397,1308,406,1324,416,1344,421,1364,420,1382,412,1400,400,1419,394,1438,393,1456,398,1476,411,1496,418,1515,420,1532,417,1546,409,1563,398,1583,393,1602,393,1620,399,1639,412,1658,419,1678,420,1695,416,1709,407,1726,397,1745,392,1765,393,1783,401,1801,413,1821,419,1840,420,1857,416,1877,402,1897,395,1916,393,1934,396,1948,404,1965,415,1984,420,2004,420,2022,414,2040,401,2060,394,2079,393,2097,397,2111,406,2127,416,2147,421,2167,420,2184,412,2203,400,2222,394,2241,393,2259,397,2279,411,2299,418,2318,420,2335,417,2349,409,2366,398,2386,393,2405,393,2423,399,2442,412,2462,419,2481,420,2498,416,2513,407,2529,397,2548,392,2568,393,2586,401,2604,413,2624,419,2643,420,2661,416,2680,402,2700,395,2719,393,2737,396,2751,404,2768,415,2787,420,2807,420,2825,414,2843,401,2863,394,2882,393,2900,397,2914,406,2930,416,2950,421,2970,420,2988,413,3006,400,3025,394,3045,393,3062,397,3082,411,3102,418,3121,420,3138,417,3153,409,3170,398,3189,393,3209,393,3226,399,3245,412,3265,419,3284,420,3301,416,3316,407,3332,397,3351,392,3371,393,3389,401,3407,413,3427,419,3446,420,3464,416,3483,402,3503,395,3522,393,3540,396,3554,404,3571,415,3591,420,3610,420,3628,414,3647,401,3666,394,3686,393,3703,397,3717,406,3734,416,3753,421,3773,420,3791,413,3809,400,3828,394,3848,393,3865,397,3885,411,3905,418,3924,420,3941,417,3956,409,3973,398,3992,393,4012,393,4030,399,4048,412,4068,419,4087,420,4105,416,4119,407,4135,397,4154,392,4174,393,4192,401,4210,413,4230,419,4249,420,4267,416,4286,402,4306,395,4326,393,4343,396,4357,404,4374,415,4394,420,4413,420,4431,414,4450,401,4469,394,4489,393,4506,397,4520,406,4537,416,4556,421,4576,420,4594,413,4612,400,4632,394,4651,393,4668,397,4688,411,4708,418,4727,420,4745,417,4759,409,4776,398,4795,393,4815,393,4833,399,4851,412,4871,419,4890,420,4908,416,4922,407,4938,397,4958,392,4978,393,4995,401,5014,413,5033,419,5052,420,5070,416,5090,402,5110,395,5129,393,5146,396,5161,404,5177,415,5197,420,5216,420,5234,414,5253,401,5273,394,5292,393,5309,397,5324,406,5340,416,5359,421,5379,420,5397,413,5415,400,5435,394,5454,393,5472,397,5491,411,5511,418,5530,420,5548,417,5562,409,5579,398,5598,393,5618,393,5636,399,5654,412,5674,419,5693,420,5711,416,5725,407,5741,397,5761,392,5781,393,5799,401,5817,413,5836,419,5856,420,5873,416,5893,402,5913,395,5932,393,5949,396,5964,404,5981,415,6000,420,6020,420,6037,414,6056,401,6076,394,6095,393,6112,397,6127,406,6143,416,6162,421,6182,420,6200,413,6218,400,6238,394,6257,393,6275,397,6294,411,6314,418,6333,420,6351,417,6365,409,6382,398,6402,393,6421,393,6439,399,6458,412,6477,419,6497,420,6514,416,6528,407,6545,397,6564,392,6584,393,6602,401,6620,413,6639,419,6659,420,6676,416,6696,402,6716,395,6735,393,6752,396,6767,404,6784,415,6803,420,6823,420,6841,414,6859,401,6879,394,6898,393,6916,397,6930,406,6946,416,6966,421,6985,420,7003,413,7021,400,7041,394,7060,393,7078,397,7097,411,7117,418,7137,420,7154,417,7168,409,7185,398,7205,393,7224,393,7242,399,7261,412,7280,419,7300,420,7317,416,7331,407,7348,397,7367,392,7387,393,7405,401,7423,413,7443,419,7462,420,7479,416,7499,402,7519,395,7538,393,7556,396,7570,404,7587,415,7606,420,7626,420,7644,414e" filled="f" stroked="t" strokeweight=".5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-1"/>
          <w:w w:val="90"/>
          <w:b/>
          <w:bCs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4"/>
          <w:w w:val="198"/>
          <w:b/>
          <w:bCs/>
        </w:rPr>
        <w:t>l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-9"/>
          <w:w w:val="98"/>
          <w:b/>
          <w:bCs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7"/>
          <w:w w:val="98"/>
          <w:b/>
          <w:bCs/>
        </w:rPr>
        <w:t>V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5"/>
          <w:w w:val="87"/>
          <w:b/>
          <w:bCs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1"/>
          <w:w w:val="102"/>
          <w:b/>
          <w:bCs/>
        </w:rPr>
        <w:t>N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-1"/>
          <w:w w:val="90"/>
          <w:b/>
          <w:bCs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10"/>
          <w:w w:val="133"/>
          <w:b/>
          <w:bCs/>
        </w:rPr>
        <w:t>k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0"/>
          <w:w w:val="133"/>
          <w:b/>
          <w:bCs/>
        </w:rPr>
        <w:t>á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7"/>
          <w:w w:val="92"/>
          <w:b/>
          <w:bCs/>
        </w:rPr>
        <w:t>Z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-3"/>
          <w:w w:val="102"/>
          <w:b/>
          <w:bCs/>
        </w:rPr>
        <w:t>N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9"/>
          <w:w w:val="141"/>
          <w:b/>
          <w:bCs/>
        </w:rPr>
        <w:t>á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5"/>
          <w:w w:val="94"/>
          <w:b/>
          <w:bCs/>
        </w:rPr>
        <w:t>M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10"/>
          <w:w w:val="126"/>
          <w:b/>
          <w:bCs/>
        </w:rPr>
        <w:t>k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0"/>
          <w:w w:val="97"/>
          <w:b/>
          <w:bCs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NumType w:start="26"/>
          <w:pgMar w:header="720" w:footer="431" w:top="620" w:bottom="620" w:left="800" w:right="620"/>
          <w:headerReference w:type="even" r:id="rId41"/>
          <w:footerReference w:type="even" r:id="rId42"/>
          <w:pgSz w:w="8400" w:h="11920"/>
        </w:sectPr>
      </w:pPr>
      <w:rPr/>
    </w:p>
    <w:p>
      <w:pPr>
        <w:spacing w:before="22" w:after="0" w:line="252" w:lineRule="auto"/>
        <w:ind w:left="391" w:right="-5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30" w:right="1003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9"/>
          <w:w w:val="100"/>
          <w:b/>
          <w:bCs/>
        </w:rPr>
        <w:t>Č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1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1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0"/>
          <w:w w:val="100"/>
          <w:b/>
          <w:bCs/>
        </w:rPr>
        <w:t>Ť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0"/>
          <w:w w:val="160"/>
          <w:b/>
          <w:bCs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-3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0"/>
          <w:w w:val="106"/>
          <w:b/>
          <w:bCs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-3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0"/>
          <w:w w:val="120"/>
          <w:b/>
          <w:bCs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0" w:after="0" w:line="240" w:lineRule="auto"/>
        <w:ind w:left="206" w:right="78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  <w:b/>
          <w:bCs/>
        </w:rPr>
        <w:t>č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b/>
          <w:bCs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-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-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96"/>
          <w:b/>
          <w:bCs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-3"/>
          <w:w w:val="96"/>
          <w:b/>
          <w:bCs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-3"/>
          <w:w w:val="96"/>
          <w:b/>
          <w:bCs/>
        </w:rPr>
        <w:t>v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96"/>
          <w:b/>
          <w:bCs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96"/>
          <w:b/>
          <w:bCs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96"/>
          <w:b/>
          <w:bCs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96"/>
          <w:b/>
          <w:bCs/>
        </w:rPr>
        <w:t>č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96"/>
          <w:b/>
          <w:bCs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6"/>
          <w:b/>
          <w:bCs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96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99"/>
          <w:b/>
          <w:bCs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8"/>
          <w:b/>
          <w:bCs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1"/>
          <w:b/>
          <w:bCs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3"/>
          <w:b/>
          <w:bCs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3"/>
          <w:b/>
          <w:bCs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-3"/>
          <w:w w:val="93"/>
          <w:b/>
          <w:bCs/>
        </w:rPr>
        <w:t>v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8"/>
          <w:b/>
          <w:bCs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1"/>
          <w:b/>
          <w:bCs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6"/>
          <w:b/>
          <w:bCs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2" w:after="0" w:line="240" w:lineRule="auto"/>
        <w:ind w:left="1257" w:right="1134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-5"/>
          <w:w w:val="96"/>
        </w:rPr>
        <w:t>13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2" w:after="0" w:line="240" w:lineRule="auto"/>
        <w:ind w:left="134" w:right="8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4"/>
          <w:w w:val="98"/>
          <w:b/>
          <w:bCs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98"/>
          <w:b/>
          <w:bCs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98"/>
          <w:b/>
          <w:bCs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98"/>
          <w:b/>
          <w:bCs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98"/>
          <w:b/>
          <w:bCs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98"/>
          <w:b/>
          <w:bCs/>
        </w:rPr>
        <w:t>v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98"/>
          <w:b/>
          <w:bCs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98"/>
          <w:b/>
          <w:bCs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98"/>
          <w:b/>
          <w:bCs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8"/>
          <w:b/>
          <w:bCs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98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-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1"/>
          <w:b/>
          <w:bCs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98"/>
          <w:b/>
          <w:bCs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  <w:b/>
          <w:bCs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-3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  <w:b/>
          <w:bCs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95"/>
          <w:b/>
          <w:bCs/>
        </w:rPr>
        <w:t>č</w:t>
      </w:r>
      <w:r>
        <w:rPr>
          <w:rFonts w:ascii="Times New Roman" w:hAnsi="Times New Roman" w:cs="Times New Roman" w:eastAsia="Times New Roman"/>
          <w:sz w:val="21"/>
          <w:szCs w:val="21"/>
          <w:spacing w:val="-3"/>
          <w:w w:val="106"/>
          <w:b/>
          <w:bCs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1"/>
          <w:b/>
          <w:bCs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98"/>
          <w:b/>
          <w:bCs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59"/>
          <w:b/>
          <w:bCs/>
        </w:rPr>
        <w:t>ľ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1"/>
          <w:b/>
          <w:bCs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  <w:b/>
          <w:bCs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98"/>
          <w:b/>
          <w:bCs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65"/>
          <w:b/>
          <w:bCs/>
        </w:rPr>
        <w:t>ť</w:t>
      </w:r>
      <w:r>
        <w:rPr>
          <w:rFonts w:ascii="Times New Roman" w:hAnsi="Times New Roman" w:cs="Times New Roman" w:eastAsia="Times New Roman"/>
          <w:sz w:val="21"/>
          <w:szCs w:val="21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99"/>
          <w:b/>
          <w:bCs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99"/>
          <w:b/>
          <w:bCs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1"/>
          <w:b/>
          <w:bCs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2"/>
          <w:b/>
          <w:bCs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95"/>
          <w:b/>
          <w:bCs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6"/>
          <w:b/>
          <w:bCs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  <w:b/>
          <w:bCs/>
        </w:rPr>
        <w:t>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35" w:after="0" w:line="252" w:lineRule="auto"/>
        <w:ind w:left="391" w:right="-53" w:firstLine="-201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7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7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7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6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2" w:lineRule="auto"/>
        <w:ind w:left="391" w:right="-53" w:firstLine="-19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3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3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40" w:lineRule="auto"/>
        <w:ind w:left="195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88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2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2" w:after="0" w:line="256" w:lineRule="auto"/>
        <w:ind w:left="284" w:right="64" w:firstLine="-197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6" w:lineRule="auto"/>
        <w:ind w:left="284" w:right="65" w:firstLine="-199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6" w:lineRule="auto"/>
        <w:ind w:left="284" w:right="64" w:firstLine="-202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6" w:lineRule="auto"/>
        <w:ind w:left="284" w:right="64" w:firstLine="-196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5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5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53" w:right="1262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-12"/>
          <w:w w:val="96"/>
        </w:rPr>
        <w:t>14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5" w:after="0" w:line="240" w:lineRule="auto"/>
        <w:ind w:left="732" w:right="828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-3"/>
          <w:w w:val="98"/>
          <w:b/>
          <w:bCs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1"/>
          <w:b/>
          <w:bCs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1"/>
          <w:b/>
          <w:bCs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  <w:b/>
          <w:bCs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98"/>
          <w:b/>
          <w:bCs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65"/>
          <w:b/>
          <w:bCs/>
        </w:rPr>
        <w:t>ť</w:t>
      </w:r>
      <w:r>
        <w:rPr>
          <w:rFonts w:ascii="Times New Roman" w:hAnsi="Times New Roman" w:cs="Times New Roman" w:eastAsia="Times New Roman"/>
          <w:sz w:val="21"/>
          <w:szCs w:val="21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-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9"/>
          <w:b/>
          <w:bCs/>
        </w:rPr>
        <w:t>ú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95"/>
          <w:b/>
          <w:bCs/>
        </w:rPr>
        <w:t>č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6"/>
          <w:b/>
          <w:bCs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1"/>
          <w:b/>
          <w:bCs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1"/>
          <w:b/>
          <w:bCs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  <w:b/>
          <w:bCs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98"/>
          <w:b/>
          <w:bCs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65"/>
          <w:b/>
          <w:bCs/>
        </w:rPr>
        <w:t>ť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39" w:after="0" w:line="240" w:lineRule="auto"/>
        <w:ind w:left="227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5" w:after="0" w:line="256" w:lineRule="auto"/>
        <w:ind w:right="6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.................................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both"/>
        <w:spacing w:after="0"/>
        <w:sectPr>
          <w:type w:val="continuous"/>
          <w:pgSz w:w="8400" w:h="11920"/>
          <w:pgMar w:top="1080" w:bottom="280" w:left="800" w:right="620"/>
          <w:cols w:num="2" w:equalWidth="0">
            <w:col w:w="3339" w:space="283"/>
            <w:col w:w="3358"/>
          </w:cols>
        </w:sectPr>
      </w:pPr>
      <w:rPr/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50" w:lineRule="auto"/>
        <w:ind w:left="1699" w:right="243" w:firstLine="-1392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pict>
          <v:group style="position:absolute;margin-left:45.354301pt;margin-top:-3.782293pt;width:337.323pt;height:.1pt;mso-position-horizontal-relative:page;mso-position-vertical-relative:paragraph;z-index:-2048" coordorigin="907,-76" coordsize="6746,2">
            <v:shape style="position:absolute;left:907;top:-76;width:6746;height:2" coordorigin="907,-76" coordsize="6746,0" path="m907,-76l7654,-76e" filled="f" stroked="t" strokeweight=".5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2"/>
          <w:szCs w:val="32"/>
          <w:spacing w:val="20"/>
          <w:w w:val="118"/>
          <w:b/>
          <w:bCs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spacing w:val="22"/>
          <w:w w:val="118"/>
          <w:b/>
          <w:bCs/>
        </w:rPr>
        <w:t>m</w:t>
      </w:r>
      <w:r>
        <w:rPr>
          <w:rFonts w:ascii="Times New Roman" w:hAnsi="Times New Roman" w:cs="Times New Roman" w:eastAsia="Times New Roman"/>
          <w:sz w:val="32"/>
          <w:szCs w:val="32"/>
          <w:spacing w:val="19"/>
          <w:w w:val="118"/>
          <w:b/>
          <w:bCs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spacing w:val="21"/>
          <w:w w:val="118"/>
          <w:b/>
          <w:bCs/>
        </w:rPr>
        <w:t>s</w:t>
      </w:r>
      <w:r>
        <w:rPr>
          <w:rFonts w:ascii="Times New Roman" w:hAnsi="Times New Roman" w:cs="Times New Roman" w:eastAsia="Times New Roman"/>
          <w:sz w:val="32"/>
          <w:szCs w:val="32"/>
          <w:spacing w:val="15"/>
          <w:w w:val="118"/>
          <w:b/>
          <w:bCs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18"/>
          <w:b/>
          <w:bCs/>
        </w:rPr>
        <w:t>ý</w:t>
      </w:r>
      <w:r>
        <w:rPr>
          <w:rFonts w:ascii="Times New Roman" w:hAnsi="Times New Roman" w:cs="Times New Roman" w:eastAsia="Times New Roman"/>
          <w:sz w:val="32"/>
          <w:szCs w:val="32"/>
          <w:spacing w:val="-12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14"/>
          <w:w w:val="118"/>
          <w:b/>
          <w:bCs/>
        </w:rPr>
        <w:t>p</w:t>
      </w:r>
      <w:r>
        <w:rPr>
          <w:rFonts w:ascii="Times New Roman" w:hAnsi="Times New Roman" w:cs="Times New Roman" w:eastAsia="Times New Roman"/>
          <w:sz w:val="32"/>
          <w:szCs w:val="32"/>
          <w:spacing w:val="19"/>
          <w:w w:val="118"/>
          <w:b/>
          <w:bCs/>
        </w:rPr>
        <w:t>l</w:t>
      </w:r>
      <w:r>
        <w:rPr>
          <w:rFonts w:ascii="Times New Roman" w:hAnsi="Times New Roman" w:cs="Times New Roman" w:eastAsia="Times New Roman"/>
          <w:sz w:val="32"/>
          <w:szCs w:val="32"/>
          <w:spacing w:val="18"/>
          <w:w w:val="118"/>
          <w:b/>
          <w:bCs/>
        </w:rPr>
        <w:t>á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18"/>
          <w:b/>
          <w:bCs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spacing w:val="19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14"/>
          <w:w w:val="118"/>
          <w:b/>
          <w:bCs/>
        </w:rPr>
        <w:t>s</w:t>
      </w:r>
      <w:r>
        <w:rPr>
          <w:rFonts w:ascii="Times New Roman" w:hAnsi="Times New Roman" w:cs="Times New Roman" w:eastAsia="Times New Roman"/>
          <w:sz w:val="32"/>
          <w:szCs w:val="32"/>
          <w:spacing w:val="16"/>
          <w:w w:val="118"/>
          <w:b/>
          <w:bCs/>
        </w:rPr>
        <w:t>l</w:t>
      </w:r>
      <w:r>
        <w:rPr>
          <w:rFonts w:ascii="Times New Roman" w:hAnsi="Times New Roman" w:cs="Times New Roman" w:eastAsia="Times New Roman"/>
          <w:sz w:val="32"/>
          <w:szCs w:val="32"/>
          <w:spacing w:val="12"/>
          <w:w w:val="118"/>
          <w:b/>
          <w:bCs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spacing w:val="9"/>
          <w:w w:val="118"/>
          <w:b/>
          <w:bCs/>
        </w:rPr>
        <w:t>v</w:t>
      </w:r>
      <w:r>
        <w:rPr>
          <w:rFonts w:ascii="Times New Roman" w:hAnsi="Times New Roman" w:cs="Times New Roman" w:eastAsia="Times New Roman"/>
          <w:sz w:val="32"/>
          <w:szCs w:val="32"/>
          <w:spacing w:val="20"/>
          <w:w w:val="118"/>
          <w:b/>
          <w:bCs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spacing w:val="18"/>
          <w:w w:val="118"/>
          <w:b/>
          <w:bCs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spacing w:val="15"/>
          <w:w w:val="118"/>
          <w:b/>
          <w:bCs/>
        </w:rPr>
        <w:t>s</w:t>
      </w:r>
      <w:r>
        <w:rPr>
          <w:rFonts w:ascii="Times New Roman" w:hAnsi="Times New Roman" w:cs="Times New Roman" w:eastAsia="Times New Roman"/>
          <w:sz w:val="32"/>
          <w:szCs w:val="32"/>
          <w:spacing w:val="15"/>
          <w:w w:val="118"/>
          <w:b/>
          <w:bCs/>
        </w:rPr>
        <w:t>k</w:t>
      </w:r>
      <w:r>
        <w:rPr>
          <w:rFonts w:ascii="Times New Roman" w:hAnsi="Times New Roman" w:cs="Times New Roman" w:eastAsia="Times New Roman"/>
          <w:sz w:val="32"/>
          <w:szCs w:val="32"/>
          <w:spacing w:val="9"/>
          <w:w w:val="118"/>
          <w:b/>
          <w:bCs/>
        </w:rPr>
        <w:t>ý</w:t>
      </w:r>
      <w:r>
        <w:rPr>
          <w:rFonts w:ascii="Times New Roman" w:hAnsi="Times New Roman" w:cs="Times New Roman" w:eastAsia="Times New Roman"/>
          <w:sz w:val="32"/>
          <w:szCs w:val="32"/>
          <w:spacing w:val="16"/>
          <w:w w:val="118"/>
          <w:b/>
          <w:bCs/>
        </w:rPr>
        <w:t>c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18"/>
          <w:b/>
          <w:bCs/>
        </w:rPr>
        <w:t>h</w:t>
      </w:r>
      <w:r>
        <w:rPr>
          <w:rFonts w:ascii="Times New Roman" w:hAnsi="Times New Roman" w:cs="Times New Roman" w:eastAsia="Times New Roman"/>
          <w:sz w:val="32"/>
          <w:szCs w:val="32"/>
          <w:spacing w:val="76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17"/>
          <w:w w:val="119"/>
          <w:b/>
          <w:bCs/>
        </w:rPr>
        <w:t>p</w:t>
      </w:r>
      <w:r>
        <w:rPr>
          <w:rFonts w:ascii="Times New Roman" w:hAnsi="Times New Roman" w:cs="Times New Roman" w:eastAsia="Times New Roman"/>
          <w:sz w:val="32"/>
          <w:szCs w:val="32"/>
          <w:spacing w:val="16"/>
          <w:w w:val="121"/>
          <w:b/>
          <w:bCs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spacing w:val="18"/>
          <w:w w:val="121"/>
          <w:b/>
          <w:bCs/>
        </w:rPr>
        <w:t>š</w:t>
      </w:r>
      <w:r>
        <w:rPr>
          <w:rFonts w:ascii="Times New Roman" w:hAnsi="Times New Roman" w:cs="Times New Roman" w:eastAsia="Times New Roman"/>
          <w:sz w:val="32"/>
          <w:szCs w:val="32"/>
          <w:spacing w:val="14"/>
          <w:w w:val="139"/>
          <w:b/>
          <w:bCs/>
        </w:rPr>
        <w:t>t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20"/>
          <w:b/>
          <w:bCs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25"/>
          <w:b/>
          <w:bCs/>
        </w:rPr>
        <w:t>v</w:t>
      </w:r>
      <w:r>
        <w:rPr>
          <w:rFonts w:ascii="Times New Roman" w:hAnsi="Times New Roman" w:cs="Times New Roman" w:eastAsia="Times New Roman"/>
          <w:sz w:val="32"/>
          <w:szCs w:val="32"/>
          <w:spacing w:val="-5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8"/>
          <w:w w:val="123"/>
          <w:b/>
          <w:bCs/>
        </w:rPr>
        <w:t>ý</w:t>
      </w:r>
      <w:r>
        <w:rPr>
          <w:rFonts w:ascii="Times New Roman" w:hAnsi="Times New Roman" w:cs="Times New Roman" w:eastAsia="Times New Roman"/>
          <w:sz w:val="32"/>
          <w:szCs w:val="32"/>
          <w:spacing w:val="14"/>
          <w:w w:val="118"/>
          <w:b/>
          <w:bCs/>
        </w:rPr>
        <w:t>c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22"/>
          <w:b/>
          <w:bCs/>
        </w:rPr>
        <w:t>h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22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21"/>
          <w:w w:val="117"/>
          <w:b/>
          <w:bCs/>
        </w:rPr>
        <w:t>z</w:t>
      </w:r>
      <w:r>
        <w:rPr>
          <w:rFonts w:ascii="Times New Roman" w:hAnsi="Times New Roman" w:cs="Times New Roman" w:eastAsia="Times New Roman"/>
          <w:sz w:val="32"/>
          <w:szCs w:val="32"/>
          <w:spacing w:val="19"/>
          <w:w w:val="117"/>
          <w:b/>
          <w:bCs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spacing w:val="19"/>
          <w:w w:val="117"/>
          <w:b/>
          <w:bCs/>
        </w:rPr>
        <w:t>ám</w:t>
      </w:r>
      <w:r>
        <w:rPr>
          <w:rFonts w:ascii="Times New Roman" w:hAnsi="Times New Roman" w:cs="Times New Roman" w:eastAsia="Times New Roman"/>
          <w:sz w:val="32"/>
          <w:szCs w:val="32"/>
          <w:spacing w:val="13"/>
          <w:w w:val="117"/>
          <w:b/>
          <w:bCs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17"/>
          <w:b/>
          <w:bCs/>
        </w:rPr>
        <w:t>k</w:t>
      </w:r>
      <w:r>
        <w:rPr>
          <w:rFonts w:ascii="Times New Roman" w:hAnsi="Times New Roman" w:cs="Times New Roman" w:eastAsia="Times New Roman"/>
          <w:sz w:val="32"/>
          <w:szCs w:val="32"/>
          <w:spacing w:val="26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16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16"/>
          <w:w w:val="123"/>
          <w:b/>
          <w:bCs/>
        </w:rPr>
        <w:t>r</w:t>
      </w:r>
      <w:r>
        <w:rPr>
          <w:rFonts w:ascii="Times New Roman" w:hAnsi="Times New Roman" w:cs="Times New Roman" w:eastAsia="Times New Roman"/>
          <w:sz w:val="32"/>
          <w:szCs w:val="32"/>
          <w:spacing w:val="14"/>
          <w:w w:val="123"/>
          <w:b/>
          <w:bCs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23"/>
          <w:b/>
          <w:bCs/>
        </w:rPr>
        <w:t>k</w:t>
      </w:r>
      <w:r>
        <w:rPr>
          <w:rFonts w:ascii="Times New Roman" w:hAnsi="Times New Roman" w:cs="Times New Roman" w:eastAsia="Times New Roman"/>
          <w:sz w:val="32"/>
          <w:szCs w:val="32"/>
          <w:spacing w:val="15"/>
          <w:w w:val="123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17"/>
          <w:w w:val="120"/>
          <w:b/>
          <w:bCs/>
        </w:rPr>
        <w:t>2</w:t>
      </w:r>
      <w:r>
        <w:rPr>
          <w:rFonts w:ascii="Times New Roman" w:hAnsi="Times New Roman" w:cs="Times New Roman" w:eastAsia="Times New Roman"/>
          <w:sz w:val="32"/>
          <w:szCs w:val="32"/>
          <w:spacing w:val="15"/>
          <w:w w:val="120"/>
          <w:b/>
          <w:bCs/>
        </w:rPr>
        <w:t>0</w:t>
      </w:r>
      <w:r>
        <w:rPr>
          <w:rFonts w:ascii="Times New Roman" w:hAnsi="Times New Roman" w:cs="Times New Roman" w:eastAsia="Times New Roman"/>
          <w:sz w:val="32"/>
          <w:szCs w:val="32"/>
          <w:spacing w:val="17"/>
          <w:w w:val="120"/>
          <w:b/>
          <w:bCs/>
        </w:rPr>
        <w:t>2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20"/>
          <w:b/>
          <w:bCs/>
        </w:rPr>
        <w:t>0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</w:r>
    </w:p>
    <w:p>
      <w:pPr>
        <w:jc w:val="left"/>
        <w:spacing w:after="0"/>
        <w:sectPr>
          <w:type w:val="continuous"/>
          <w:pgSz w:w="8400" w:h="11920"/>
          <w:pgMar w:top="1080" w:bottom="280" w:left="800" w:right="620"/>
        </w:sectPr>
      </w:pPr>
      <w:rPr/>
    </w:p>
    <w:p>
      <w:pPr>
        <w:spacing w:before="82" w:after="0" w:line="240" w:lineRule="auto"/>
        <w:ind w:left="33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7"/>
          <w:w w:val="96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  <w:b/>
          <w:bCs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6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b/>
          <w:bCs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96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2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1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6"/>
          <w:b/>
          <w:bCs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5" w:after="0" w:line="240" w:lineRule="auto"/>
        <w:ind w:left="334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5" w:after="0" w:line="240" w:lineRule="auto"/>
        <w:ind w:left="33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5" w:after="0" w:line="268" w:lineRule="auto"/>
        <w:ind w:left="334" w:right="1510"/>
        <w:jc w:val="left"/>
        <w:tabs>
          <w:tab w:pos="8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2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" w:after="0" w:line="240" w:lineRule="auto"/>
        <w:ind w:left="334" w:right="-59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3" w:after="0" w:line="240" w:lineRule="auto"/>
        <w:ind w:left="334" w:right="-69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ná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2"/>
        </w:rPr>
        <w:t>!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82" w:after="0" w:line="273" w:lineRule="auto"/>
        <w:ind w:right="64" w:firstLine="227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4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" w:after="0" w:line="240" w:lineRule="auto"/>
        <w:ind w:right="97"/>
        <w:jc w:val="righ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i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i/>
        </w:rPr>
        <w:t>ia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6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right"/>
        <w:spacing w:after="0"/>
        <w:sectPr>
          <w:type w:val="continuous"/>
          <w:pgSz w:w="8400" w:h="11920"/>
          <w:pgMar w:top="1080" w:bottom="280" w:left="800" w:right="620"/>
          <w:cols w:num="2" w:equalWidth="0">
            <w:col w:w="3007" w:space="615"/>
            <w:col w:w="3358"/>
          </w:cols>
        </w:sectPr>
      </w:pPr>
      <w:rPr/>
    </w:p>
    <w:p>
      <w:pPr>
        <w:spacing w:before="6" w:after="0" w:line="80" w:lineRule="exact"/>
        <w:jc w:val="left"/>
        <w:rPr>
          <w:sz w:val="8"/>
          <w:szCs w:val="8"/>
        </w:rPr>
      </w:pPr>
      <w:rPr/>
      <w:r>
        <w:rPr/>
        <w:pict>
          <v:group style="position:absolute;margin-left:542.937622pt;margin-top:36.850399pt;width:1.444746pt;height:336.829572pt;mso-position-horizontal-relative:page;mso-position-vertical-relative:page;z-index:-2047" coordorigin="10859,737" coordsize="29,6737">
            <v:shape style="position:absolute;left:10859;top:737;width:29;height:6737" coordorigin="10859,737" coordsize="29,6737" path="m10873,737l10883,753,10888,772,10886,792,10879,810,10866,828,10860,848,10860,867,10864,885,10878,904,10885,924,10887,943,10884,961,10876,975,10864,992,10859,1011,10860,1031,10866,1049,10879,1067,10886,1087,10887,1106,10883,1124,10874,1138,10863,1154,10859,1174,10860,1194,10867,1211,10880,1229,10886,1249,10887,1268,10882,1286,10869,1305,10861,1325,10859,1345,10863,1362,10870,1376,10882,1393,10887,1413,10886,1432,10880,1450,10868,1469,10861,1488,10859,1508,10863,1525,10872,1539,10883,1556,10887,1575,10886,1595,10879,1613,10867,1631,10860,1650,10860,1670,10864,1687,10877,1707,10885,1727,10887,1746,10884,1763,10876,1778,10865,1795,10859,1814,10860,1834,10866,1852,10879,1870,10886,1890,10887,1909,10883,1927,10874,1941,10863,1957,10859,1977,10860,1996,10867,2014,10880,2032,10886,2052,10887,2071,10882,2089,10869,2109,10861,2128,10859,2148,10863,2165,10870,2179,10882,2196,10887,2216,10886,2235,10880,2253,10868,2272,10861,2291,10859,2311,10863,2328,10872,2342,10883,2359,10887,2378,10886,2398,10879,2416,10867,2434,10860,2454,10860,2473,10864,2490,10877,2510,10885,2530,10887,2549,10884,2567,10876,2581,10865,2598,10859,2617,10860,2637,10866,2655,10879,2673,10886,2693,10887,2712,10883,2730,10874,2744,10863,2760,10859,2780,10860,2800,10867,2817,10880,2836,10886,2855,10887,2874,10882,2892,10869,2912,10861,2932,10859,2951,10863,2968,10870,2983,10882,2999,10887,3019,10887,3039,10880,3056,10868,3075,10861,3095,10859,3114,10863,3131,10872,3146,10883,3162,10887,3181,10886,3201,10879,3219,10867,3237,10860,3257,10859,3276,10864,3294,10877,3313,10885,3333,10887,3352,10884,3370,10876,3384,10865,3401,10859,3420,10860,3440,10866,3458,10879,3477,10886,3496,10887,3515,10883,3533,10874,3547,10863,3563,10859,3583,10860,3603,10867,3621,10880,3639,10886,3658,10887,3678,10882,3695,10869,3715,10861,3735,10859,3754,10863,3771,10870,3786,10882,3803,10887,3822,10887,3842,10880,3859,10868,3878,10861,3898,10859,3917,10863,3934,10872,3949,10883,3965,10887,3984,10886,4004,10879,4022,10867,4040,10860,4060,10860,4079,10864,4097,10877,4116,10885,4136,10887,4156,10884,4173,10876,4187,10865,4204,10859,4224,10860,4243,10866,4261,10879,4280,10886,4299,10887,4319,10883,4336,10874,4350,10863,4367,10859,4386,10860,4406,10867,4424,10880,4442,10886,4461,10887,4481,10882,4498,10869,4518,10861,4538,10859,4557,10863,4574,10870,4589,10882,4606,10887,4625,10887,4645,10880,4663,10868,4681,10861,4701,10859,4720,10863,4738,10872,4752,10883,4768,10887,4788,10886,4807,10879,4825,10867,4843,10860,4863,10859,4882,10864,4900,10877,4920,10885,4939,10887,4959,10884,4976,10876,4990,10865,5007,10859,5027,10860,5046,10866,5064,10879,5083,10886,5102,10887,5122,10883,5139,10874,5153,10863,5170,10859,5189,10860,5209,10867,5227,10880,5245,10886,5265,10887,5284,10882,5301,10869,5321,10861,5341,10859,5360,10863,5378,10870,5392,10882,5409,10887,5428,10887,5448,10880,5466,10868,5484,10861,5504,10859,5523,10863,5541,10872,5555,10883,5571,10887,5591,10886,5611,10879,5629,10867,5647,10860,5666,10860,5685,10864,5703,10877,5723,10885,5743,10887,5762,10884,5779,10876,5794,10865,5811,10859,5830,10860,5850,10866,5867,10879,5886,10886,5906,10887,5925,10883,5942,10874,5957,10863,5973,10859,5992,10860,6012,10867,6030,10880,6048,10886,6068,10887,6087,10882,6105,10869,6124,10861,6144,10859,6163,10863,6181,10870,6195,10882,6212,10887,6231,10887,6251,10880,6269,10868,6288,10861,6307,10859,6326,10863,6344,10872,6358,10883,6374,10887,6394,10886,6414,10879,6432,10867,6450,10860,6469,10859,6489,10864,6506,10877,6526,10885,6546,10887,6565,10884,6582,10876,6597,10865,6614,10859,6633,10860,6653,10866,6670,10879,6689,10886,6709,10887,6728,10883,6746,10874,6760,10863,6776,10859,6795,10860,6815,10867,6833,10880,6851,10886,6871,10887,6890,10882,6908,10869,6927,10861,6947,10859,6967,10863,6984,10870,6998,10882,7015,10887,7035,10887,7054,10880,7072,10868,7091,10861,7110,10859,7130,10863,7147,10872,7161,10883,7178,10887,7197,10886,7217,10879,7235,10867,7253,10860,7272,10860,7292,10864,7309,10877,7329,10885,7349,10887,7368,10884,7385,10876,7400,10865,7417,10859,7436,10860,7456,10866,7474e" filled="f" stroked="t" strokeweight=".53pt" strokecolor="#000000">
              <v:path arrowok="t"/>
            </v:shape>
          </v:group>
          <w10:wrap type="none"/>
        </w:pict>
      </w:r>
      <w:r>
        <w:rPr/>
        <w:pict>
          <v:group style="position:absolute;margin-left:41.801338pt;margin-top:37.298199pt;width:1.444746pt;height:336.829572pt;mso-position-horizontal-relative:page;mso-position-vertical-relative:page;z-index:-2046" coordorigin="836,746" coordsize="29,6737">
            <v:shape style="position:absolute;left:836;top:746;width:29;height:6737" coordorigin="836,746" coordsize="29,6737" path="m850,746l861,762,865,781,863,801,856,819,844,837,837,857,837,876,842,894,855,913,862,933,864,952,861,970,853,984,842,1001,837,1020,837,1040,843,1058,856,1076,863,1096,864,1115,860,1133,851,1147,841,1163,836,1183,837,1202,845,1220,857,1238,863,1258,864,1277,859,1295,846,1314,839,1334,837,1354,840,1371,848,1385,859,1402,864,1422,864,1441,858,1459,845,1478,838,1497,837,1517,841,1534,850,1548,860,1565,865,1584,863,1604,856,1622,844,1640,838,1659,837,1679,841,1696,855,1716,862,1736,864,1755,861,1772,853,1787,842,1804,837,1823,837,1843,843,1861,856,1879,863,1899,864,1918,860,1936,851,1950,841,1966,836,1986,837,2005,844,2023,857,2041,863,2061,864,2080,859,2098,846,2117,839,2137,837,2157,840,2174,848,2188,859,2205,864,2225,864,2244,858,2262,845,2281,838,2300,837,2320,841,2337,850,2351,860,2368,865,2387,863,2407,856,2425,844,2443,838,2463,837,2482,841,2499,855,2519,862,2539,864,2558,861,2576,853,2590,842,2607,837,2626,837,2646,843,2664,856,2682,863,2702,864,2721,860,2739,851,2753,841,2769,836,2789,837,2809,844,2826,857,2845,863,2864,864,2883,859,2901,846,2921,839,2941,837,2960,840,2977,848,2992,859,3008,864,3028,864,3047,858,3065,845,3084,838,3104,837,3123,841,3140,850,3155,860,3171,865,3190,863,3210,856,3228,844,3246,838,3266,837,3285,841,3303,855,3322,862,3342,864,3361,861,3379,853,3393,842,3410,837,3429,837,3449,843,3467,856,3485,863,3505,864,3524,860,3542,851,3556,841,3572,836,3592,837,3612,844,3630,857,3648,863,3667,864,3687,859,3704,846,3724,839,3744,837,3763,840,3780,848,3795,859,3812,864,3831,864,3851,858,3868,845,3887,838,3907,837,3926,841,3943,850,3958,860,3974,865,3993,863,4013,856,4031,844,4049,838,4069,837,4088,841,4106,855,4125,862,4145,864,4164,861,4182,853,4196,842,4213,837,4233,837,4252,843,4270,856,4289,863,4308,864,4328,860,4345,851,4359,841,4376,836,4395,837,4415,844,4433,857,4451,863,4470,864,4490,859,4507,846,4527,839,4547,837,4566,840,4583,848,4598,859,4615,864,4634,864,4654,858,4672,845,4690,838,4710,837,4729,841,4747,850,4761,860,4777,865,4797,863,4816,856,4834,844,4852,838,4872,837,4891,841,4909,855,4928,862,4948,864,4968,861,4985,853,4999,842,5016,837,5036,837,5055,843,5073,856,5092,863,5111,864,5131,860,5148,851,5162,841,5179,836,5198,837,5218,844,5236,857,5254,863,5274,864,5293,859,5310,846,5330,839,5350,837,5369,840,5387,848,5401,859,5418,864,5437,864,5457,858,5475,845,5493,838,5513,837,5532,841,5550,850,5564,860,5580,865,5600,863,5620,856,5637,844,5656,838,5675,837,5694,841,5712,855,5732,862,5752,864,5771,861,5788,853,5803,842,5819,837,5839,837,5858,843,5876,856,5895,863,5915,864,5934,860,5951,851,5966,841,5982,836,6001,837,6021,844,6039,857,6057,863,6077,864,6096,859,6114,846,6133,839,6153,837,6172,840,6190,848,6204,859,6221,864,6240,864,6260,858,6278,845,6297,838,6316,837,6335,841,6353,850,6367,860,6383,865,6403,863,6423,856,6441,844,6459,838,6478,837,6498,841,6515,855,6535,862,6555,864,6574,861,6591,853,6606,842,6623,837,6642,837,6662,843,6679,856,6698,863,6718,864,6737,860,6754,851,6769,841,6785,836,6804,837,6824,844,6842,857,6860,863,6880,864,6899,859,6917,846,6936,839,6956,837,6976,840,6993,848,7007,859,7024,864,7044,864,7063,858,7081,845,7100,838,7119,837,7139,841,7156,850,7170,860,7187,865,7206,863,7226,856,7244,844,7262,838,7281,837,7301,841,7318,855,7338,862,7358,864,7377,861,7394,853,7409,842,7426,837,7445,837,7465,843,7483e" filled="f" stroked="t" strokeweight=".53pt" strokecolor="#00000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5.264282pt;margin-top:236.228699pt;width:15pt;height:138.877pt;mso-position-horizontal-relative:page;mso-position-vertical-relative:page;z-index:-2045" type="#_x0000_t202" filled="f" stroked="f">
            <v:textbox inset="0,0,0,0" style="layout-flow:vertical">
              <w:txbxContent>
                <w:p>
                  <w:pPr>
                    <w:spacing w:before="0" w:after="0" w:line="269" w:lineRule="exact"/>
                    <w:ind w:left="20" w:right="-59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color w:val="939598"/>
                      <w:spacing w:val="-1"/>
                      <w:w w:val="9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color w:val="939598"/>
                      <w:spacing w:val="4"/>
                      <w:w w:val="198"/>
                      <w:b/>
                      <w:bCs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color w:val="939598"/>
                      <w:spacing w:val="-9"/>
                      <w:w w:val="98"/>
                      <w:b/>
                      <w:bCs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color w:val="939598"/>
                      <w:spacing w:val="7"/>
                      <w:w w:val="98"/>
                      <w:b/>
                      <w:bCs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color w:val="939598"/>
                      <w:spacing w:val="5"/>
                      <w:w w:val="87"/>
                      <w:b/>
                      <w:bCs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color w:val="939598"/>
                      <w:spacing w:val="1"/>
                      <w:w w:val="102"/>
                      <w:b/>
                      <w:bCs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color w:val="939598"/>
                      <w:spacing w:val="-1"/>
                      <w:w w:val="9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color w:val="939598"/>
                      <w:spacing w:val="10"/>
                      <w:w w:val="133"/>
                      <w:b/>
                      <w:bCs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color w:val="939598"/>
                      <w:spacing w:val="0"/>
                      <w:w w:val="133"/>
                      <w:b/>
                      <w:bCs/>
                    </w:rPr>
                    <w:t>á</w:t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color w:val="939598"/>
                      <w:spacing w:val="-6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color w:val="939598"/>
                      <w:spacing w:val="7"/>
                      <w:w w:val="92"/>
                      <w:b/>
                      <w:bCs/>
                    </w:rPr>
                    <w:t>Z</w:t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color w:val="939598"/>
                      <w:spacing w:val="-3"/>
                      <w:w w:val="102"/>
                      <w:b/>
                      <w:bCs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color w:val="939598"/>
                      <w:spacing w:val="9"/>
                      <w:w w:val="141"/>
                      <w:b/>
                      <w:bCs/>
                    </w:rPr>
                    <w:t>á</w:t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color w:val="939598"/>
                      <w:spacing w:val="5"/>
                      <w:w w:val="94"/>
                      <w:b/>
                      <w:bCs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color w:val="939598"/>
                      <w:spacing w:val="10"/>
                      <w:w w:val="126"/>
                      <w:b/>
                      <w:bCs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color w:val="939598"/>
                      <w:spacing w:val="0"/>
                      <w:w w:val="97"/>
                      <w:b/>
                      <w:bCs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3.850363pt;margin-top:359.578491pt;width:13.0pt;height:15.992001pt;mso-position-horizontal-relative:page;mso-position-vertical-relative:page;z-index:-2044" type="#_x0000_t202" filled="f" stroked="f">
            <v:textbox inset="0,0,0,0" style="layout-flow:vertical">
              <w:txbxContent>
                <w:p>
                  <w:pPr>
                    <w:spacing w:before="0" w:after="0" w:line="240" w:lineRule="exact"/>
                    <w:ind w:left="20" w:right="-5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color w:val="939598"/>
                      <w:spacing w:val="8"/>
                      <w:w w:val="120"/>
                      <w:b/>
                      <w:bCs/>
                    </w:rPr>
                    <w:t>27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.991489pt;margin-top:35.850399pt;width:11.5pt;height:31.820501pt;mso-position-horizontal-relative:page;mso-position-vertical-relative:page;z-index:-2043" type="#_x0000_t202" filled="f" stroked="f">
            <v:textbox inset="0,0,0,0" style="layout-flow:vertical">
              <w:txbxContent>
                <w:p>
                  <w:pPr>
                    <w:spacing w:before="0" w:after="0" w:line="200" w:lineRule="exact"/>
                    <w:ind w:left="20" w:right="-48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9"/>
                      <w:szCs w:val="19"/>
                      <w:spacing w:val="2"/>
                      <w:w w:val="95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19"/>
                      <w:szCs w:val="19"/>
                      <w:spacing w:val="-7"/>
                      <w:w w:val="95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19"/>
                      <w:szCs w:val="19"/>
                      <w:spacing w:val="-4"/>
                      <w:w w:val="95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19"/>
                      <w:szCs w:val="19"/>
                      <w:spacing w:val="0"/>
                      <w:w w:val="95"/>
                    </w:rPr>
                    <w:t>9</w:t>
                  </w:r>
                  <w:r>
                    <w:rPr>
                      <w:rFonts w:ascii="Times New Roman" w:hAnsi="Times New Roman" w:cs="Times New Roman" w:eastAsia="Times New Roman"/>
                      <w:sz w:val="19"/>
                      <w:szCs w:val="19"/>
                      <w:spacing w:val="2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9"/>
                      <w:szCs w:val="19"/>
                      <w:spacing w:val="0"/>
                      <w:w w:val="100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sz w:val="19"/>
                      <w:szCs w:val="19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9"/>
                      <w:szCs w:val="19"/>
                      <w:spacing w:val="0"/>
                      <w:w w:val="100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sz w:val="19"/>
                      <w:szCs w:val="19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sz w:val="8"/>
          <w:szCs w:val="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5.471573" w:type="dxa"/>
      </w:tblPr>
      <w:tblGrid/>
      <w:tr>
        <w:trPr>
          <w:trHeight w:val="523" w:hRule="exact"/>
        </w:trPr>
        <w:tc>
          <w:tcPr>
            <w:tcW w:w="944" w:type="dxa"/>
            <w:tcBorders>
              <w:top w:val="single" w:sz="4.000068" w:space="0" w:color="000000"/>
              <w:bottom w:val="single" w:sz="4.000263" w:space="0" w:color="000000"/>
              <w:left w:val="single" w:sz="4.000245" w:space="0" w:color="000000"/>
              <w:right w:val="single" w:sz="4.00051" w:space="0" w:color="000000"/>
            </w:tcBorders>
            <w:shd w:val="clear" w:color="auto" w:fill="D1D3D4"/>
          </w:tcPr>
          <w:p>
            <w:pPr>
              <w:spacing w:before="33" w:after="0" w:line="250" w:lineRule="auto"/>
              <w:ind w:left="147" w:right="94" w:firstLine="36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5"/>
                <w:b/>
                <w:bCs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6"/>
                <w:b/>
                <w:bCs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6"/>
                <w:b/>
                <w:bCs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99"/>
                <w:b/>
                <w:bCs/>
              </w:rPr>
              <w:t>u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1"/>
                <w:b/>
                <w:bCs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1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0"/>
                <w:w w:val="100"/>
                <w:b/>
                <w:bCs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100"/>
                <w:b/>
                <w:bCs/>
              </w:rPr>
              <w:t>y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  <w:b/>
                <w:bCs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  <w:b/>
                <w:bCs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  <w:b/>
                <w:bCs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  <w:b/>
                <w:bCs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  <w:b/>
                <w:bCs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6279" w:type="dxa"/>
            <w:tcBorders>
              <w:top w:val="single" w:sz="4.000068" w:space="0" w:color="000000"/>
              <w:bottom w:val="single" w:sz="4.000263" w:space="0" w:color="000000"/>
              <w:left w:val="single" w:sz="4.00051" w:space="0" w:color="000000"/>
              <w:right w:val="single" w:sz="4.001164" w:space="0" w:color="000000"/>
            </w:tcBorders>
            <w:shd w:val="clear" w:color="auto" w:fill="D1D3D4"/>
          </w:tcPr>
          <w:p>
            <w:pPr>
              <w:spacing w:before="33" w:after="0" w:line="240" w:lineRule="auto"/>
              <w:ind w:left="2569" w:right="2549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  <w:b/>
                <w:bCs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  <w:b/>
                <w:bCs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  <w:b/>
                <w:bCs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  <w:b/>
                <w:bCs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  <w:b/>
                <w:bCs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  <w:b/>
                <w:bCs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  <w:b/>
                <w:bCs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6"/>
                <w:b/>
                <w:bCs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1"/>
                <w:b/>
                <w:bCs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1"/>
                <w:b/>
                <w:bCs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8"/>
                <w:b/>
                <w:bCs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035" w:type="dxa"/>
            <w:tcBorders>
              <w:top w:val="single" w:sz="4.000068" w:space="0" w:color="000000"/>
              <w:bottom w:val="single" w:sz="4.000263" w:space="0" w:color="000000"/>
              <w:left w:val="single" w:sz="4.001164" w:space="0" w:color="000000"/>
              <w:right w:val="single" w:sz="4.001133" w:space="0" w:color="000000"/>
            </w:tcBorders>
            <w:shd w:val="clear" w:color="auto" w:fill="D1D3D4"/>
          </w:tcPr>
          <w:p>
            <w:pPr>
              <w:spacing w:before="33" w:after="0" w:line="250" w:lineRule="auto"/>
              <w:ind w:left="175" w:firstLine="-122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102"/>
                <w:b/>
                <w:bCs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5"/>
                <w:b/>
                <w:bCs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1"/>
                <w:b/>
                <w:bCs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6"/>
                <w:b/>
                <w:bCs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97"/>
                <w:b/>
                <w:bCs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6"/>
                <w:w w:val="97"/>
                <w:b/>
                <w:bCs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  <w:b/>
                <w:bCs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97"/>
                <w:b/>
                <w:bCs/>
              </w:rPr>
              <w:t>na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97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  <w:b/>
                <w:bCs/>
              </w:rPr>
              <w:t>h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  <w:b/>
                <w:bCs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  <w:b/>
                <w:bCs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  <w:b/>
                <w:bCs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100"/>
                <w:b/>
                <w:bCs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  <w:b/>
                <w:bCs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  <w:b/>
                <w:bCs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667" w:type="dxa"/>
            <w:tcBorders>
              <w:top w:val="single" w:sz="4.000068" w:space="0" w:color="000000"/>
              <w:bottom w:val="single" w:sz="4.000263" w:space="0" w:color="000000"/>
              <w:left w:val="single" w:sz="4.001133" w:space="0" w:color="000000"/>
              <w:right w:val="single" w:sz="4.002297" w:space="0" w:color="000000"/>
            </w:tcBorders>
            <w:shd w:val="clear" w:color="auto" w:fill="D1D3D4"/>
          </w:tcPr>
          <w:p>
            <w:pPr>
              <w:spacing w:before="33" w:after="0" w:line="250" w:lineRule="auto"/>
              <w:ind w:left="234" w:right="9" w:firstLine="-172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  <w:b/>
                <w:bCs/>
              </w:rPr>
              <w:t>Fo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  <w:b/>
                <w:bCs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  <w:b/>
                <w:bCs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  <w:b/>
                <w:bCs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95"/>
                <w:b/>
                <w:bCs/>
              </w:rPr>
              <w:t>tl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704" w:type="dxa"/>
            <w:tcBorders>
              <w:top w:val="single" w:sz="4.000068" w:space="0" w:color="000000"/>
              <w:bottom w:val="single" w:sz="4.000263" w:space="0" w:color="000000"/>
              <w:left w:val="single" w:sz="4.002297" w:space="0" w:color="000000"/>
              <w:right w:val="single" w:sz="4.001422" w:space="0" w:color="000000"/>
            </w:tcBorders>
            <w:shd w:val="clear" w:color="auto" w:fill="D1D3D4"/>
          </w:tcPr>
          <w:p>
            <w:pPr>
              <w:spacing w:before="33" w:after="0" w:line="250" w:lineRule="auto"/>
              <w:ind w:left="113" w:right="60" w:firstLine="11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3"/>
                <w:w w:val="100"/>
                <w:b/>
                <w:bCs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  <w:b/>
                <w:bCs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  <w:b/>
                <w:bCs/>
              </w:rPr>
              <w:t>č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  <w:b/>
                <w:bCs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  <w:b/>
                <w:bCs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  <w:b/>
                <w:bCs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  <w:b/>
                <w:bCs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92"/>
                <w:b/>
                <w:bCs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98"/>
                <w:b/>
                <w:bCs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295" w:hRule="exact"/>
        </w:trPr>
        <w:tc>
          <w:tcPr>
            <w:tcW w:w="944" w:type="dxa"/>
            <w:tcBorders>
              <w:top w:val="single" w:sz="4.000263" w:space="0" w:color="000000"/>
              <w:bottom w:val="single" w:sz="4.000286" w:space="0" w:color="000000"/>
              <w:left w:val="single" w:sz="4.000245" w:space="0" w:color="000000"/>
              <w:right w:val="single" w:sz="4.00051" w:space="0" w:color="000000"/>
            </w:tcBorders>
          </w:tcPr>
          <w:p>
            <w:pPr>
              <w:spacing w:before="33" w:after="0" w:line="240" w:lineRule="auto"/>
              <w:ind w:left="180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7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5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6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4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6279" w:type="dxa"/>
            <w:tcBorders>
              <w:top w:val="single" w:sz="4.000263" w:space="0" w:color="000000"/>
              <w:bottom w:val="single" w:sz="4.000286" w:space="0" w:color="000000"/>
              <w:left w:val="single" w:sz="4.00051" w:space="0" w:color="000000"/>
              <w:right w:val="single" w:sz="4.001164" w:space="0" w:color="000000"/>
            </w:tcBorders>
          </w:tcPr>
          <w:p>
            <w:pPr>
              <w:spacing w:before="33" w:after="0" w:line="240" w:lineRule="auto"/>
              <w:ind w:left="51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3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0"/>
                <w:w w:val="96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7"/>
                <w:w w:val="96"/>
              </w:rPr>
              <w:t>ý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6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6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96"/>
              </w:rPr>
              <w:t>č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6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6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96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6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100"/>
              </w:rPr>
              <w:t>ý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7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í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8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ý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ú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ň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8"/>
                <w:w w:val="93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62"/>
              </w:rPr>
              <w:t>ľ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7"/>
                <w:w w:val="98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9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035" w:type="dxa"/>
            <w:tcBorders>
              <w:top w:val="single" w:sz="4.000263" w:space="0" w:color="000000"/>
              <w:bottom w:val="single" w:sz="4.000286" w:space="0" w:color="000000"/>
              <w:left w:val="single" w:sz="4.001164" w:space="0" w:color="000000"/>
              <w:right w:val="single" w:sz="4.001133" w:space="0" w:color="000000"/>
            </w:tcBorders>
          </w:tcPr>
          <w:p>
            <w:pPr>
              <w:spacing w:before="33" w:after="0" w:line="240" w:lineRule="auto"/>
              <w:ind w:left="287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4"/>
                <w:w w:val="95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5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95"/>
              </w:rPr>
              <w:t>9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5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5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€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667" w:type="dxa"/>
            <w:tcBorders>
              <w:top w:val="single" w:sz="4.000263" w:space="0" w:color="000000"/>
              <w:bottom w:val="single" w:sz="4.000286" w:space="0" w:color="000000"/>
              <w:left w:val="single" w:sz="4.001133" w:space="0" w:color="000000"/>
              <w:right w:val="single" w:sz="4.002297" w:space="0" w:color="000000"/>
            </w:tcBorders>
          </w:tcPr>
          <w:p>
            <w:pPr>
              <w:spacing w:before="33" w:after="0" w:line="240" w:lineRule="auto"/>
              <w:ind w:left="145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TL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704" w:type="dxa"/>
            <w:tcBorders>
              <w:top w:val="single" w:sz="4.000263" w:space="0" w:color="000000"/>
              <w:bottom w:val="single" w:sz="4.000286" w:space="0" w:color="000000"/>
              <w:left w:val="single" w:sz="4.002297" w:space="0" w:color="000000"/>
              <w:right w:val="single" w:sz="4.001422" w:space="0" w:color="000000"/>
            </w:tcBorders>
          </w:tcPr>
          <w:p>
            <w:pPr>
              <w:spacing w:before="33" w:after="0" w:line="240" w:lineRule="auto"/>
              <w:ind w:left="225" w:right="211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7"/>
                <w:w w:val="96"/>
              </w:rPr>
              <w:t>10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295" w:hRule="exact"/>
        </w:trPr>
        <w:tc>
          <w:tcPr>
            <w:tcW w:w="944" w:type="dxa"/>
            <w:tcBorders>
              <w:top w:val="single" w:sz="4.000286" w:space="0" w:color="000000"/>
              <w:bottom w:val="single" w:sz="4.000305" w:space="0" w:color="000000"/>
              <w:left w:val="single" w:sz="4.000245" w:space="0" w:color="000000"/>
              <w:right w:val="single" w:sz="4.00051" w:space="0" w:color="000000"/>
            </w:tcBorders>
          </w:tcPr>
          <w:p>
            <w:pPr>
              <w:spacing w:before="33" w:after="0" w:line="240" w:lineRule="auto"/>
              <w:ind w:left="146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6279" w:type="dxa"/>
            <w:tcBorders>
              <w:top w:val="single" w:sz="4.000286" w:space="0" w:color="000000"/>
              <w:bottom w:val="single" w:sz="4.000305" w:space="0" w:color="000000"/>
              <w:left w:val="single" w:sz="4.00051" w:space="0" w:color="000000"/>
              <w:right w:val="single" w:sz="4.001164" w:space="0" w:color="000000"/>
            </w:tcBorders>
          </w:tcPr>
          <w:p>
            <w:pPr>
              <w:spacing w:before="33" w:after="0" w:line="240" w:lineRule="auto"/>
              <w:ind w:left="51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3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0"/>
                <w:w w:val="96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7"/>
                <w:w w:val="96"/>
              </w:rPr>
              <w:t>ý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6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6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96"/>
              </w:rPr>
              <w:t>č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6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6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96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7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7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97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7"/>
              </w:rPr>
              <w:t>je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97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97"/>
              </w:rPr>
              <w:t>ý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7"/>
              </w:rPr>
              <w:t>c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7"/>
              </w:rPr>
              <w:t>h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97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9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98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11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2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5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2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2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035" w:type="dxa"/>
            <w:tcBorders>
              <w:top w:val="single" w:sz="4.000286" w:space="0" w:color="000000"/>
              <w:bottom w:val="single" w:sz="4.000305" w:space="0" w:color="000000"/>
              <w:left w:val="single" w:sz="4.001164" w:space="0" w:color="000000"/>
              <w:right w:val="single" w:sz="4.001133" w:space="0" w:color="000000"/>
            </w:tcBorders>
          </w:tcPr>
          <w:p>
            <w:pPr>
              <w:spacing w:before="33" w:after="0" w:line="240" w:lineRule="auto"/>
              <w:ind w:left="288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95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95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3"/>
                <w:w w:val="95"/>
              </w:rPr>
              <w:t>7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5"/>
              </w:rPr>
              <w:t>5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5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€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667" w:type="dxa"/>
            <w:tcBorders>
              <w:top w:val="single" w:sz="4.000286" w:space="0" w:color="000000"/>
              <w:bottom w:val="single" w:sz="4.000305" w:space="0" w:color="000000"/>
              <w:left w:val="single" w:sz="4.001133" w:space="0" w:color="000000"/>
              <w:right w:val="single" w:sz="4.002297" w:space="0" w:color="000000"/>
            </w:tcBorders>
          </w:tcPr>
          <w:p>
            <w:pPr>
              <w:spacing w:before="33" w:after="0" w:line="240" w:lineRule="auto"/>
              <w:ind w:left="217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TL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704" w:type="dxa"/>
            <w:tcBorders>
              <w:top w:val="single" w:sz="4.000286" w:space="0" w:color="000000"/>
              <w:bottom w:val="single" w:sz="4.000305" w:space="0" w:color="000000"/>
              <w:left w:val="single" w:sz="4.002297" w:space="0" w:color="000000"/>
              <w:right w:val="single" w:sz="4.001422" w:space="0" w:color="000000"/>
            </w:tcBorders>
          </w:tcPr>
          <w:p>
            <w:pPr>
              <w:spacing w:before="33" w:after="0" w:line="240" w:lineRule="auto"/>
              <w:ind w:left="222" w:right="206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3"/>
                <w:w w:val="96"/>
              </w:rPr>
              <w:t>35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295" w:hRule="exact"/>
        </w:trPr>
        <w:tc>
          <w:tcPr>
            <w:tcW w:w="944" w:type="dxa"/>
            <w:tcBorders>
              <w:top w:val="single" w:sz="4.000305" w:space="0" w:color="000000"/>
              <w:bottom w:val="single" w:sz="4.000121" w:space="0" w:color="000000"/>
              <w:left w:val="single" w:sz="4.000245" w:space="0" w:color="000000"/>
              <w:right w:val="single" w:sz="4.00051" w:space="0" w:color="000000"/>
            </w:tcBorders>
          </w:tcPr>
          <w:p>
            <w:pPr>
              <w:spacing w:before="33" w:after="0" w:line="240" w:lineRule="auto"/>
              <w:ind w:left="135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6279" w:type="dxa"/>
            <w:tcBorders>
              <w:top w:val="single" w:sz="4.000305" w:space="0" w:color="000000"/>
              <w:bottom w:val="single" w:sz="4.000121" w:space="0" w:color="000000"/>
              <w:left w:val="single" w:sz="4.00051" w:space="0" w:color="000000"/>
              <w:right w:val="single" w:sz="4.001164" w:space="0" w:color="000000"/>
            </w:tcBorders>
          </w:tcPr>
          <w:p>
            <w:pPr>
              <w:spacing w:before="33" w:after="0" w:line="240" w:lineRule="auto"/>
              <w:ind w:left="51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7"/>
                <w:w w:val="95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6"/>
                <w:w w:val="95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95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5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5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9"/>
                <w:w w:val="95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7"/>
                <w:w w:val="95"/>
              </w:rPr>
              <w:t>ý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5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5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95"/>
              </w:rPr>
              <w:t>č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5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5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0"/>
                <w:w w:val="95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7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</w:rPr>
              <w:t>ž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7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7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7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7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7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7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97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97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97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7"/>
              </w:rPr>
              <w:t>h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7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97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6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035" w:type="dxa"/>
            <w:tcBorders>
              <w:top w:val="single" w:sz="4.000305" w:space="0" w:color="000000"/>
              <w:bottom w:val="single" w:sz="4.000121" w:space="0" w:color="000000"/>
              <w:left w:val="single" w:sz="4.001164" w:space="0" w:color="000000"/>
              <w:right w:val="single" w:sz="4.001133" w:space="0" w:color="000000"/>
            </w:tcBorders>
          </w:tcPr>
          <w:p>
            <w:pPr>
              <w:spacing w:before="33" w:after="0" w:line="240" w:lineRule="auto"/>
              <w:ind w:left="246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667" w:type="dxa"/>
            <w:tcBorders>
              <w:top w:val="single" w:sz="4.000305" w:space="0" w:color="000000"/>
              <w:bottom w:val="single" w:sz="4.000121" w:space="0" w:color="000000"/>
              <w:left w:val="single" w:sz="4.001133" w:space="0" w:color="000000"/>
              <w:right w:val="single" w:sz="4.002297" w:space="0" w:color="000000"/>
            </w:tcBorders>
          </w:tcPr>
          <w:p>
            <w:pPr>
              <w:spacing w:before="33" w:after="0" w:line="240" w:lineRule="auto"/>
              <w:ind w:left="217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TL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704" w:type="dxa"/>
            <w:tcBorders>
              <w:top w:val="single" w:sz="4.000305" w:space="0" w:color="000000"/>
              <w:bottom w:val="single" w:sz="4.000121" w:space="0" w:color="000000"/>
              <w:left w:val="single" w:sz="4.002297" w:space="0" w:color="000000"/>
              <w:right w:val="single" w:sz="4.001422" w:space="0" w:color="000000"/>
            </w:tcBorders>
          </w:tcPr>
          <w:p>
            <w:pPr>
              <w:spacing w:before="33" w:after="0" w:line="240" w:lineRule="auto"/>
              <w:ind w:left="220" w:right="199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6"/>
              </w:rPr>
              <w:t>30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295" w:hRule="exact"/>
        </w:trPr>
        <w:tc>
          <w:tcPr>
            <w:tcW w:w="944" w:type="dxa"/>
            <w:tcBorders>
              <w:top w:val="single" w:sz="4.000121" w:space="0" w:color="000000"/>
              <w:bottom w:val="single" w:sz="4.000063" w:space="0" w:color="000000"/>
              <w:left w:val="single" w:sz="4.000245" w:space="0" w:color="000000"/>
              <w:right w:val="single" w:sz="4.00051" w:space="0" w:color="000000"/>
            </w:tcBorders>
          </w:tcPr>
          <w:p>
            <w:pPr>
              <w:spacing w:before="33" w:after="0" w:line="240" w:lineRule="auto"/>
              <w:ind w:left="150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3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6279" w:type="dxa"/>
            <w:tcBorders>
              <w:top w:val="single" w:sz="4.000121" w:space="0" w:color="000000"/>
              <w:bottom w:val="single" w:sz="4.000063" w:space="0" w:color="000000"/>
              <w:left w:val="single" w:sz="4.00051" w:space="0" w:color="000000"/>
              <w:right w:val="single" w:sz="4.001164" w:space="0" w:color="000000"/>
            </w:tcBorders>
          </w:tcPr>
          <w:p>
            <w:pPr>
              <w:spacing w:before="33" w:after="0" w:line="240" w:lineRule="auto"/>
              <w:ind w:left="51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5"/>
                <w:w w:val="97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95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62"/>
              </w:rPr>
              <w:t>ľ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3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4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4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4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94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4"/>
              </w:rPr>
              <w:t>: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94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č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97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7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7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7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7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7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97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97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7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7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5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2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5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11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2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6"/>
                <w:w w:val="109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1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8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5"/>
              </w:rPr>
              <w:t>č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035" w:type="dxa"/>
            <w:tcBorders>
              <w:top w:val="single" w:sz="4.000121" w:space="0" w:color="000000"/>
              <w:bottom w:val="single" w:sz="4.000063" w:space="0" w:color="000000"/>
              <w:left w:val="single" w:sz="4.001164" w:space="0" w:color="000000"/>
              <w:right w:val="single" w:sz="4.001133" w:space="0" w:color="000000"/>
            </w:tcBorders>
          </w:tcPr>
          <w:p>
            <w:pPr>
              <w:spacing w:before="33" w:after="0" w:line="240" w:lineRule="auto"/>
              <w:ind w:left="246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667" w:type="dxa"/>
            <w:tcBorders>
              <w:top w:val="single" w:sz="4.000121" w:space="0" w:color="000000"/>
              <w:bottom w:val="single" w:sz="4.000063" w:space="0" w:color="000000"/>
              <w:left w:val="single" w:sz="4.001133" w:space="0" w:color="000000"/>
              <w:right w:val="single" w:sz="4.002297" w:space="0" w:color="000000"/>
            </w:tcBorders>
          </w:tcPr>
          <w:p>
            <w:pPr>
              <w:spacing w:before="33" w:after="0" w:line="240" w:lineRule="auto"/>
              <w:ind w:left="217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TL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704" w:type="dxa"/>
            <w:tcBorders>
              <w:top w:val="single" w:sz="4.000121" w:space="0" w:color="000000"/>
              <w:bottom w:val="single" w:sz="4.000063" w:space="0" w:color="000000"/>
              <w:left w:val="single" w:sz="4.002297" w:space="0" w:color="000000"/>
              <w:right w:val="single" w:sz="4.001422" w:space="0" w:color="000000"/>
            </w:tcBorders>
          </w:tcPr>
          <w:p>
            <w:pPr>
              <w:spacing w:before="33" w:after="0" w:line="240" w:lineRule="auto"/>
              <w:ind w:left="220" w:right="199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6"/>
              </w:rPr>
              <w:t>50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295" w:hRule="exact"/>
        </w:trPr>
        <w:tc>
          <w:tcPr>
            <w:tcW w:w="944" w:type="dxa"/>
            <w:tcBorders>
              <w:top w:val="single" w:sz="4.000063" w:space="0" w:color="000000"/>
              <w:bottom w:val="single" w:sz="4.000045" w:space="0" w:color="000000"/>
              <w:left w:val="single" w:sz="4.000245" w:space="0" w:color="000000"/>
              <w:right w:val="single" w:sz="4.00051" w:space="0" w:color="000000"/>
            </w:tcBorders>
          </w:tcPr>
          <w:p>
            <w:pPr>
              <w:spacing w:before="34" w:after="0" w:line="240" w:lineRule="auto"/>
              <w:ind w:left="159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9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4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6279" w:type="dxa"/>
            <w:tcBorders>
              <w:top w:val="single" w:sz="4.000063" w:space="0" w:color="000000"/>
              <w:bottom w:val="single" w:sz="4.000045" w:space="0" w:color="000000"/>
              <w:left w:val="single" w:sz="4.00051" w:space="0" w:color="000000"/>
              <w:right w:val="single" w:sz="4.001164" w:space="0" w:color="000000"/>
            </w:tcBorders>
          </w:tcPr>
          <w:p>
            <w:pPr>
              <w:spacing w:before="34" w:after="0" w:line="240" w:lineRule="auto"/>
              <w:ind w:left="51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4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2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1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9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2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4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9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6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82"/>
              </w:rPr>
              <w:t>: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j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5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5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95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6"/>
                <w:w w:val="95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5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5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6"/>
                <w:w w:val="95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5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5"/>
              </w:rPr>
              <w:t>č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6"/>
                <w:w w:val="95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1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7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–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7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7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)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035" w:type="dxa"/>
            <w:tcBorders>
              <w:top w:val="single" w:sz="4.000063" w:space="0" w:color="000000"/>
              <w:bottom w:val="single" w:sz="4.000045" w:space="0" w:color="000000"/>
              <w:left w:val="single" w:sz="4.001164" w:space="0" w:color="000000"/>
              <w:right w:val="single" w:sz="4.001133" w:space="0" w:color="000000"/>
            </w:tcBorders>
          </w:tcPr>
          <w:p>
            <w:pPr>
              <w:spacing w:before="34" w:after="0" w:line="240" w:lineRule="auto"/>
              <w:ind w:left="285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4"/>
                <w:w w:val="95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95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6"/>
                <w:w w:val="95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5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5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€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667" w:type="dxa"/>
            <w:tcBorders>
              <w:top w:val="single" w:sz="4.000063" w:space="0" w:color="000000"/>
              <w:bottom w:val="single" w:sz="4.000045" w:space="0" w:color="000000"/>
              <w:left w:val="single" w:sz="4.001133" w:space="0" w:color="000000"/>
              <w:right w:val="single" w:sz="4.002297" w:space="0" w:color="000000"/>
            </w:tcBorders>
          </w:tcPr>
          <w:p>
            <w:pPr>
              <w:spacing w:before="34" w:after="0" w:line="240" w:lineRule="auto"/>
              <w:ind w:left="216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TL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704" w:type="dxa"/>
            <w:tcBorders>
              <w:top w:val="single" w:sz="4.000063" w:space="0" w:color="000000"/>
              <w:bottom w:val="single" w:sz="4.000045" w:space="0" w:color="000000"/>
              <w:left w:val="single" w:sz="4.002297" w:space="0" w:color="000000"/>
              <w:right w:val="single" w:sz="4.001422" w:space="0" w:color="000000"/>
            </w:tcBorders>
          </w:tcPr>
          <w:p>
            <w:pPr>
              <w:spacing w:before="34" w:after="0" w:line="240" w:lineRule="auto"/>
              <w:ind w:left="220" w:right="199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6"/>
              </w:rPr>
              <w:t>50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295" w:hRule="exact"/>
        </w:trPr>
        <w:tc>
          <w:tcPr>
            <w:tcW w:w="944" w:type="dxa"/>
            <w:tcBorders>
              <w:top w:val="single" w:sz="4.000045" w:space="0" w:color="000000"/>
              <w:bottom w:val="single" w:sz="4.000229" w:space="0" w:color="000000"/>
              <w:left w:val="single" w:sz="4.000245" w:space="0" w:color="000000"/>
              <w:right w:val="single" w:sz="4.00051" w:space="0" w:color="000000"/>
            </w:tcBorders>
          </w:tcPr>
          <w:p>
            <w:pPr>
              <w:spacing w:before="34" w:after="0" w:line="240" w:lineRule="auto"/>
              <w:ind w:left="150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8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6279" w:type="dxa"/>
            <w:tcBorders>
              <w:top w:val="single" w:sz="4.000045" w:space="0" w:color="000000"/>
              <w:bottom w:val="single" w:sz="4.000229" w:space="0" w:color="000000"/>
              <w:left w:val="single" w:sz="4.00051" w:space="0" w:color="000000"/>
              <w:right w:val="single" w:sz="4.001164" w:space="0" w:color="000000"/>
            </w:tcBorders>
          </w:tcPr>
          <w:p>
            <w:pPr>
              <w:spacing w:before="34" w:after="0" w:line="240" w:lineRule="auto"/>
              <w:ind w:left="51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5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95"/>
              </w:rPr>
              <w:t>U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3"/>
                <w:w w:val="95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95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3"/>
                <w:w w:val="95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5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7"/>
                <w:w w:val="95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5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5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5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95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5"/>
              </w:rPr>
              <w:t>: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4"/>
                <w:w w:val="95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6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–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035" w:type="dxa"/>
            <w:tcBorders>
              <w:top w:val="single" w:sz="4.000045" w:space="0" w:color="000000"/>
              <w:bottom w:val="single" w:sz="4.000229" w:space="0" w:color="000000"/>
              <w:left w:val="single" w:sz="4.001164" w:space="0" w:color="000000"/>
              <w:right w:val="single" w:sz="4.001133" w:space="0" w:color="000000"/>
            </w:tcBorders>
          </w:tcPr>
          <w:p>
            <w:pPr>
              <w:spacing w:before="34" w:after="0" w:line="240" w:lineRule="auto"/>
              <w:ind w:left="285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4"/>
                <w:w w:val="95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95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5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5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5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€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667" w:type="dxa"/>
            <w:tcBorders>
              <w:top w:val="single" w:sz="4.000045" w:space="0" w:color="000000"/>
              <w:bottom w:val="single" w:sz="4.000229" w:space="0" w:color="000000"/>
              <w:left w:val="single" w:sz="4.001133" w:space="0" w:color="000000"/>
              <w:right w:val="single" w:sz="4.002297" w:space="0" w:color="000000"/>
            </w:tcBorders>
          </w:tcPr>
          <w:p>
            <w:pPr>
              <w:spacing w:before="34" w:after="0" w:line="240" w:lineRule="auto"/>
              <w:ind w:left="144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TL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704" w:type="dxa"/>
            <w:tcBorders>
              <w:top w:val="single" w:sz="4.000045" w:space="0" w:color="000000"/>
              <w:bottom w:val="single" w:sz="4.000229" w:space="0" w:color="000000"/>
              <w:left w:val="single" w:sz="4.002297" w:space="0" w:color="000000"/>
              <w:right w:val="single" w:sz="4.001422" w:space="0" w:color="000000"/>
            </w:tcBorders>
          </w:tcPr>
          <w:p>
            <w:pPr>
              <w:spacing w:before="34" w:after="0" w:line="240" w:lineRule="auto"/>
              <w:ind w:left="266" w:right="248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6"/>
              </w:rPr>
              <w:t>8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295" w:hRule="exact"/>
        </w:trPr>
        <w:tc>
          <w:tcPr>
            <w:tcW w:w="944" w:type="dxa"/>
            <w:tcBorders>
              <w:top w:val="single" w:sz="4.000229" w:space="0" w:color="000000"/>
              <w:bottom w:val="single" w:sz="4.000046" w:space="0" w:color="000000"/>
              <w:left w:val="single" w:sz="4.000245" w:space="0" w:color="000000"/>
              <w:right w:val="single" w:sz="4.00051" w:space="0" w:color="000000"/>
            </w:tcBorders>
          </w:tcPr>
          <w:p>
            <w:pPr>
              <w:spacing w:before="34" w:after="0" w:line="240" w:lineRule="auto"/>
              <w:ind w:left="141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6279" w:type="dxa"/>
            <w:tcBorders>
              <w:top w:val="single" w:sz="4.000229" w:space="0" w:color="000000"/>
              <w:bottom w:val="single" w:sz="4.000046" w:space="0" w:color="000000"/>
              <w:left w:val="single" w:sz="4.00051" w:space="0" w:color="000000"/>
              <w:right w:val="single" w:sz="4.001164" w:space="0" w:color="000000"/>
            </w:tcBorders>
          </w:tcPr>
          <w:p>
            <w:pPr>
              <w:spacing w:before="34" w:after="0" w:line="240" w:lineRule="auto"/>
              <w:ind w:left="51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4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2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1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9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2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4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9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6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82"/>
              </w:rPr>
              <w:t>: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8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6"/>
                <w:w w:val="100"/>
              </w:rPr>
              <w:t>x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6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6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1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7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–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7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7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)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035" w:type="dxa"/>
            <w:tcBorders>
              <w:top w:val="single" w:sz="4.000229" w:space="0" w:color="000000"/>
              <w:bottom w:val="single" w:sz="4.000046" w:space="0" w:color="000000"/>
              <w:left w:val="single" w:sz="4.001164" w:space="0" w:color="000000"/>
              <w:right w:val="single" w:sz="4.001133" w:space="0" w:color="000000"/>
            </w:tcBorders>
          </w:tcPr>
          <w:p>
            <w:pPr>
              <w:spacing w:before="34" w:after="0" w:line="240" w:lineRule="auto"/>
              <w:ind w:left="246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667" w:type="dxa"/>
            <w:tcBorders>
              <w:top w:val="single" w:sz="4.000229" w:space="0" w:color="000000"/>
              <w:bottom w:val="single" w:sz="4.000046" w:space="0" w:color="000000"/>
              <w:left w:val="single" w:sz="4.001133" w:space="0" w:color="000000"/>
              <w:right w:val="single" w:sz="4.002297" w:space="0" w:color="000000"/>
            </w:tcBorders>
          </w:tcPr>
          <w:p>
            <w:pPr>
              <w:spacing w:before="34" w:after="0" w:line="240" w:lineRule="auto"/>
              <w:ind w:left="216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TL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704" w:type="dxa"/>
            <w:tcBorders>
              <w:top w:val="single" w:sz="4.000229" w:space="0" w:color="000000"/>
              <w:bottom w:val="single" w:sz="4.000046" w:space="0" w:color="000000"/>
              <w:left w:val="single" w:sz="4.002297" w:space="0" w:color="000000"/>
              <w:right w:val="single" w:sz="4.001422" w:space="0" w:color="000000"/>
            </w:tcBorders>
          </w:tcPr>
          <w:p>
            <w:pPr>
              <w:spacing w:before="34" w:after="0" w:line="240" w:lineRule="auto"/>
              <w:ind w:left="65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9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295" w:hRule="exact"/>
        </w:trPr>
        <w:tc>
          <w:tcPr>
            <w:tcW w:w="944" w:type="dxa"/>
            <w:tcBorders>
              <w:top w:val="single" w:sz="4.000046" w:space="0" w:color="000000"/>
              <w:bottom w:val="single" w:sz="4.000028" w:space="0" w:color="000000"/>
              <w:left w:val="single" w:sz="4.000245" w:space="0" w:color="000000"/>
              <w:right w:val="single" w:sz="4.00051" w:space="0" w:color="000000"/>
            </w:tcBorders>
          </w:tcPr>
          <w:p>
            <w:pPr>
              <w:spacing w:before="34" w:after="0" w:line="240" w:lineRule="auto"/>
              <w:ind w:left="251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5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6279" w:type="dxa"/>
            <w:tcBorders>
              <w:top w:val="single" w:sz="4.000046" w:space="0" w:color="000000"/>
              <w:bottom w:val="single" w:sz="4.000028" w:space="0" w:color="000000"/>
              <w:left w:val="single" w:sz="4.00051" w:space="0" w:color="000000"/>
              <w:right w:val="single" w:sz="4.001164" w:space="0" w:color="000000"/>
            </w:tcBorders>
          </w:tcPr>
          <w:p>
            <w:pPr>
              <w:spacing w:before="34" w:after="0" w:line="240" w:lineRule="auto"/>
              <w:ind w:left="51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8"/>
                <w:w w:val="93"/>
              </w:rPr>
              <w:t>X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8"/>
                <w:w w:val="93"/>
              </w:rPr>
              <w:t>X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6"/>
                <w:w w:val="93"/>
              </w:rPr>
              <w:t>X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93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3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3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3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8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8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6"/>
                <w:w w:val="98"/>
              </w:rPr>
              <w:t>y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98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8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98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8"/>
              </w:rPr>
              <w:t>j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98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98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8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98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8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5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2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7"/>
                <w:w w:val="99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96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6"/>
              </w:rPr>
              <w:t>u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035" w:type="dxa"/>
            <w:tcBorders>
              <w:top w:val="single" w:sz="4.000046" w:space="0" w:color="000000"/>
              <w:bottom w:val="single" w:sz="4.000028" w:space="0" w:color="000000"/>
              <w:left w:val="single" w:sz="4.001164" w:space="0" w:color="000000"/>
              <w:right w:val="single" w:sz="4.001133" w:space="0" w:color="000000"/>
            </w:tcBorders>
          </w:tcPr>
          <w:p>
            <w:pPr>
              <w:spacing w:before="34" w:after="0" w:line="240" w:lineRule="auto"/>
              <w:ind w:left="282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95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95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95"/>
              </w:rPr>
              <w:t>8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5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5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€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667" w:type="dxa"/>
            <w:tcBorders>
              <w:top w:val="single" w:sz="4.000046" w:space="0" w:color="000000"/>
              <w:bottom w:val="single" w:sz="4.000028" w:space="0" w:color="000000"/>
              <w:left w:val="single" w:sz="4.001133" w:space="0" w:color="000000"/>
              <w:right w:val="single" w:sz="4.002297" w:space="0" w:color="000000"/>
            </w:tcBorders>
          </w:tcPr>
          <w:p>
            <w:pPr>
              <w:spacing w:before="34" w:after="0" w:line="240" w:lineRule="auto"/>
              <w:ind w:left="216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TL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704" w:type="dxa"/>
            <w:tcBorders>
              <w:top w:val="single" w:sz="4.000046" w:space="0" w:color="000000"/>
              <w:bottom w:val="single" w:sz="4.000028" w:space="0" w:color="000000"/>
              <w:left w:val="single" w:sz="4.002297" w:space="0" w:color="000000"/>
              <w:right w:val="single" w:sz="4.001422" w:space="0" w:color="000000"/>
            </w:tcBorders>
          </w:tcPr>
          <w:p>
            <w:pPr>
              <w:spacing w:before="34" w:after="0" w:line="240" w:lineRule="auto"/>
              <w:ind w:left="219" w:right="20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6"/>
              </w:rPr>
              <w:t>50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295" w:hRule="exact"/>
        </w:trPr>
        <w:tc>
          <w:tcPr>
            <w:tcW w:w="944" w:type="dxa"/>
            <w:tcBorders>
              <w:top w:val="single" w:sz="4.000028" w:space="0" w:color="000000"/>
              <w:bottom w:val="single" w:sz="4.000155" w:space="0" w:color="000000"/>
              <w:left w:val="single" w:sz="4.000245" w:space="0" w:color="000000"/>
              <w:right w:val="single" w:sz="4.00051" w:space="0" w:color="000000"/>
            </w:tcBorders>
          </w:tcPr>
          <w:p>
            <w:pPr>
              <w:spacing w:before="34" w:after="0" w:line="240" w:lineRule="auto"/>
              <w:ind w:left="150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7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6279" w:type="dxa"/>
            <w:tcBorders>
              <w:top w:val="single" w:sz="4.000028" w:space="0" w:color="000000"/>
              <w:bottom w:val="single" w:sz="4.000155" w:space="0" w:color="000000"/>
              <w:left w:val="single" w:sz="4.00051" w:space="0" w:color="000000"/>
              <w:right w:val="single" w:sz="4.001164" w:space="0" w:color="000000"/>
            </w:tcBorders>
          </w:tcPr>
          <w:p>
            <w:pPr>
              <w:spacing w:before="34" w:after="0" w:line="240" w:lineRule="auto"/>
              <w:ind w:left="51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5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5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5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5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5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5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9"/>
                <w:w w:val="95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95"/>
              </w:rPr>
              <w:t>y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95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5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5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3"/>
                <w:w w:val="101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2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62"/>
              </w:rPr>
              <w:t>ľ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94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5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82"/>
              </w:rPr>
              <w:t>: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7"/>
                <w:w w:val="95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6"/>
                <w:w w:val="95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95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5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5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0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7"/>
                <w:w w:val="100"/>
              </w:rPr>
              <w:t>ý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6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ž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J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1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4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6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6"/>
                <w:w w:val="100"/>
              </w:rPr>
              <w:t>–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6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6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)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035" w:type="dxa"/>
            <w:tcBorders>
              <w:top w:val="single" w:sz="4.000028" w:space="0" w:color="000000"/>
              <w:bottom w:val="single" w:sz="4.000155" w:space="0" w:color="000000"/>
              <w:left w:val="single" w:sz="4.001164" w:space="0" w:color="000000"/>
              <w:right w:val="single" w:sz="4.001133" w:space="0" w:color="000000"/>
            </w:tcBorders>
          </w:tcPr>
          <w:p>
            <w:pPr>
              <w:spacing w:before="34" w:after="0" w:line="240" w:lineRule="auto"/>
              <w:ind w:left="290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4"/>
                <w:w w:val="95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95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95"/>
              </w:rPr>
              <w:t>7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5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5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€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667" w:type="dxa"/>
            <w:tcBorders>
              <w:top w:val="single" w:sz="4.000028" w:space="0" w:color="000000"/>
              <w:bottom w:val="single" w:sz="4.000155" w:space="0" w:color="000000"/>
              <w:left w:val="single" w:sz="4.001133" w:space="0" w:color="000000"/>
              <w:right w:val="single" w:sz="4.002297" w:space="0" w:color="000000"/>
            </w:tcBorders>
          </w:tcPr>
          <w:p>
            <w:pPr>
              <w:spacing w:before="34" w:after="0" w:line="240" w:lineRule="auto"/>
              <w:ind w:left="144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TL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704" w:type="dxa"/>
            <w:tcBorders>
              <w:top w:val="single" w:sz="4.000028" w:space="0" w:color="000000"/>
              <w:bottom w:val="single" w:sz="4.000155" w:space="0" w:color="000000"/>
              <w:left w:val="single" w:sz="4.002297" w:space="0" w:color="000000"/>
              <w:right w:val="single" w:sz="4.001422" w:space="0" w:color="000000"/>
            </w:tcBorders>
          </w:tcPr>
          <w:p>
            <w:pPr>
              <w:spacing w:before="34" w:after="0" w:line="240" w:lineRule="auto"/>
              <w:ind w:left="129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295" w:hRule="exact"/>
        </w:trPr>
        <w:tc>
          <w:tcPr>
            <w:tcW w:w="944" w:type="dxa"/>
            <w:tcBorders>
              <w:top w:val="single" w:sz="4.000155" w:space="0" w:color="000000"/>
              <w:bottom w:val="single" w:sz="4.000029" w:space="0" w:color="000000"/>
              <w:left w:val="single" w:sz="4.000245" w:space="0" w:color="000000"/>
              <w:right w:val="single" w:sz="4.00051" w:space="0" w:color="000000"/>
            </w:tcBorders>
          </w:tcPr>
          <w:p>
            <w:pPr>
              <w:spacing w:before="34" w:after="0" w:line="240" w:lineRule="auto"/>
              <w:ind w:left="238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4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6279" w:type="dxa"/>
            <w:tcBorders>
              <w:top w:val="single" w:sz="4.000155" w:space="0" w:color="000000"/>
              <w:bottom w:val="single" w:sz="4.000029" w:space="0" w:color="000000"/>
              <w:left w:val="single" w:sz="4.00051" w:space="0" w:color="000000"/>
              <w:right w:val="single" w:sz="4.001164" w:space="0" w:color="000000"/>
            </w:tcBorders>
          </w:tcPr>
          <w:p>
            <w:pPr>
              <w:spacing w:before="34" w:after="0" w:line="240" w:lineRule="auto"/>
              <w:ind w:left="51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7"/>
              </w:rPr>
              <w:t>F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6"/>
                <w:w w:val="97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7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7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97"/>
              </w:rPr>
              <w:t>te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97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7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7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97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7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7"/>
              </w:rPr>
              <w:t>c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97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7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7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6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035" w:type="dxa"/>
            <w:tcBorders>
              <w:top w:val="single" w:sz="4.000155" w:space="0" w:color="000000"/>
              <w:bottom w:val="single" w:sz="4.000029" w:space="0" w:color="000000"/>
              <w:left w:val="single" w:sz="4.001164" w:space="0" w:color="000000"/>
              <w:right w:val="single" w:sz="4.001133" w:space="0" w:color="000000"/>
            </w:tcBorders>
          </w:tcPr>
          <w:p>
            <w:pPr>
              <w:spacing w:before="34" w:after="0" w:line="240" w:lineRule="auto"/>
              <w:ind w:left="285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95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5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5"/>
              </w:rPr>
              <w:t>6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5"/>
              </w:rPr>
              <w:t>5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5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€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667" w:type="dxa"/>
            <w:tcBorders>
              <w:top w:val="single" w:sz="4.000155" w:space="0" w:color="000000"/>
              <w:bottom w:val="single" w:sz="4.000029" w:space="0" w:color="000000"/>
              <w:left w:val="single" w:sz="4.001133" w:space="0" w:color="000000"/>
              <w:right w:val="single" w:sz="4.002297" w:space="0" w:color="000000"/>
            </w:tcBorders>
          </w:tcPr>
          <w:p>
            <w:pPr>
              <w:spacing w:before="34" w:after="0" w:line="240" w:lineRule="auto"/>
              <w:ind w:left="216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TL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704" w:type="dxa"/>
            <w:tcBorders>
              <w:top w:val="single" w:sz="4.000155" w:space="0" w:color="000000"/>
              <w:bottom w:val="single" w:sz="4.000029" w:space="0" w:color="000000"/>
              <w:left w:val="single" w:sz="4.002297" w:space="0" w:color="000000"/>
              <w:right w:val="single" w:sz="4.001422" w:space="0" w:color="000000"/>
            </w:tcBorders>
          </w:tcPr>
          <w:p>
            <w:pPr>
              <w:spacing w:before="34" w:after="0" w:line="240" w:lineRule="auto"/>
              <w:ind w:left="219" w:right="20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6"/>
              </w:rPr>
              <w:t>50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295" w:hRule="exact"/>
        </w:trPr>
        <w:tc>
          <w:tcPr>
            <w:tcW w:w="944" w:type="dxa"/>
            <w:tcBorders>
              <w:top w:val="single" w:sz="4.000029" w:space="0" w:color="000000"/>
              <w:bottom w:val="single" w:sz="4.000153" w:space="0" w:color="000000"/>
              <w:left w:val="single" w:sz="4.000245" w:space="0" w:color="000000"/>
              <w:right w:val="single" w:sz="4.00051" w:space="0" w:color="000000"/>
            </w:tcBorders>
          </w:tcPr>
          <w:p>
            <w:pPr>
              <w:spacing w:before="34" w:after="0" w:line="240" w:lineRule="auto"/>
              <w:ind w:left="165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7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5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6279" w:type="dxa"/>
            <w:tcBorders>
              <w:top w:val="single" w:sz="4.000029" w:space="0" w:color="000000"/>
              <w:bottom w:val="single" w:sz="4.000153" w:space="0" w:color="000000"/>
              <w:left w:val="single" w:sz="4.00051" w:space="0" w:color="000000"/>
              <w:right w:val="single" w:sz="4.001164" w:space="0" w:color="000000"/>
            </w:tcBorders>
          </w:tcPr>
          <w:p>
            <w:pPr>
              <w:spacing w:before="34" w:after="0" w:line="240" w:lineRule="auto"/>
              <w:ind w:left="50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104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11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96"/>
              </w:rPr>
              <w:t>í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11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2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5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91"/>
              </w:rPr>
              <w:t>y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82"/>
              </w:rPr>
              <w:t>: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6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94"/>
              </w:rPr>
              <w:t>U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3"/>
                <w:w w:val="94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4"/>
              </w:rPr>
              <w:t>J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4"/>
              </w:rPr>
              <w:t>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4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7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7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97"/>
              </w:rPr>
              <w:t>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7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7"/>
              </w:rPr>
              <w:t>c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97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97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7"/>
              </w:rPr>
              <w:t>c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7"/>
              </w:rPr>
              <w:t>h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7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–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ó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2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95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62"/>
              </w:rPr>
              <w:t>ľ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3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7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035" w:type="dxa"/>
            <w:tcBorders>
              <w:top w:val="single" w:sz="4.000029" w:space="0" w:color="000000"/>
              <w:bottom w:val="single" w:sz="4.000153" w:space="0" w:color="000000"/>
              <w:left w:val="single" w:sz="4.001164" w:space="0" w:color="000000"/>
              <w:right w:val="single" w:sz="4.001133" w:space="0" w:color="000000"/>
            </w:tcBorders>
          </w:tcPr>
          <w:p>
            <w:pPr>
              <w:spacing w:before="34" w:after="0" w:line="240" w:lineRule="auto"/>
              <w:ind w:left="279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95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95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95"/>
              </w:rPr>
              <w:t>8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5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5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€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667" w:type="dxa"/>
            <w:tcBorders>
              <w:top w:val="single" w:sz="4.000029" w:space="0" w:color="000000"/>
              <w:bottom w:val="single" w:sz="4.000153" w:space="0" w:color="000000"/>
              <w:left w:val="single" w:sz="4.001133" w:space="0" w:color="000000"/>
              <w:right w:val="single" w:sz="4.002297" w:space="0" w:color="000000"/>
            </w:tcBorders>
          </w:tcPr>
          <w:p>
            <w:pPr>
              <w:spacing w:before="34" w:after="0" w:line="240" w:lineRule="auto"/>
              <w:ind w:left="187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HA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704" w:type="dxa"/>
            <w:tcBorders>
              <w:top w:val="single" w:sz="4.000029" w:space="0" w:color="000000"/>
              <w:bottom w:val="single" w:sz="4.000153" w:space="0" w:color="000000"/>
              <w:left w:val="single" w:sz="4.002297" w:space="0" w:color="000000"/>
              <w:right w:val="single" w:sz="4.001422" w:space="0" w:color="000000"/>
            </w:tcBorders>
          </w:tcPr>
          <w:p>
            <w:pPr>
              <w:spacing w:before="34" w:after="0" w:line="240" w:lineRule="auto"/>
              <w:ind w:left="266" w:right="248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6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295" w:hRule="exact"/>
        </w:trPr>
        <w:tc>
          <w:tcPr>
            <w:tcW w:w="944" w:type="dxa"/>
            <w:tcBorders>
              <w:top w:val="single" w:sz="4.000153" w:space="0" w:color="000000"/>
              <w:bottom w:val="single" w:sz="4.000172" w:space="0" w:color="000000"/>
              <w:left w:val="single" w:sz="4.000245" w:space="0" w:color="000000"/>
              <w:right w:val="single" w:sz="4.00051" w:space="0" w:color="000000"/>
            </w:tcBorders>
          </w:tcPr>
          <w:p>
            <w:pPr>
              <w:spacing w:before="34" w:after="0" w:line="240" w:lineRule="auto"/>
              <w:ind w:left="251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5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6279" w:type="dxa"/>
            <w:tcBorders>
              <w:top w:val="single" w:sz="4.000153" w:space="0" w:color="000000"/>
              <w:bottom w:val="single" w:sz="4.000172" w:space="0" w:color="000000"/>
              <w:left w:val="single" w:sz="4.00051" w:space="0" w:color="000000"/>
              <w:right w:val="single" w:sz="4.001164" w:space="0" w:color="000000"/>
            </w:tcBorders>
          </w:tcPr>
          <w:p>
            <w:pPr>
              <w:spacing w:before="34" w:after="0" w:line="240" w:lineRule="auto"/>
              <w:ind w:left="50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9"/>
                <w:w w:val="95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4"/>
                <w:w w:val="95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5"/>
              </w:rPr>
              <w:t>5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95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5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0"/>
                <w:w w:val="95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9"/>
                <w:w w:val="95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7"/>
                <w:w w:val="95"/>
              </w:rPr>
              <w:t>ý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6"/>
                <w:w w:val="95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5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9"/>
                <w:w w:val="95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92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9"/>
                <w:w w:val="92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2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0"/>
                <w:w w:val="92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96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6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2"/>
                <w:w w:val="96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ó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2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95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62"/>
              </w:rPr>
              <w:t>ľ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3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98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111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5"/>
              </w:rPr>
              <w:t>c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6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101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6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94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99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6"/>
              </w:rPr>
              <w:t>u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4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8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035" w:type="dxa"/>
            <w:tcBorders>
              <w:top w:val="single" w:sz="4.000153" w:space="0" w:color="000000"/>
              <w:bottom w:val="single" w:sz="4.000172" w:space="0" w:color="000000"/>
              <w:left w:val="single" w:sz="4.001164" w:space="0" w:color="000000"/>
              <w:right w:val="single" w:sz="4.001133" w:space="0" w:color="000000"/>
            </w:tcBorders>
          </w:tcPr>
          <w:p>
            <w:pPr>
              <w:spacing w:before="34" w:after="0" w:line="240" w:lineRule="auto"/>
              <w:ind w:left="289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95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6"/>
                <w:w w:val="95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7"/>
                <w:w w:val="95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5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5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€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667" w:type="dxa"/>
            <w:tcBorders>
              <w:top w:val="single" w:sz="4.000153" w:space="0" w:color="000000"/>
              <w:bottom w:val="single" w:sz="4.000172" w:space="0" w:color="000000"/>
              <w:left w:val="single" w:sz="4.001133" w:space="0" w:color="000000"/>
              <w:right w:val="single" w:sz="4.002297" w:space="0" w:color="000000"/>
            </w:tcBorders>
          </w:tcPr>
          <w:p>
            <w:pPr>
              <w:spacing w:before="34" w:after="0" w:line="240" w:lineRule="auto"/>
              <w:ind w:left="187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HA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704" w:type="dxa"/>
            <w:tcBorders>
              <w:top w:val="single" w:sz="4.000153" w:space="0" w:color="000000"/>
              <w:bottom w:val="single" w:sz="4.000172" w:space="0" w:color="000000"/>
              <w:left w:val="single" w:sz="4.002297" w:space="0" w:color="000000"/>
              <w:right w:val="single" w:sz="4.001422" w:space="0" w:color="000000"/>
            </w:tcBorders>
          </w:tcPr>
          <w:p>
            <w:pPr>
              <w:spacing w:before="34" w:after="0" w:line="240" w:lineRule="auto"/>
              <w:ind w:left="266" w:right="248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6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295" w:hRule="exact"/>
        </w:trPr>
        <w:tc>
          <w:tcPr>
            <w:tcW w:w="944" w:type="dxa"/>
            <w:tcBorders>
              <w:top w:val="single" w:sz="4.000172" w:space="0" w:color="000000"/>
              <w:bottom w:val="single" w:sz="4.000012" w:space="0" w:color="000000"/>
              <w:left w:val="single" w:sz="4.000245" w:space="0" w:color="000000"/>
              <w:right w:val="single" w:sz="4.00051" w:space="0" w:color="000000"/>
            </w:tcBorders>
          </w:tcPr>
          <w:p>
            <w:pPr>
              <w:spacing w:before="34" w:after="0" w:line="240" w:lineRule="auto"/>
              <w:ind w:left="158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5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6279" w:type="dxa"/>
            <w:tcBorders>
              <w:top w:val="single" w:sz="4.000172" w:space="0" w:color="000000"/>
              <w:bottom w:val="single" w:sz="4.000012" w:space="0" w:color="000000"/>
              <w:left w:val="single" w:sz="4.00051" w:space="0" w:color="000000"/>
              <w:right w:val="single" w:sz="4.001164" w:space="0" w:color="000000"/>
            </w:tcBorders>
          </w:tcPr>
          <w:p>
            <w:pPr>
              <w:spacing w:before="34" w:after="0" w:line="240" w:lineRule="auto"/>
              <w:ind w:left="51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94"/>
              </w:rPr>
              <w:t>X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94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4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4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4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7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6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j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8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5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2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7"/>
                <w:w w:val="99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96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6"/>
              </w:rPr>
              <w:t>u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035" w:type="dxa"/>
            <w:tcBorders>
              <w:top w:val="single" w:sz="4.000172" w:space="0" w:color="000000"/>
              <w:bottom w:val="single" w:sz="4.000012" w:space="0" w:color="000000"/>
              <w:left w:val="single" w:sz="4.001164" w:space="0" w:color="000000"/>
              <w:right w:val="single" w:sz="4.001133" w:space="0" w:color="000000"/>
            </w:tcBorders>
          </w:tcPr>
          <w:p>
            <w:pPr>
              <w:spacing w:before="34" w:after="0" w:line="240" w:lineRule="auto"/>
              <w:ind w:left="282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95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95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95"/>
              </w:rPr>
              <w:t>8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5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5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€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667" w:type="dxa"/>
            <w:tcBorders>
              <w:top w:val="single" w:sz="4.000172" w:space="0" w:color="000000"/>
              <w:bottom w:val="single" w:sz="4.000012" w:space="0" w:color="000000"/>
              <w:left w:val="single" w:sz="4.001133" w:space="0" w:color="000000"/>
              <w:right w:val="single" w:sz="4.002297" w:space="0" w:color="000000"/>
            </w:tcBorders>
          </w:tcPr>
          <w:p>
            <w:pPr>
              <w:spacing w:before="34" w:after="0" w:line="240" w:lineRule="auto"/>
              <w:ind w:left="216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TL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704" w:type="dxa"/>
            <w:tcBorders>
              <w:top w:val="single" w:sz="4.000172" w:space="0" w:color="000000"/>
              <w:bottom w:val="single" w:sz="4.000012" w:space="0" w:color="000000"/>
              <w:left w:val="single" w:sz="4.002297" w:space="0" w:color="000000"/>
              <w:right w:val="single" w:sz="4.001422" w:space="0" w:color="000000"/>
            </w:tcBorders>
          </w:tcPr>
          <w:p>
            <w:pPr>
              <w:spacing w:before="34" w:after="0" w:line="240" w:lineRule="auto"/>
              <w:ind w:left="219" w:right="20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6"/>
              </w:rPr>
              <w:t>24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295" w:hRule="exact"/>
        </w:trPr>
        <w:tc>
          <w:tcPr>
            <w:tcW w:w="944" w:type="dxa"/>
            <w:tcBorders>
              <w:top w:val="single" w:sz="4.000012" w:space="0" w:color="000000"/>
              <w:bottom w:val="single" w:sz="4.00017" w:space="0" w:color="000000"/>
              <w:left w:val="single" w:sz="4.000245" w:space="0" w:color="000000"/>
              <w:right w:val="single" w:sz="4.00051" w:space="0" w:color="000000"/>
            </w:tcBorders>
          </w:tcPr>
          <w:p>
            <w:pPr>
              <w:spacing w:before="34" w:after="0" w:line="240" w:lineRule="auto"/>
              <w:ind w:left="242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6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6279" w:type="dxa"/>
            <w:tcBorders>
              <w:top w:val="single" w:sz="4.000012" w:space="0" w:color="000000"/>
              <w:bottom w:val="single" w:sz="4.00017" w:space="0" w:color="000000"/>
              <w:left w:val="single" w:sz="4.00051" w:space="0" w:color="000000"/>
              <w:right w:val="single" w:sz="4.001164" w:space="0" w:color="000000"/>
            </w:tcBorders>
          </w:tcPr>
          <w:p>
            <w:pPr>
              <w:spacing w:before="34" w:after="0" w:line="240" w:lineRule="auto"/>
              <w:ind w:left="50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6"/>
                <w:w w:val="96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96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96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96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6"/>
              </w:rPr>
              <w:t>y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6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j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4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4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94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4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94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4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4"/>
              </w:rPr>
              <w:t>: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4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93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98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4"/>
              </w:rPr>
              <w:t>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9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6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95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62"/>
              </w:rPr>
              <w:t>ľ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5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ý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85"/>
              </w:rPr>
              <w:t>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96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5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2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9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2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2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98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9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2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5"/>
              </w:rPr>
              <w:t>c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6"/>
              </w:rPr>
              <w:t>h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035" w:type="dxa"/>
            <w:tcBorders>
              <w:top w:val="single" w:sz="4.000012" w:space="0" w:color="000000"/>
              <w:bottom w:val="single" w:sz="4.00017" w:space="0" w:color="000000"/>
              <w:left w:val="single" w:sz="4.001164" w:space="0" w:color="000000"/>
              <w:right w:val="single" w:sz="4.001133" w:space="0" w:color="000000"/>
            </w:tcBorders>
          </w:tcPr>
          <w:p>
            <w:pPr>
              <w:spacing w:before="34" w:after="0" w:line="240" w:lineRule="auto"/>
              <w:ind w:left="284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4"/>
                <w:w w:val="95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95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6"/>
                <w:w w:val="95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5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5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€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667" w:type="dxa"/>
            <w:tcBorders>
              <w:top w:val="single" w:sz="4.000012" w:space="0" w:color="000000"/>
              <w:bottom w:val="single" w:sz="4.00017" w:space="0" w:color="000000"/>
              <w:left w:val="single" w:sz="4.001133" w:space="0" w:color="000000"/>
              <w:right w:val="single" w:sz="4.002297" w:space="0" w:color="000000"/>
            </w:tcBorders>
          </w:tcPr>
          <w:p>
            <w:pPr>
              <w:spacing w:before="34" w:after="0" w:line="240" w:lineRule="auto"/>
              <w:ind w:left="143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TL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704" w:type="dxa"/>
            <w:tcBorders>
              <w:top w:val="single" w:sz="4.000012" w:space="0" w:color="000000"/>
              <w:bottom w:val="single" w:sz="4.00017" w:space="0" w:color="000000"/>
              <w:left w:val="single" w:sz="4.002297" w:space="0" w:color="000000"/>
              <w:right w:val="single" w:sz="4.001422" w:space="0" w:color="000000"/>
            </w:tcBorders>
          </w:tcPr>
          <w:p>
            <w:pPr>
              <w:spacing w:before="34" w:after="0" w:line="240" w:lineRule="auto"/>
              <w:ind w:left="266" w:right="248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6"/>
              </w:rPr>
              <w:t>6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295" w:hRule="exact"/>
        </w:trPr>
        <w:tc>
          <w:tcPr>
            <w:tcW w:w="944" w:type="dxa"/>
            <w:tcBorders>
              <w:top w:val="single" w:sz="4.00017" w:space="0" w:color="000000"/>
              <w:bottom w:val="single" w:sz="4.000178" w:space="0" w:color="000000"/>
              <w:left w:val="single" w:sz="4.000245" w:space="0" w:color="000000"/>
              <w:right w:val="single" w:sz="4.00051" w:space="0" w:color="000000"/>
            </w:tcBorders>
          </w:tcPr>
          <w:p>
            <w:pPr>
              <w:spacing w:before="35" w:after="0" w:line="240" w:lineRule="auto"/>
              <w:ind w:left="159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7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6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6279" w:type="dxa"/>
            <w:tcBorders>
              <w:top w:val="single" w:sz="4.00017" w:space="0" w:color="000000"/>
              <w:bottom w:val="single" w:sz="4.000178" w:space="0" w:color="000000"/>
              <w:left w:val="single" w:sz="4.00051" w:space="0" w:color="000000"/>
              <w:right w:val="single" w:sz="4.001164" w:space="0" w:color="000000"/>
            </w:tcBorders>
          </w:tcPr>
          <w:p>
            <w:pPr>
              <w:spacing w:before="35" w:after="0" w:line="240" w:lineRule="auto"/>
              <w:ind w:left="50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4"/>
                <w:w w:val="95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5"/>
              </w:rPr>
              <w:t>5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95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5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5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9"/>
                <w:w w:val="95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7"/>
                <w:w w:val="95"/>
              </w:rPr>
              <w:t>ý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5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5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95"/>
              </w:rPr>
              <w:t>č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5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5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0"/>
                <w:w w:val="95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7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</w:rPr>
              <w:t>ž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6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92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9"/>
                <w:w w:val="92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2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2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5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j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9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11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9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8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2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5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035" w:type="dxa"/>
            <w:tcBorders>
              <w:top w:val="single" w:sz="4.00017" w:space="0" w:color="000000"/>
              <w:bottom w:val="single" w:sz="4.000178" w:space="0" w:color="000000"/>
              <w:left w:val="single" w:sz="4.001164" w:space="0" w:color="000000"/>
              <w:right w:val="single" w:sz="4.001133" w:space="0" w:color="000000"/>
            </w:tcBorders>
          </w:tcPr>
          <w:p>
            <w:pPr>
              <w:spacing w:before="35" w:after="0" w:line="240" w:lineRule="auto"/>
              <w:ind w:left="287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4"/>
                <w:w w:val="95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95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3"/>
                <w:w w:val="95"/>
              </w:rPr>
              <w:t>5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5"/>
              </w:rPr>
              <w:t>5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5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€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667" w:type="dxa"/>
            <w:tcBorders>
              <w:top w:val="single" w:sz="4.00017" w:space="0" w:color="000000"/>
              <w:bottom w:val="single" w:sz="4.000178" w:space="0" w:color="000000"/>
              <w:left w:val="single" w:sz="4.001133" w:space="0" w:color="000000"/>
              <w:right w:val="single" w:sz="4.002297" w:space="0" w:color="000000"/>
            </w:tcBorders>
          </w:tcPr>
          <w:p>
            <w:pPr>
              <w:spacing w:before="35" w:after="0" w:line="240" w:lineRule="auto"/>
              <w:ind w:left="143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TL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704" w:type="dxa"/>
            <w:tcBorders>
              <w:top w:val="single" w:sz="4.00017" w:space="0" w:color="000000"/>
              <w:bottom w:val="single" w:sz="4.000178" w:space="0" w:color="000000"/>
              <w:left w:val="single" w:sz="4.002297" w:space="0" w:color="000000"/>
              <w:right w:val="single" w:sz="4.001422" w:space="0" w:color="000000"/>
            </w:tcBorders>
          </w:tcPr>
          <w:p>
            <w:pPr>
              <w:spacing w:before="35" w:after="0" w:line="240" w:lineRule="auto"/>
              <w:ind w:left="223" w:right="213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7"/>
                <w:w w:val="96"/>
              </w:rPr>
              <w:t>10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295" w:hRule="exact"/>
        </w:trPr>
        <w:tc>
          <w:tcPr>
            <w:tcW w:w="944" w:type="dxa"/>
            <w:tcBorders>
              <w:top w:val="single" w:sz="4.000178" w:space="0" w:color="000000"/>
              <w:bottom w:val="single" w:sz="4.000005" w:space="0" w:color="000000"/>
              <w:left w:val="single" w:sz="4.000245" w:space="0" w:color="000000"/>
              <w:right w:val="single" w:sz="4.00051" w:space="0" w:color="000000"/>
            </w:tcBorders>
          </w:tcPr>
          <w:p>
            <w:pPr>
              <w:spacing w:before="35" w:after="0" w:line="240" w:lineRule="auto"/>
              <w:ind w:left="64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6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7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6279" w:type="dxa"/>
            <w:tcBorders>
              <w:top w:val="single" w:sz="4.000178" w:space="0" w:color="000000"/>
              <w:bottom w:val="single" w:sz="4.000005" w:space="0" w:color="000000"/>
              <w:left w:val="single" w:sz="4.00051" w:space="0" w:color="000000"/>
              <w:right w:val="single" w:sz="4.001164" w:space="0" w:color="000000"/>
            </w:tcBorders>
          </w:tcPr>
          <w:p>
            <w:pPr>
              <w:spacing w:before="35" w:after="0" w:line="240" w:lineRule="auto"/>
              <w:ind w:left="50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97"/>
              </w:rPr>
              <w:t>U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97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7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97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97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7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7"/>
              </w:rPr>
              <w:t>: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7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1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7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–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4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3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7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)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035" w:type="dxa"/>
            <w:tcBorders>
              <w:top w:val="single" w:sz="4.000178" w:space="0" w:color="000000"/>
              <w:bottom w:val="single" w:sz="4.000005" w:space="0" w:color="000000"/>
              <w:left w:val="single" w:sz="4.001164" w:space="0" w:color="000000"/>
              <w:right w:val="single" w:sz="4.001133" w:space="0" w:color="000000"/>
            </w:tcBorders>
          </w:tcPr>
          <w:p>
            <w:pPr>
              <w:spacing w:before="35" w:after="0" w:line="240" w:lineRule="auto"/>
              <w:ind w:left="289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4"/>
                <w:w w:val="95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95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95"/>
              </w:rPr>
              <w:t>7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5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5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€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667" w:type="dxa"/>
            <w:tcBorders>
              <w:top w:val="single" w:sz="4.000178" w:space="0" w:color="000000"/>
              <w:bottom w:val="single" w:sz="4.000005" w:space="0" w:color="000000"/>
              <w:left w:val="single" w:sz="4.001133" w:space="0" w:color="000000"/>
              <w:right w:val="single" w:sz="4.002297" w:space="0" w:color="000000"/>
            </w:tcBorders>
          </w:tcPr>
          <w:p>
            <w:pPr>
              <w:spacing w:before="35" w:after="0" w:line="240" w:lineRule="auto"/>
              <w:ind w:left="143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TL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704" w:type="dxa"/>
            <w:tcBorders>
              <w:top w:val="single" w:sz="4.000178" w:space="0" w:color="000000"/>
              <w:bottom w:val="single" w:sz="4.000005" w:space="0" w:color="000000"/>
              <w:left w:val="single" w:sz="4.002297" w:space="0" w:color="000000"/>
              <w:right w:val="single" w:sz="4.001422" w:space="0" w:color="000000"/>
            </w:tcBorders>
          </w:tcPr>
          <w:p>
            <w:pPr>
              <w:spacing w:before="35" w:after="0" w:line="240" w:lineRule="auto"/>
              <w:ind w:left="265" w:right="249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6"/>
              </w:rPr>
              <w:t>4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295" w:hRule="exact"/>
        </w:trPr>
        <w:tc>
          <w:tcPr>
            <w:tcW w:w="944" w:type="dxa"/>
            <w:tcBorders>
              <w:top w:val="single" w:sz="4.000005" w:space="0" w:color="000000"/>
              <w:bottom w:val="single" w:sz="4.000004" w:space="0" w:color="000000"/>
              <w:left w:val="single" w:sz="4.000245" w:space="0" w:color="000000"/>
              <w:right w:val="single" w:sz="4.00051" w:space="0" w:color="000000"/>
            </w:tcBorders>
          </w:tcPr>
          <w:p>
            <w:pPr>
              <w:spacing w:before="35" w:after="0" w:line="240" w:lineRule="auto"/>
              <w:ind w:left="64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6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7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6279" w:type="dxa"/>
            <w:tcBorders>
              <w:top w:val="single" w:sz="4.000005" w:space="0" w:color="000000"/>
              <w:bottom w:val="single" w:sz="4.000004" w:space="0" w:color="000000"/>
              <w:left w:val="single" w:sz="4.00051" w:space="0" w:color="000000"/>
              <w:right w:val="single" w:sz="4.001164" w:space="0" w:color="000000"/>
            </w:tcBorders>
          </w:tcPr>
          <w:p>
            <w:pPr>
              <w:spacing w:before="35" w:after="0" w:line="240" w:lineRule="auto"/>
              <w:ind w:left="50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96"/>
              </w:rPr>
              <w:t>U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96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6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96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96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6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6"/>
              </w:rPr>
              <w:t>: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8"/>
                <w:w w:val="96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96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96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96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6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96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6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6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6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7"/>
                <w:w w:val="96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6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6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1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4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–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6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6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)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035" w:type="dxa"/>
            <w:tcBorders>
              <w:top w:val="single" w:sz="4.000005" w:space="0" w:color="000000"/>
              <w:bottom w:val="single" w:sz="4.000004" w:space="0" w:color="000000"/>
              <w:left w:val="single" w:sz="4.001164" w:space="0" w:color="000000"/>
              <w:right w:val="single" w:sz="4.001133" w:space="0" w:color="000000"/>
            </w:tcBorders>
          </w:tcPr>
          <w:p>
            <w:pPr>
              <w:spacing w:before="35" w:after="0" w:line="240" w:lineRule="auto"/>
              <w:ind w:left="289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4"/>
                <w:w w:val="95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95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95"/>
              </w:rPr>
              <w:t>7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5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5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€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667" w:type="dxa"/>
            <w:tcBorders>
              <w:top w:val="single" w:sz="4.000005" w:space="0" w:color="000000"/>
              <w:bottom w:val="single" w:sz="4.000004" w:space="0" w:color="000000"/>
              <w:left w:val="single" w:sz="4.001133" w:space="0" w:color="000000"/>
              <w:right w:val="single" w:sz="4.002297" w:space="0" w:color="000000"/>
            </w:tcBorders>
          </w:tcPr>
          <w:p>
            <w:pPr>
              <w:spacing w:before="35" w:after="0" w:line="240" w:lineRule="auto"/>
              <w:ind w:left="143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TL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704" w:type="dxa"/>
            <w:tcBorders>
              <w:top w:val="single" w:sz="4.000005" w:space="0" w:color="000000"/>
              <w:bottom w:val="single" w:sz="4.000004" w:space="0" w:color="000000"/>
              <w:left w:val="single" w:sz="4.002297" w:space="0" w:color="000000"/>
              <w:right w:val="single" w:sz="4.001422" w:space="0" w:color="000000"/>
            </w:tcBorders>
          </w:tcPr>
          <w:p>
            <w:pPr>
              <w:spacing w:before="35" w:after="0" w:line="240" w:lineRule="auto"/>
              <w:ind w:left="265" w:right="249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6"/>
              </w:rPr>
              <w:t>4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295" w:hRule="exact"/>
        </w:trPr>
        <w:tc>
          <w:tcPr>
            <w:tcW w:w="944" w:type="dxa"/>
            <w:tcBorders>
              <w:top w:val="single" w:sz="4.000004" w:space="0" w:color="000000"/>
              <w:bottom w:val="single" w:sz="4.000003" w:space="0" w:color="000000"/>
              <w:left w:val="single" w:sz="4.000245" w:space="0" w:color="000000"/>
              <w:right w:val="single" w:sz="4.00051" w:space="0" w:color="000000"/>
            </w:tcBorders>
          </w:tcPr>
          <w:p>
            <w:pPr>
              <w:spacing w:before="35" w:after="0" w:line="240" w:lineRule="auto"/>
              <w:ind w:left="79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3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6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9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4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6279" w:type="dxa"/>
            <w:tcBorders>
              <w:top w:val="single" w:sz="4.000004" w:space="0" w:color="000000"/>
              <w:bottom w:val="single" w:sz="4.000003" w:space="0" w:color="000000"/>
              <w:left w:val="single" w:sz="4.00051" w:space="0" w:color="000000"/>
              <w:right w:val="single" w:sz="4.001164" w:space="0" w:color="000000"/>
            </w:tcBorders>
          </w:tcPr>
          <w:p>
            <w:pPr>
              <w:spacing w:before="35" w:after="0" w:line="240" w:lineRule="auto"/>
              <w:ind w:left="50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č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035" w:type="dxa"/>
            <w:tcBorders>
              <w:top w:val="single" w:sz="4.000004" w:space="0" w:color="000000"/>
              <w:bottom w:val="single" w:sz="4.000003" w:space="0" w:color="000000"/>
              <w:left w:val="single" w:sz="4.001164" w:space="0" w:color="000000"/>
              <w:right w:val="single" w:sz="4.001133" w:space="0" w:color="000000"/>
            </w:tcBorders>
          </w:tcPr>
          <w:p>
            <w:pPr>
              <w:spacing w:before="35" w:after="0" w:line="240" w:lineRule="auto"/>
              <w:ind w:left="245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667" w:type="dxa"/>
            <w:tcBorders>
              <w:top w:val="single" w:sz="4.000004" w:space="0" w:color="000000"/>
              <w:bottom w:val="single" w:sz="4.000003" w:space="0" w:color="000000"/>
              <w:left w:val="single" w:sz="4.001133" w:space="0" w:color="000000"/>
              <w:right w:val="single" w:sz="4.002297" w:space="0" w:color="000000"/>
            </w:tcBorders>
          </w:tcPr>
          <w:p>
            <w:pPr>
              <w:spacing w:before="35" w:after="0" w:line="240" w:lineRule="auto"/>
              <w:ind w:left="216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TL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704" w:type="dxa"/>
            <w:tcBorders>
              <w:top w:val="single" w:sz="4.000004" w:space="0" w:color="000000"/>
              <w:bottom w:val="single" w:sz="4.000003" w:space="0" w:color="000000"/>
              <w:left w:val="single" w:sz="4.002297" w:space="0" w:color="000000"/>
              <w:right w:val="single" w:sz="4.001422" w:space="0" w:color="000000"/>
            </w:tcBorders>
          </w:tcPr>
          <w:p>
            <w:pPr>
              <w:spacing w:before="35" w:after="0" w:line="240" w:lineRule="auto"/>
              <w:ind w:left="219" w:right="20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6"/>
              </w:rPr>
              <w:t>50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295" w:hRule="exact"/>
        </w:trPr>
        <w:tc>
          <w:tcPr>
            <w:tcW w:w="944" w:type="dxa"/>
            <w:tcBorders>
              <w:top w:val="single" w:sz="4.000003" w:space="0" w:color="000000"/>
              <w:bottom w:val="single" w:sz="4.000022" w:space="0" w:color="000000"/>
              <w:left w:val="single" w:sz="4.000245" w:space="0" w:color="000000"/>
              <w:right w:val="single" w:sz="4.00051" w:space="0" w:color="000000"/>
            </w:tcBorders>
          </w:tcPr>
          <w:p>
            <w:pPr>
              <w:spacing w:before="35" w:after="0" w:line="240" w:lineRule="auto"/>
              <w:ind w:left="79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3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6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9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4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6279" w:type="dxa"/>
            <w:tcBorders>
              <w:top w:val="single" w:sz="4.000003" w:space="0" w:color="000000"/>
              <w:bottom w:val="single" w:sz="4.000022" w:space="0" w:color="000000"/>
              <w:left w:val="single" w:sz="4.00051" w:space="0" w:color="000000"/>
              <w:right w:val="single" w:sz="4.001164" w:space="0" w:color="000000"/>
            </w:tcBorders>
          </w:tcPr>
          <w:p>
            <w:pPr>
              <w:spacing w:before="35" w:after="0" w:line="240" w:lineRule="auto"/>
              <w:ind w:left="50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4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4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4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94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4"/>
              </w:rPr>
              <w:t>: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94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č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97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7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7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7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7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7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97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97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7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7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5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2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5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11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2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6"/>
                <w:w w:val="109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1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8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5"/>
              </w:rPr>
              <w:t>č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035" w:type="dxa"/>
            <w:tcBorders>
              <w:top w:val="single" w:sz="4.000003" w:space="0" w:color="000000"/>
              <w:bottom w:val="single" w:sz="4.000022" w:space="0" w:color="000000"/>
              <w:left w:val="single" w:sz="4.001164" w:space="0" w:color="000000"/>
              <w:right w:val="single" w:sz="4.001133" w:space="0" w:color="000000"/>
            </w:tcBorders>
          </w:tcPr>
          <w:p>
            <w:pPr>
              <w:spacing w:before="35" w:after="0" w:line="240" w:lineRule="auto"/>
              <w:ind w:left="245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667" w:type="dxa"/>
            <w:tcBorders>
              <w:top w:val="single" w:sz="4.000003" w:space="0" w:color="000000"/>
              <w:bottom w:val="single" w:sz="4.000022" w:space="0" w:color="000000"/>
              <w:left w:val="single" w:sz="4.001133" w:space="0" w:color="000000"/>
              <w:right w:val="single" w:sz="4.002297" w:space="0" w:color="000000"/>
            </w:tcBorders>
          </w:tcPr>
          <w:p>
            <w:pPr>
              <w:spacing w:before="35" w:after="0" w:line="240" w:lineRule="auto"/>
              <w:ind w:left="215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TL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704" w:type="dxa"/>
            <w:tcBorders>
              <w:top w:val="single" w:sz="4.000003" w:space="0" w:color="000000"/>
              <w:bottom w:val="single" w:sz="4.000022" w:space="0" w:color="000000"/>
              <w:left w:val="single" w:sz="4.002297" w:space="0" w:color="000000"/>
              <w:right w:val="single" w:sz="4.001422" w:space="0" w:color="000000"/>
            </w:tcBorders>
          </w:tcPr>
          <w:p>
            <w:pPr>
              <w:spacing w:before="35" w:after="0" w:line="240" w:lineRule="auto"/>
              <w:ind w:left="218" w:right="20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6"/>
              </w:rPr>
              <w:t>50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295" w:hRule="exact"/>
        </w:trPr>
        <w:tc>
          <w:tcPr>
            <w:tcW w:w="944" w:type="dxa"/>
            <w:tcBorders>
              <w:top w:val="single" w:sz="4.000022" w:space="0" w:color="000000"/>
              <w:bottom w:val="single" w:sz="4.000021" w:space="0" w:color="000000"/>
              <w:left w:val="single" w:sz="4.000245" w:space="0" w:color="000000"/>
              <w:right w:val="single" w:sz="4.00051" w:space="0" w:color="000000"/>
            </w:tcBorders>
          </w:tcPr>
          <w:p>
            <w:pPr>
              <w:spacing w:before="35" w:after="0" w:line="240" w:lineRule="auto"/>
              <w:ind w:left="75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6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9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4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6279" w:type="dxa"/>
            <w:tcBorders>
              <w:top w:val="single" w:sz="4.000022" w:space="0" w:color="000000"/>
              <w:bottom w:val="single" w:sz="4.000021" w:space="0" w:color="000000"/>
              <w:left w:val="single" w:sz="4.00051" w:space="0" w:color="000000"/>
              <w:right w:val="single" w:sz="4.001164" w:space="0" w:color="000000"/>
            </w:tcBorders>
          </w:tcPr>
          <w:p>
            <w:pPr>
              <w:spacing w:before="35" w:after="0" w:line="240" w:lineRule="auto"/>
              <w:ind w:left="50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č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0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7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ú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97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7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97"/>
              </w:rPr>
              <w:t>ď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97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7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97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7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7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7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7"/>
              </w:rPr>
              <w:t>: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97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j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6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ý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035" w:type="dxa"/>
            <w:tcBorders>
              <w:top w:val="single" w:sz="4.000022" w:space="0" w:color="000000"/>
              <w:bottom w:val="single" w:sz="4.000021" w:space="0" w:color="000000"/>
              <w:left w:val="single" w:sz="4.001164" w:space="0" w:color="000000"/>
              <w:right w:val="single" w:sz="4.001133" w:space="0" w:color="000000"/>
            </w:tcBorders>
          </w:tcPr>
          <w:p>
            <w:pPr>
              <w:spacing w:before="35" w:after="0" w:line="240" w:lineRule="auto"/>
              <w:ind w:left="289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4"/>
                <w:w w:val="95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95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95"/>
              </w:rPr>
              <w:t>7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5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95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€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667" w:type="dxa"/>
            <w:tcBorders>
              <w:top w:val="single" w:sz="4.000022" w:space="0" w:color="000000"/>
              <w:bottom w:val="single" w:sz="4.000021" w:space="0" w:color="000000"/>
              <w:left w:val="single" w:sz="4.001133" w:space="0" w:color="000000"/>
              <w:right w:val="single" w:sz="4.002297" w:space="0" w:color="000000"/>
            </w:tcBorders>
          </w:tcPr>
          <w:p>
            <w:pPr>
              <w:spacing w:before="35" w:after="0" w:line="240" w:lineRule="auto"/>
              <w:ind w:left="143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TL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704" w:type="dxa"/>
            <w:tcBorders>
              <w:top w:val="single" w:sz="4.000022" w:space="0" w:color="000000"/>
              <w:bottom w:val="single" w:sz="4.000021" w:space="0" w:color="000000"/>
              <w:left w:val="single" w:sz="4.002297" w:space="0" w:color="000000"/>
              <w:right w:val="single" w:sz="4.001422" w:space="0" w:color="000000"/>
            </w:tcBorders>
          </w:tcPr>
          <w:p>
            <w:pPr>
              <w:spacing w:before="35" w:after="0" w:line="240" w:lineRule="auto"/>
              <w:ind w:left="218" w:right="20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6"/>
              </w:rPr>
              <w:t>50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295" w:hRule="exact"/>
        </w:trPr>
        <w:tc>
          <w:tcPr>
            <w:tcW w:w="944" w:type="dxa"/>
            <w:tcBorders>
              <w:top w:val="single" w:sz="4.000021" w:space="0" w:color="000000"/>
              <w:bottom w:val="single" w:sz="4.00002" w:space="0" w:color="000000"/>
              <w:left w:val="single" w:sz="4.000245" w:space="0" w:color="000000"/>
              <w:right w:val="single" w:sz="4.00051" w:space="0" w:color="000000"/>
            </w:tcBorders>
          </w:tcPr>
          <w:p>
            <w:pPr>
              <w:spacing w:before="35" w:after="0" w:line="240" w:lineRule="auto"/>
              <w:ind w:left="146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6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6279" w:type="dxa"/>
            <w:tcBorders>
              <w:top w:val="single" w:sz="4.000021" w:space="0" w:color="000000"/>
              <w:bottom w:val="single" w:sz="4.00002" w:space="0" w:color="000000"/>
              <w:left w:val="single" w:sz="4.00051" w:space="0" w:color="000000"/>
              <w:right w:val="single" w:sz="4.001164" w:space="0" w:color="000000"/>
            </w:tcBorders>
          </w:tcPr>
          <w:p>
            <w:pPr>
              <w:spacing w:before="35" w:after="0" w:line="240" w:lineRule="auto"/>
              <w:ind w:left="50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ň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j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98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98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6"/>
                <w:w w:val="98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98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6"/>
                <w:w w:val="98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98"/>
              </w:rPr>
              <w:t>y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8"/>
              </w:rPr>
              <w:t>: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98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6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</w:rPr>
              <w:t>í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j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1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4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–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7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8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3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)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035" w:type="dxa"/>
            <w:tcBorders>
              <w:top w:val="single" w:sz="4.000021" w:space="0" w:color="000000"/>
              <w:bottom w:val="single" w:sz="4.00002" w:space="0" w:color="000000"/>
              <w:left w:val="single" w:sz="4.001164" w:space="0" w:color="000000"/>
              <w:right w:val="single" w:sz="4.001133" w:space="0" w:color="000000"/>
            </w:tcBorders>
          </w:tcPr>
          <w:p>
            <w:pPr>
              <w:spacing w:before="35" w:after="0" w:line="240" w:lineRule="auto"/>
              <w:ind w:left="281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95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95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95"/>
              </w:rPr>
              <w:t>8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5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95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€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667" w:type="dxa"/>
            <w:tcBorders>
              <w:top w:val="single" w:sz="4.000021" w:space="0" w:color="000000"/>
              <w:bottom w:val="single" w:sz="4.00002" w:space="0" w:color="000000"/>
              <w:left w:val="single" w:sz="4.001133" w:space="0" w:color="000000"/>
              <w:right w:val="single" w:sz="4.002297" w:space="0" w:color="000000"/>
            </w:tcBorders>
          </w:tcPr>
          <w:p>
            <w:pPr>
              <w:spacing w:before="35" w:after="0" w:line="240" w:lineRule="auto"/>
              <w:ind w:left="215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TL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704" w:type="dxa"/>
            <w:tcBorders>
              <w:top w:val="single" w:sz="4.000021" w:space="0" w:color="000000"/>
              <w:bottom w:val="single" w:sz="4.00002" w:space="0" w:color="000000"/>
              <w:left w:val="single" w:sz="4.002297" w:space="0" w:color="000000"/>
              <w:right w:val="single" w:sz="4.001422" w:space="0" w:color="000000"/>
            </w:tcBorders>
          </w:tcPr>
          <w:p>
            <w:pPr>
              <w:spacing w:before="35" w:after="0" w:line="240" w:lineRule="auto"/>
              <w:ind w:left="60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30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8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30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0" w:footer="431" w:top="640" w:bottom="280" w:left="920" w:right="1140"/>
          <w:headerReference w:type="odd" r:id="rId43"/>
          <w:footerReference w:type="odd" r:id="rId44"/>
          <w:pgSz w:w="11920" w:h="8400" w:orient="landscape"/>
        </w:sectPr>
      </w:pPr>
      <w:rPr/>
    </w:p>
    <w:p>
      <w:pPr>
        <w:spacing w:before="44" w:after="0" w:line="240" w:lineRule="auto"/>
        <w:ind w:left="108" w:right="3829"/>
        <w:jc w:val="both"/>
        <w:rPr>
          <w:rFonts w:ascii="Times New Roman" w:hAnsi="Times New Roman" w:cs="Times New Roman" w:eastAsia="Times New Roman"/>
          <w:sz w:val="26"/>
          <w:szCs w:val="26"/>
        </w:rPr>
      </w:pPr>
      <w:rPr/>
      <w:r>
        <w:rPr/>
        <w:pict>
          <v:group style="position:absolute;margin-left:45.354301pt;margin-top:19.600149pt;width:336.829572pt;height:1.444746pt;mso-position-horizontal-relative:page;mso-position-vertical-relative:paragraph;z-index:-2042" coordorigin="907,392" coordsize="6737,29">
            <v:shape style="position:absolute;left:907;top:392;width:6737;height:29" coordorigin="907,392" coordsize="6737,29" path="m907,407l923,396,943,392,963,394,980,401,998,413,1018,420,1037,420,1055,415,1074,402,1094,395,1113,393,1131,396,1145,404,1162,415,1181,420,1201,420,1219,414,1237,401,1257,394,1276,393,1294,397,1308,406,1324,416,1344,421,1364,420,1382,412,1400,400,1419,394,1438,393,1456,398,1476,411,1496,418,1515,420,1532,417,1546,409,1563,398,1583,393,1602,393,1620,399,1639,412,1658,419,1678,420,1695,416,1709,407,1726,397,1745,392,1765,393,1783,401,1801,413,1821,419,1840,420,1857,416,1877,402,1897,395,1916,393,1934,396,1948,404,1965,415,1984,420,2004,420,2022,414,2040,401,2060,394,2079,393,2097,397,2111,406,2127,416,2147,421,2167,420,2184,412,2203,400,2222,394,2241,393,2259,397,2279,411,2299,418,2318,420,2335,417,2349,409,2366,398,2386,393,2405,393,2423,399,2442,412,2462,419,2481,420,2498,416,2513,407,2529,397,2548,392,2568,393,2586,401,2604,413,2624,419,2643,420,2661,416,2680,402,2700,395,2719,393,2737,396,2751,404,2768,415,2787,420,2807,420,2825,414,2843,401,2863,394,2882,393,2900,397,2914,406,2930,416,2950,421,2970,420,2988,413,3006,400,3025,394,3045,393,3062,397,3082,411,3102,418,3121,420,3138,417,3153,409,3170,398,3189,393,3209,393,3226,399,3245,412,3265,419,3284,420,3301,416,3316,407,3332,397,3351,392,3371,393,3389,401,3407,413,3427,419,3446,420,3464,416,3483,402,3503,395,3522,393,3540,396,3554,404,3571,415,3591,420,3610,420,3628,414,3647,401,3666,394,3686,393,3703,397,3717,406,3734,416,3753,421,3773,420,3791,413,3809,400,3828,394,3848,393,3865,397,3885,411,3905,418,3924,420,3941,417,3956,409,3973,398,3992,393,4012,393,4030,399,4048,412,4068,419,4087,420,4105,416,4119,407,4135,397,4154,392,4174,393,4192,401,4210,413,4230,419,4249,420,4267,416,4286,402,4306,395,4326,393,4343,396,4357,404,4374,415,4394,420,4413,420,4431,414,4450,401,4469,394,4489,393,4506,397,4520,406,4537,416,4556,421,4576,420,4594,413,4612,400,4632,394,4651,393,4668,397,4688,411,4708,418,4727,420,4745,417,4759,409,4776,398,4795,393,4815,393,4833,399,4851,412,4871,419,4890,420,4908,416,4922,407,4938,397,4958,392,4978,393,4995,401,5014,413,5033,419,5052,420,5070,416,5090,402,5110,395,5129,393,5146,396,5161,404,5177,415,5197,420,5216,420,5234,414,5253,401,5273,394,5292,393,5309,397,5324,406,5340,416,5359,421,5379,420,5397,413,5415,400,5435,394,5454,393,5472,397,5491,411,5511,418,5530,420,5548,417,5562,409,5579,398,5598,393,5618,393,5636,399,5654,412,5674,419,5693,420,5711,416,5725,407,5741,397,5761,392,5781,393,5799,401,5817,413,5836,419,5856,420,5873,416,5893,402,5913,395,5932,393,5949,396,5964,404,5981,415,6000,420,6020,420,6037,414,6056,401,6076,394,6095,393,6112,397,6127,406,6143,416,6162,421,6182,420,6200,413,6218,400,6238,394,6257,393,6275,397,6294,411,6314,418,6333,420,6351,417,6365,409,6382,398,6402,393,6421,393,6439,399,6458,412,6477,419,6497,420,6514,416,6528,407,6545,397,6564,392,6584,393,6602,401,6620,413,6639,419,6659,420,6676,416,6696,402,6716,395,6735,393,6752,396,6767,404,6784,415,6803,420,6823,420,6841,414,6859,401,6879,394,6898,393,6916,397,6930,406,6946,416,6966,421,6985,420,7003,413,7021,400,7041,394,7060,393,7078,397,7097,411,7117,418,7137,420,7154,417,7168,409,7185,398,7205,393,7224,393,7242,399,7261,412,7280,419,7300,420,7317,416,7331,407,7348,397,7367,392,7387,393,7405,401,7423,413,7443,419,7462,420,7479,416,7499,402,7519,395,7538,393,7556,396,7570,404,7587,415,7606,420,7626,420,7644,414e" filled="f" stroked="t" strokeweight=".5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0"/>
          <w:w w:val="100"/>
          <w:b/>
          <w:bCs/>
        </w:rPr>
        <w:t>Z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-2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10"/>
          <w:w w:val="126"/>
          <w:b/>
          <w:bCs/>
        </w:rPr>
        <w:t>k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-3"/>
          <w:w w:val="198"/>
          <w:b/>
          <w:bCs/>
        </w:rPr>
        <w:t>l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8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1"/>
          <w:w w:val="95"/>
          <w:b/>
          <w:bCs/>
        </w:rPr>
        <w:t>B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-9"/>
          <w:w w:val="98"/>
          <w:b/>
          <w:bCs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0"/>
          <w:w w:val="98"/>
          <w:b/>
          <w:bCs/>
        </w:rPr>
        <w:t>V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10"/>
          <w:w w:val="91"/>
          <w:b/>
          <w:bCs/>
        </w:rPr>
        <w:t>R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3"/>
          <w:w w:val="87"/>
          <w:b/>
          <w:bCs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0"/>
          <w:w w:val="93"/>
          <w:b/>
          <w:bCs/>
        </w:rPr>
        <w:t>G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-3"/>
          <w:w w:val="97"/>
          <w:b/>
          <w:bCs/>
        </w:rPr>
        <w:t>I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-2"/>
          <w:w w:val="153"/>
          <w:b/>
          <w:bCs/>
        </w:rPr>
        <w:t>ó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-2"/>
          <w:w w:val="102"/>
          <w:b/>
          <w:bCs/>
        </w:rPr>
        <w:t>N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-9"/>
          <w:w w:val="98"/>
          <w:b/>
          <w:bCs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0"/>
          <w:w w:val="98"/>
          <w:b/>
          <w:bCs/>
        </w:rPr>
        <w:t>V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uto"/>
        <w:ind w:left="548" w:right="539" w:firstLine="1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4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32"/>
          <w:szCs w:val="32"/>
          <w:spacing w:val="19"/>
          <w:w w:val="100"/>
          <w:b/>
          <w:bCs/>
        </w:rPr>
        <w:t>0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b/>
          <w:bCs/>
        </w:rPr>
        <w:t>0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4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16"/>
          <w:w w:val="121"/>
          <w:b/>
          <w:bCs/>
        </w:rPr>
        <w:t>r</w:t>
      </w:r>
      <w:r>
        <w:rPr>
          <w:rFonts w:ascii="Times New Roman" w:hAnsi="Times New Roman" w:cs="Times New Roman" w:eastAsia="Times New Roman"/>
          <w:sz w:val="32"/>
          <w:szCs w:val="32"/>
          <w:spacing w:val="13"/>
          <w:w w:val="121"/>
          <w:b/>
          <w:bCs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spacing w:val="14"/>
          <w:w w:val="121"/>
          <w:b/>
          <w:bCs/>
        </w:rPr>
        <w:t>k</w:t>
      </w:r>
      <w:r>
        <w:rPr>
          <w:rFonts w:ascii="Times New Roman" w:hAnsi="Times New Roman" w:cs="Times New Roman" w:eastAsia="Times New Roman"/>
          <w:sz w:val="32"/>
          <w:szCs w:val="32"/>
          <w:spacing w:val="12"/>
          <w:w w:val="121"/>
          <w:b/>
          <w:bCs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21"/>
          <w:b/>
          <w:bCs/>
        </w:rPr>
        <w:t>v</w:t>
      </w:r>
      <w:r>
        <w:rPr>
          <w:rFonts w:ascii="Times New Roman" w:hAnsi="Times New Roman" w:cs="Times New Roman" w:eastAsia="Times New Roman"/>
          <w:sz w:val="32"/>
          <w:szCs w:val="32"/>
          <w:spacing w:val="27"/>
          <w:w w:val="121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16"/>
          <w:w w:val="121"/>
          <w:b/>
          <w:bCs/>
        </w:rPr>
        <w:t>s</w:t>
      </w:r>
      <w:r>
        <w:rPr>
          <w:rFonts w:ascii="Times New Roman" w:hAnsi="Times New Roman" w:cs="Times New Roman" w:eastAsia="Times New Roman"/>
          <w:sz w:val="32"/>
          <w:szCs w:val="32"/>
          <w:spacing w:val="17"/>
          <w:w w:val="121"/>
          <w:b/>
          <w:bCs/>
        </w:rPr>
        <w:t>l</w:t>
      </w:r>
      <w:r>
        <w:rPr>
          <w:rFonts w:ascii="Times New Roman" w:hAnsi="Times New Roman" w:cs="Times New Roman" w:eastAsia="Times New Roman"/>
          <w:sz w:val="32"/>
          <w:szCs w:val="32"/>
          <w:spacing w:val="12"/>
          <w:w w:val="121"/>
          <w:b/>
          <w:bCs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21"/>
          <w:b/>
          <w:bCs/>
        </w:rPr>
        <w:t>v</w:t>
      </w:r>
      <w:r>
        <w:rPr>
          <w:rFonts w:ascii="Times New Roman" w:hAnsi="Times New Roman" w:cs="Times New Roman" w:eastAsia="Times New Roman"/>
          <w:sz w:val="32"/>
          <w:szCs w:val="32"/>
          <w:spacing w:val="21"/>
          <w:w w:val="121"/>
          <w:b/>
          <w:bCs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spacing w:val="18"/>
          <w:w w:val="121"/>
          <w:b/>
          <w:bCs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spacing w:val="16"/>
          <w:w w:val="121"/>
          <w:b/>
          <w:bCs/>
        </w:rPr>
        <w:t>s</w:t>
      </w:r>
      <w:r>
        <w:rPr>
          <w:rFonts w:ascii="Times New Roman" w:hAnsi="Times New Roman" w:cs="Times New Roman" w:eastAsia="Times New Roman"/>
          <w:sz w:val="32"/>
          <w:szCs w:val="32"/>
          <w:spacing w:val="13"/>
          <w:w w:val="121"/>
          <w:b/>
          <w:bCs/>
        </w:rPr>
        <w:t>k</w:t>
      </w:r>
      <w:r>
        <w:rPr>
          <w:rFonts w:ascii="Times New Roman" w:hAnsi="Times New Roman" w:cs="Times New Roman" w:eastAsia="Times New Roman"/>
          <w:sz w:val="32"/>
          <w:szCs w:val="32"/>
          <w:spacing w:val="18"/>
          <w:w w:val="121"/>
          <w:b/>
          <w:bCs/>
        </w:rPr>
        <w:t>é</w:t>
      </w:r>
      <w:r>
        <w:rPr>
          <w:rFonts w:ascii="Times New Roman" w:hAnsi="Times New Roman" w:cs="Times New Roman" w:eastAsia="Times New Roman"/>
          <w:sz w:val="32"/>
          <w:szCs w:val="32"/>
          <w:spacing w:val="17"/>
          <w:w w:val="121"/>
          <w:b/>
          <w:bCs/>
        </w:rPr>
        <w:t>h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21"/>
          <w:b/>
          <w:bCs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spacing w:val="16"/>
          <w:w w:val="121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19"/>
          <w:w w:val="115"/>
          <w:b/>
          <w:bCs/>
        </w:rPr>
        <w:t>g</w:t>
      </w:r>
      <w:r>
        <w:rPr>
          <w:rFonts w:ascii="Times New Roman" w:hAnsi="Times New Roman" w:cs="Times New Roman" w:eastAsia="Times New Roman"/>
          <w:sz w:val="32"/>
          <w:szCs w:val="32"/>
          <w:spacing w:val="17"/>
          <w:w w:val="123"/>
          <w:b/>
          <w:bCs/>
        </w:rPr>
        <w:t>y</w:t>
      </w:r>
      <w:r>
        <w:rPr>
          <w:rFonts w:ascii="Times New Roman" w:hAnsi="Times New Roman" w:cs="Times New Roman" w:eastAsia="Times New Roman"/>
          <w:sz w:val="32"/>
          <w:szCs w:val="32"/>
          <w:spacing w:val="19"/>
          <w:w w:val="115"/>
          <w:b/>
          <w:bCs/>
        </w:rPr>
        <w:t>m</w:t>
      </w:r>
      <w:r>
        <w:rPr>
          <w:rFonts w:ascii="Times New Roman" w:hAnsi="Times New Roman" w:cs="Times New Roman" w:eastAsia="Times New Roman"/>
          <w:sz w:val="32"/>
          <w:szCs w:val="32"/>
          <w:spacing w:val="16"/>
          <w:w w:val="120"/>
          <w:b/>
          <w:bCs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spacing w:val="15"/>
          <w:w w:val="113"/>
          <w:b/>
          <w:bCs/>
        </w:rPr>
        <w:t>á</w:t>
      </w:r>
      <w:r>
        <w:rPr>
          <w:rFonts w:ascii="Times New Roman" w:hAnsi="Times New Roman" w:cs="Times New Roman" w:eastAsia="Times New Roman"/>
          <w:sz w:val="32"/>
          <w:szCs w:val="32"/>
          <w:spacing w:val="18"/>
          <w:w w:val="115"/>
          <w:b/>
          <w:bCs/>
        </w:rPr>
        <w:t>z</w:t>
      </w:r>
      <w:r>
        <w:rPr>
          <w:rFonts w:ascii="Times New Roman" w:hAnsi="Times New Roman" w:cs="Times New Roman" w:eastAsia="Times New Roman"/>
          <w:sz w:val="32"/>
          <w:szCs w:val="32"/>
          <w:spacing w:val="16"/>
          <w:w w:val="128"/>
          <w:b/>
          <w:bCs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13"/>
          <w:b/>
          <w:bCs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15"/>
          <w:b/>
          <w:bCs/>
        </w:rPr>
        <w:t>J</w:t>
      </w:r>
      <w:r>
        <w:rPr>
          <w:rFonts w:ascii="Times New Roman" w:hAnsi="Times New Roman" w:cs="Times New Roman" w:eastAsia="Times New Roman"/>
          <w:sz w:val="32"/>
          <w:szCs w:val="32"/>
          <w:spacing w:val="17"/>
          <w:w w:val="115"/>
          <w:b/>
          <w:bCs/>
        </w:rPr>
        <w:t>á</w:t>
      </w:r>
      <w:r>
        <w:rPr>
          <w:rFonts w:ascii="Times New Roman" w:hAnsi="Times New Roman" w:cs="Times New Roman" w:eastAsia="Times New Roman"/>
          <w:sz w:val="32"/>
          <w:szCs w:val="32"/>
          <w:spacing w:val="18"/>
          <w:w w:val="115"/>
          <w:b/>
          <w:bCs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15"/>
          <w:b/>
          <w:bCs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spacing w:val="32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15"/>
          <w:w w:val="115"/>
          <w:b/>
          <w:bCs/>
        </w:rPr>
        <w:t>K</w:t>
      </w:r>
      <w:r>
        <w:rPr>
          <w:rFonts w:ascii="Times New Roman" w:hAnsi="Times New Roman" w:cs="Times New Roman" w:eastAsia="Times New Roman"/>
          <w:sz w:val="32"/>
          <w:szCs w:val="32"/>
          <w:spacing w:val="11"/>
          <w:w w:val="115"/>
          <w:b/>
          <w:bCs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spacing w:val="17"/>
          <w:w w:val="115"/>
          <w:b/>
          <w:bCs/>
        </w:rPr>
        <w:t>l</w:t>
      </w:r>
      <w:r>
        <w:rPr>
          <w:rFonts w:ascii="Times New Roman" w:hAnsi="Times New Roman" w:cs="Times New Roman" w:eastAsia="Times New Roman"/>
          <w:sz w:val="32"/>
          <w:szCs w:val="32"/>
          <w:spacing w:val="18"/>
          <w:w w:val="115"/>
          <w:b/>
          <w:bCs/>
        </w:rPr>
        <w:t>l</w:t>
      </w:r>
      <w:r>
        <w:rPr>
          <w:rFonts w:ascii="Times New Roman" w:hAnsi="Times New Roman" w:cs="Times New Roman" w:eastAsia="Times New Roman"/>
          <w:sz w:val="32"/>
          <w:szCs w:val="32"/>
          <w:spacing w:val="20"/>
          <w:w w:val="115"/>
          <w:b/>
          <w:bCs/>
        </w:rPr>
        <w:t>á</w:t>
      </w:r>
      <w:r>
        <w:rPr>
          <w:rFonts w:ascii="Times New Roman" w:hAnsi="Times New Roman" w:cs="Times New Roman" w:eastAsia="Times New Roman"/>
          <w:sz w:val="32"/>
          <w:szCs w:val="32"/>
          <w:spacing w:val="15"/>
          <w:w w:val="115"/>
          <w:b/>
          <w:bCs/>
        </w:rPr>
        <w:t>r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15"/>
          <w:b/>
          <w:bCs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spacing w:val="22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32"/>
          <w:szCs w:val="32"/>
          <w:spacing w:val="7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22"/>
          <w:w w:val="116"/>
          <w:b/>
          <w:bCs/>
        </w:rPr>
        <w:t>B</w:t>
      </w:r>
      <w:r>
        <w:rPr>
          <w:rFonts w:ascii="Times New Roman" w:hAnsi="Times New Roman" w:cs="Times New Roman" w:eastAsia="Times New Roman"/>
          <w:sz w:val="32"/>
          <w:szCs w:val="32"/>
          <w:spacing w:val="16"/>
          <w:w w:val="116"/>
          <w:b/>
          <w:bCs/>
        </w:rPr>
        <w:t>á</w:t>
      </w:r>
      <w:r>
        <w:rPr>
          <w:rFonts w:ascii="Times New Roman" w:hAnsi="Times New Roman" w:cs="Times New Roman" w:eastAsia="Times New Roman"/>
          <w:sz w:val="32"/>
          <w:szCs w:val="32"/>
          <w:spacing w:val="21"/>
          <w:w w:val="116"/>
          <w:b/>
          <w:bCs/>
        </w:rPr>
        <w:t>č</w:t>
      </w:r>
      <w:r>
        <w:rPr>
          <w:rFonts w:ascii="Times New Roman" w:hAnsi="Times New Roman" w:cs="Times New Roman" w:eastAsia="Times New Roman"/>
          <w:sz w:val="32"/>
          <w:szCs w:val="32"/>
          <w:spacing w:val="15"/>
          <w:w w:val="116"/>
          <w:b/>
          <w:bCs/>
        </w:rPr>
        <w:t>s</w:t>
      </w:r>
      <w:r>
        <w:rPr>
          <w:rFonts w:ascii="Times New Roman" w:hAnsi="Times New Roman" w:cs="Times New Roman" w:eastAsia="Times New Roman"/>
          <w:sz w:val="32"/>
          <w:szCs w:val="32"/>
          <w:spacing w:val="14"/>
          <w:w w:val="116"/>
          <w:b/>
          <w:bCs/>
        </w:rPr>
        <w:t>k</w:t>
      </w:r>
      <w:r>
        <w:rPr>
          <w:rFonts w:ascii="Times New Roman" w:hAnsi="Times New Roman" w:cs="Times New Roman" w:eastAsia="Times New Roman"/>
          <w:sz w:val="32"/>
          <w:szCs w:val="32"/>
          <w:spacing w:val="17"/>
          <w:w w:val="116"/>
          <w:b/>
          <w:bCs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16"/>
          <w:b/>
          <w:bCs/>
        </w:rPr>
        <w:t>m</w:t>
      </w:r>
      <w:r>
        <w:rPr>
          <w:rFonts w:ascii="Times New Roman" w:hAnsi="Times New Roman" w:cs="Times New Roman" w:eastAsia="Times New Roman"/>
          <w:sz w:val="32"/>
          <w:szCs w:val="32"/>
          <w:spacing w:val="23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9"/>
          <w:w w:val="111"/>
          <w:b/>
          <w:bCs/>
        </w:rPr>
        <w:t>P</w:t>
      </w:r>
      <w:r>
        <w:rPr>
          <w:rFonts w:ascii="Times New Roman" w:hAnsi="Times New Roman" w:cs="Times New Roman" w:eastAsia="Times New Roman"/>
          <w:sz w:val="32"/>
          <w:szCs w:val="32"/>
          <w:spacing w:val="15"/>
          <w:w w:val="119"/>
          <w:b/>
          <w:bCs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spacing w:val="17"/>
          <w:w w:val="139"/>
          <w:b/>
          <w:bCs/>
        </w:rPr>
        <w:t>t</w:t>
      </w:r>
      <w:r>
        <w:rPr>
          <w:rFonts w:ascii="Times New Roman" w:hAnsi="Times New Roman" w:cs="Times New Roman" w:eastAsia="Times New Roman"/>
          <w:sz w:val="32"/>
          <w:szCs w:val="32"/>
          <w:spacing w:val="13"/>
          <w:w w:val="120"/>
          <w:b/>
          <w:bCs/>
        </w:rPr>
        <w:t>r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20"/>
          <w:b/>
          <w:bCs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spacing w:val="8"/>
          <w:w w:val="125"/>
          <w:b/>
          <w:bCs/>
        </w:rPr>
        <w:t>v</w:t>
      </w:r>
      <w:r>
        <w:rPr>
          <w:rFonts w:ascii="Times New Roman" w:hAnsi="Times New Roman" w:cs="Times New Roman" w:eastAsia="Times New Roman"/>
          <w:sz w:val="32"/>
          <w:szCs w:val="32"/>
          <w:spacing w:val="18"/>
          <w:w w:val="118"/>
          <w:b/>
          <w:bCs/>
        </w:rPr>
        <w:t>c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28"/>
          <w:b/>
          <w:bCs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28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7"/>
          <w:w w:val="125"/>
          <w:b/>
          <w:bCs/>
        </w:rPr>
        <w:t>J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12"/>
          <w:w w:val="120"/>
          <w:b/>
          <w:bCs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11"/>
          <w:w w:val="115"/>
          <w:b/>
          <w:bCs/>
        </w:rPr>
        <w:t>z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0"/>
          <w:w w:val="119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-4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0"/>
          <w:w w:val="127"/>
          <w:b/>
          <w:bCs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7"/>
          <w:w w:val="127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10"/>
          <w:w w:val="106"/>
          <w:b/>
          <w:bCs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11"/>
          <w:w w:val="120"/>
          <w:b/>
          <w:bCs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10"/>
          <w:w w:val="120"/>
          <w:b/>
          <w:bCs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13"/>
          <w:w w:val="119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10"/>
          <w:w w:val="120"/>
          <w:b/>
          <w:bCs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0"/>
          <w:w w:val="123"/>
          <w:b/>
          <w:bCs/>
        </w:rPr>
        <w:t>ý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8" w:lineRule="auto"/>
        <w:ind w:left="342" w:right="4226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181.356003pt;margin-top:-1.200064pt;width:212.68pt;height:150.76pt;mso-position-horizontal-relative:page;mso-position-vertical-relative:paragraph;z-index:-2040" coordorigin="3627,-24" coordsize="4254,3015">
            <v:group style="position:absolute;left:3637;top:-14;width:4234;height:2995" coordorigin="3637,-14" coordsize="4234,2995">
              <v:shape style="position:absolute;left:3637;top:-14;width:4234;height:2995" coordorigin="3637,-14" coordsize="4234,2995" path="m3637,-14l7871,-14,7871,2981,3637,2981,3637,-14e" filled="t" fillcolor="#000000" stroked="f">
                <v:path arrowok="t"/>
                <v:fill/>
              </v:shape>
              <v:shape style="position:absolute;left:3684;top:33;width:3970;height:2731" type="#_x0000_t75">
                <v:imagedata r:id="rId48" o:title=""/>
              </v:shape>
            </v:group>
            <v:group style="position:absolute;left:3684;top:33;width:3970;height:2731" coordorigin="3684,33" coordsize="3970,2731">
              <v:shape style="position:absolute;left:3684;top:33;width:3970;height:2731" coordorigin="3684,33" coordsize="3970,2731" path="m3684,2764l7654,2764,7654,33,3684,33,3684,2764x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.354301pt;margin-top:.156821pt;width:12.546401pt;height:26.4692pt;mso-position-horizontal-relative:page;mso-position-vertical-relative:paragraph;z-index:-2039" type="#_x0000_t202" filled="f" stroked="f">
            <v:textbox inset="0,0,0,0">
              <w:txbxContent>
                <w:p>
                  <w:pPr>
                    <w:spacing w:before="0" w:after="0" w:line="503" w:lineRule="exact"/>
                    <w:ind w:right="-119"/>
                    <w:jc w:val="left"/>
                    <w:rPr>
                      <w:rFonts w:ascii="Times New Roman" w:hAnsi="Times New Roman" w:cs="Times New Roman" w:eastAsia="Times New Roman"/>
                      <w:sz w:val="53"/>
                      <w:szCs w:val="5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53"/>
                      <w:szCs w:val="53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53"/>
                      <w:szCs w:val="53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1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2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8"/>
        </w:rPr>
        <w:t>č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8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5"/>
        </w:rPr>
        <w:t>ô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7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4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3"/>
        </w:rPr>
        <w:t>ť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0" w:after="0" w:line="269" w:lineRule="auto"/>
        <w:ind w:left="107" w:right="4210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ď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8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8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13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9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5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7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2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ý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ň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88"/>
        </w:rPr>
        <w:t>Š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13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2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8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ó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7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4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2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95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9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7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13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6"/>
        </w:rPr>
        <w:t>ne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ú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8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15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8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9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1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2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š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ľ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8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15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„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“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7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9"/>
        </w:rPr>
        <w:t>ú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2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91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4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7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8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2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8"/>
        </w:rPr>
        <w:t>é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1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5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ô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96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94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8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1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2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7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9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1"/>
          <w:w w:val="100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</w:rPr>
        <w:t>4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5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1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97"/>
        </w:rPr>
        <w:t>ž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7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7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5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7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4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9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9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jc w:val="both"/>
        <w:spacing w:after="0"/>
        <w:sectPr>
          <w:pgNumType w:start="28"/>
          <w:pgMar w:header="0" w:footer="431" w:top="620" w:bottom="580" w:left="800" w:right="620"/>
          <w:headerReference w:type="even" r:id="rId45"/>
          <w:footerReference w:type="even" r:id="rId46"/>
          <w:footerReference w:type="odd" r:id="rId47"/>
          <w:pgSz w:w="8400" w:h="11920"/>
        </w:sectPr>
      </w:pPr>
      <w:rPr/>
    </w:p>
    <w:p>
      <w:pPr>
        <w:spacing w:before="1" w:after="0" w:line="269" w:lineRule="auto"/>
        <w:ind w:left="107" w:right="-51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ý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96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94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8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1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2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7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9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5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95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95"/>
        </w:rPr>
        <w:t>ď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95"/>
        </w:rPr>
        <w:t>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4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9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ú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8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8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ať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97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13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5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5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15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8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1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8"/>
        </w:rPr>
        <w:t>é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„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97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13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9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64"/>
        </w:rPr>
        <w:t>ľ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8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15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9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7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8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99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3"/>
        </w:rPr>
        <w:t>ť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00"/>
        </w:rPr>
        <w:t>“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96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94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8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1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2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7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9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ro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7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" w:after="0" w:line="269" w:lineRule="auto"/>
        <w:ind w:left="107" w:right="-51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do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4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9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5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64"/>
        </w:rPr>
        <w:t>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ý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5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4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2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Č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7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1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98"/>
        </w:rPr>
        <w:t>č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1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8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5" w:after="0" w:line="267" w:lineRule="auto"/>
        <w:ind w:right="66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do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4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9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5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64"/>
        </w:rPr>
        <w:t>ľ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1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5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4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8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13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98"/>
        </w:rPr>
        <w:t>č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1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29" w:after="0" w:line="267" w:lineRule="auto"/>
        <w:ind w:left="-31" w:right="97" w:firstLine="227"/>
        <w:jc w:val="righ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42.513pt;margin-top:112.347939pt;width:340.383672pt;height:150.76pt;mso-position-horizontal-relative:page;mso-position-vertical-relative:paragraph;z-index:-2041" coordorigin="850,2247" coordsize="6808,3015">
            <v:group style="position:absolute;left:916;top:5191;width:6737;height:29" coordorigin="916,5191" coordsize="6737,29">
              <v:shape style="position:absolute;left:916;top:5191;width:6737;height:29" coordorigin="916,5191" coordsize="6737,29" path="m916,5205l932,5195,951,5191,972,5192,989,5200,1007,5212,1027,5218,1046,5219,1064,5214,1083,5201,1103,5193,1122,5191,1140,5195,1154,5203,1171,5214,1190,5219,1210,5218,1228,5212,1246,5199,1266,5193,1285,5191,1303,5195,1317,5204,1333,5215,1353,5219,1373,5218,1390,5211,1408,5199,1428,5192,1447,5191,1465,5196,1485,5209,1504,5217,1524,5219,1541,5216,1555,5208,1572,5197,1592,5191,1611,5192,1629,5198,1648,5211,1667,5217,1687,5219,1704,5215,1718,5206,1735,5195,1754,5191,1774,5192,1792,5199,1810,5211,1829,5218,1849,5219,1866,5214,1886,5201,1906,5193,1925,5191,1943,5194,1957,5202,1974,5214,1993,5219,2013,5218,2031,5212,2049,5199,2069,5193,2088,5191,2106,5195,2120,5204,2136,5215,2156,5219,2175,5218,2193,5211,2211,5199,2231,5192,2250,5191,2268,5196,2288,5209,2308,5217,2327,5219,2344,5216,2358,5208,2375,5197,2395,5191,2414,5192,2432,5198,2451,5211,2471,5217,2490,5219,2507,5215,2522,5206,2538,5195,2557,5191,2577,5192,2595,5199,2613,5211,2633,5218,2652,5219,2669,5214,2689,5201,2709,5193,2728,5191,2746,5194,2760,5202,2777,5214,2796,5219,2816,5218,2834,5212,2852,5200,2872,5193,2891,5191,2909,5195,2923,5204,2939,5215,2959,5219,2979,5218,2997,5211,3015,5199,3034,5192,3054,5191,3071,5196,3091,5209,3111,5217,3130,5219,3147,5216,3162,5208,3179,5197,3198,5191,3218,5192,3235,5198,3254,5211,3274,5217,3293,5219,3310,5215,3325,5206,3341,5195,3360,5191,3380,5192,3398,5199,3416,5211,3436,5218,3455,5219,3473,5214,3492,5201,3512,5193,3531,5191,3549,5194,3563,5202,3580,5214,3599,5219,3619,5218,3637,5212,3656,5200,3675,5193,3694,5191,3712,5195,3726,5204,3742,5215,3762,5219,3782,5218,3800,5211,3818,5199,3837,5192,3857,5191,3874,5196,3894,5209,3914,5217,3933,5219,3950,5216,3965,5208,3982,5197,4001,5191,4021,5192,4038,5198,4057,5211,4077,5217,4096,5219,4114,5215,4128,5206,4144,5195,4163,5191,4183,5192,4201,5199,4219,5211,4239,5218,4258,5219,4276,5214,4295,5201,4315,5193,4335,5191,4352,5194,4366,5202,4383,5214,4403,5219,4422,5218,4440,5212,4459,5200,4478,5193,4498,5191,4515,5195,4529,5204,4546,5215,4565,5219,4585,5218,4603,5211,4621,5199,4640,5192,4660,5191,4677,5196,4697,5209,4717,5217,4736,5219,4753,5216,4768,5208,4785,5197,4804,5191,4824,5192,4842,5198,4860,5211,4880,5217,4899,5219,4917,5215,4931,5206,4947,5195,4967,5191,4986,5192,5004,5199,5023,5211,5042,5218,5061,5219,5079,5214,5099,5201,5119,5193,5138,5191,5155,5194,5169,5202,5186,5214,5206,5219,5225,5218,5243,5212,5262,5200,5282,5193,5301,5191,5318,5195,5333,5204,5349,5215,5368,5219,5388,5218,5406,5211,5424,5199,5444,5192,5463,5191,5481,5196,5500,5209,5520,5217,5539,5219,5557,5216,5571,5208,5588,5197,5607,5191,5627,5192,5645,5198,5663,5211,5683,5217,5702,5219,5720,5215,5734,5206,5750,5195,5770,5191,5790,5192,5808,5199,5826,5211,5845,5218,5865,5219,5882,5214,5902,5201,5922,5193,5941,5191,5958,5194,5973,5202,5990,5214,6009,5219,6029,5218,6046,5212,6065,5200,6085,5193,6104,5191,6121,5195,6136,5204,6152,5215,6171,5219,6191,5218,6209,5211,6227,5199,6247,5192,6266,5191,6284,5196,6303,5209,6323,5217,6342,5219,6360,5216,6374,5208,6391,5197,6410,5191,6430,5192,6448,5198,6467,5211,6486,5217,6506,5219,6523,5215,6537,5206,6554,5195,6573,5191,6593,5192,6611,5199,6629,5211,6648,5218,6668,5219,6685,5214,6705,5201,6725,5193,6744,5191,6761,5194,6776,5202,6793,5214,6812,5219,6832,5218,6849,5212,6868,5200,6888,5193,6907,5191,6925,5195,6939,5204,6955,5215,6974,5219,6994,5218,7012,5211,7030,5199,7050,5192,7069,5191,7087,5196,7106,5209,7126,5217,7146,5219,7163,5216,7177,5208,7194,5197,7214,5191,7233,5192,7251,5198,7270,5211,7289,5217,7309,5219,7326,5215,7340,5206,7357,5195,7376,5191,7396,5192,7414,5199,7432,5211,7451,5218,7471,5219,7488,5214,7508,5201,7528,5193,7547,5191,7565,5194,7579,5202,7596,5214,7615,5219,7635,5218,7653,5212e" filled="f" stroked="t" strokeweight=".53pt" strokecolor="#000000">
                <v:path arrowok="t"/>
              </v:shape>
            </v:group>
            <v:group style="position:absolute;left:860;top:2257;width:4234;height:2995" coordorigin="860,2257" coordsize="4234,2995">
              <v:shape style="position:absolute;left:860;top:2257;width:4234;height:2995" coordorigin="860,2257" coordsize="4234,2995" path="m860,2257l5094,2257,5094,5252,860,5252,860,2257e" filled="t" fillcolor="#000000" stroked="f">
                <v:path arrowok="t"/>
                <v:fill/>
              </v:shape>
              <v:shape style="position:absolute;left:907;top:2304;width:3970;height:2731" type="#_x0000_t75">
                <v:imagedata r:id="rId49" o:title=""/>
              </v:shape>
            </v:group>
            <v:group style="position:absolute;left:907;top:2304;width:3970;height:2731" coordorigin="907,2304" coordsize="3970,2731">
              <v:shape style="position:absolute;left:907;top:2304;width:3970;height:2731" coordorigin="907,2304" coordsize="3970,2731" path="m907,5035l4877,5035,4877,2304,907,2304,907,5035x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</w:rPr>
        <w:t>Ú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č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7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č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-18"/>
          <w:w w:val="100"/>
        </w:rPr>
        <w:t>7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č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7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8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00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7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94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8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8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5"/>
        </w:rPr>
        <w:t>ó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7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99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9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é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98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8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8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spacing w:val="-13"/>
          <w:w w:val="9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ro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15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č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4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8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13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č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ó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9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99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99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ií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ý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95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4"/>
        </w:rPr>
        <w:t>ý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7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3"/>
          <w:w w:val="95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č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š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7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94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5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95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8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1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7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2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8"/>
        </w:rPr>
        <w:t>é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1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ô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č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2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94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8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ž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7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7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8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5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95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5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č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2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13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5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" w:after="0" w:line="267" w:lineRule="auto"/>
        <w:ind w:left="687" w:right="66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é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š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13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ú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č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7"/>
        </w:rPr>
        <w:t>š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2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13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č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š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13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ý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š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88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94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5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95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8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1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6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64"/>
        </w:rPr>
        <w:t>ľ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6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4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4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8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1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13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8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1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2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88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9"/>
        </w:rPr>
        <w:t>ú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8"/>
        </w:rPr>
        <w:t>č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7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73"/>
        </w:rPr>
        <w:t>ť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5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5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9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1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94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8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99"/>
        </w:rPr>
        <w:t>ie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9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5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13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95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5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15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8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99"/>
        </w:rPr>
        <w:t>ie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9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96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94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2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7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9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Š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č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6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64"/>
        </w:rPr>
        <w:t>ľ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6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6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8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1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13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8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9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9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99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8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64"/>
        </w:rPr>
        <w:t>ľ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2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8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96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94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2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ď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ž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8"/>
          <w:szCs w:val="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jc w:val="both"/>
        <w:spacing w:after="0"/>
        <w:sectPr>
          <w:type w:val="continuous"/>
          <w:pgSz w:w="8400" w:h="11920"/>
          <w:pgMar w:top="1080" w:bottom="280" w:left="800" w:right="620"/>
          <w:cols w:num="2" w:equalWidth="0">
            <w:col w:w="3339" w:space="283"/>
            <w:col w:w="3358"/>
          </w:cols>
        </w:sectPr>
      </w:pPr>
      <w:rPr/>
    </w:p>
    <w:p>
      <w:pPr>
        <w:spacing w:before="44" w:after="0" w:line="240" w:lineRule="auto"/>
        <w:ind w:left="3888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/>
        <w:pict>
          <v:group style="position:absolute;margin-left:36.850399pt;margin-top:19.600149pt;width:336.829572pt;height:1.444746pt;mso-position-horizontal-relative:page;mso-position-vertical-relative:paragraph;z-index:-2038" coordorigin="737,392" coordsize="6737,29">
            <v:shape style="position:absolute;left:737;top:392;width:6737;height:29" coordorigin="737,392" coordsize="6737,29" path="m737,407l753,396,772,392,792,394,810,401,828,413,848,420,867,420,885,415,904,402,924,395,943,393,961,396,975,404,992,415,1011,420,1031,420,1049,414,1067,401,1087,394,1106,393,1124,397,1138,406,1154,416,1174,421,1194,420,1211,412,1229,400,1249,394,1268,393,1286,398,1305,411,1325,418,1345,420,1362,417,1376,409,1393,398,1413,393,1432,393,1450,399,1469,412,1488,419,1508,420,1525,416,1539,407,1556,397,1575,392,1595,393,1613,401,1631,413,1650,419,1670,420,1687,416,1707,402,1727,395,1746,393,1763,396,1778,404,1795,415,1814,420,1834,420,1852,414,1870,401,1890,394,1909,393,1927,397,1941,406,1957,416,1977,421,1996,420,2014,412,2032,400,2052,394,2071,393,2089,397,2109,411,2128,418,2148,420,2165,417,2179,409,2196,398,2216,393,2235,393,2253,399,2272,412,2291,419,2311,420,2328,416,2342,407,2359,397,2378,392,2398,393,2416,401,2434,413,2454,419,2473,420,2490,416,2510,402,2530,395,2549,393,2567,396,2581,404,2598,415,2617,420,2637,420,2655,414,2673,401,2693,394,2712,393,2730,397,2744,406,2760,416,2780,421,2800,420,2817,413,2836,400,2855,394,2874,393,2892,397,2912,411,2932,418,2951,420,2968,417,2983,409,2999,398,3019,393,3039,393,3056,399,3075,412,3095,419,3114,420,3131,416,3146,407,3162,397,3181,392,3201,393,3219,401,3237,413,3257,419,3276,420,3294,416,3313,402,3333,395,3352,393,3370,396,3384,404,3401,415,3420,420,3440,420,3458,414,3477,401,3496,394,3515,393,3533,397,3547,406,3563,416,3583,421,3603,420,3621,413,3639,400,3658,394,3678,393,3695,397,3715,411,3735,418,3754,420,3771,417,3786,409,3803,398,3822,393,3842,393,3859,399,3878,412,3898,419,3917,420,3934,416,3949,407,3965,397,3984,392,4004,393,4022,401,4040,413,4060,419,4079,420,4097,416,4116,402,4136,395,4156,393,4173,396,4187,404,4204,415,4224,420,4243,420,4261,414,4280,401,4299,394,4319,393,4336,397,4350,406,4367,416,4386,421,4406,420,4424,413,4442,400,4461,394,4481,393,4498,397,4518,411,4538,418,4557,420,4574,417,4589,409,4606,398,4625,393,4645,393,4663,399,4681,412,4701,419,4720,420,4738,416,4752,407,4768,397,4788,392,4807,393,4825,401,4843,413,4863,419,4882,420,4900,416,4920,402,4939,395,4959,393,4976,396,4990,404,5007,415,5027,420,5046,420,5064,414,5083,401,5102,394,5122,393,5139,397,5153,406,5170,416,5189,421,5209,420,5227,413,5245,400,5265,394,5284,393,5301,397,5321,411,5341,418,5360,420,5378,417,5392,409,5409,398,5428,393,5448,393,5466,399,5484,412,5504,419,5523,420,5541,416,5555,407,5571,397,5591,392,5611,393,5629,401,5647,413,5666,419,5685,420,5703,416,5723,402,5743,395,5762,393,5779,396,5794,404,5811,415,5830,420,5850,420,5867,414,5886,401,5906,394,5925,393,5942,397,5957,406,5973,416,5992,421,6012,420,6030,413,6048,400,6068,394,6087,393,6105,397,6124,411,6144,418,6163,420,6181,417,6195,409,6212,398,6231,393,6251,393,6269,399,6288,412,6307,419,6326,420,6344,416,6358,407,6374,397,6394,392,6414,393,6432,401,6450,413,6469,419,6489,420,6506,416,6526,402,6546,395,6565,393,6582,396,6597,404,6614,415,6633,420,6653,420,6670,414,6689,401,6709,394,6728,393,6746,397,6760,406,6776,416,6795,421,6815,420,6833,413,6851,400,6871,394,6890,393,6908,397,6927,411,6947,418,6967,420,6984,417,6998,409,7015,398,7035,393,7054,393,7072,399,7091,412,7110,419,7130,420,7147,416,7161,407,7178,397,7197,392,7217,393,7235,401,7253,413,7272,419,7292,420,7309,416,7329,402,7349,395,7368,393,7385,396,7400,404,7417,415,7436,420,7456,420,7474,414e" filled="f" stroked="t" strokeweight=".5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0"/>
          <w:w w:val="100"/>
          <w:b/>
          <w:bCs/>
        </w:rPr>
        <w:t>Z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-2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10"/>
          <w:w w:val="126"/>
          <w:b/>
          <w:bCs/>
        </w:rPr>
        <w:t>k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-3"/>
          <w:w w:val="198"/>
          <w:b/>
          <w:bCs/>
        </w:rPr>
        <w:t>l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8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1"/>
          <w:w w:val="95"/>
          <w:b/>
          <w:bCs/>
        </w:rPr>
        <w:t>B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-9"/>
          <w:w w:val="98"/>
          <w:b/>
          <w:bCs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0"/>
          <w:w w:val="98"/>
          <w:b/>
          <w:bCs/>
        </w:rPr>
        <w:t>V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10"/>
          <w:w w:val="91"/>
          <w:b/>
          <w:bCs/>
        </w:rPr>
        <w:t>R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3"/>
          <w:w w:val="87"/>
          <w:b/>
          <w:bCs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0"/>
          <w:w w:val="93"/>
          <w:b/>
          <w:bCs/>
        </w:rPr>
        <w:t>G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-3"/>
          <w:w w:val="97"/>
          <w:b/>
          <w:bCs/>
        </w:rPr>
        <w:t>I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-2"/>
          <w:w w:val="153"/>
          <w:b/>
          <w:bCs/>
        </w:rPr>
        <w:t>ó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-2"/>
          <w:w w:val="102"/>
          <w:b/>
          <w:bCs/>
        </w:rPr>
        <w:t>N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-9"/>
          <w:w w:val="98"/>
          <w:b/>
          <w:bCs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0"/>
          <w:w w:val="98"/>
          <w:b/>
          <w:bCs/>
        </w:rPr>
        <w:t>V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393" w:top="620" w:bottom="620" w:left="620" w:right="780"/>
          <w:headerReference w:type="odd" r:id="rId50"/>
          <w:pgSz w:w="8400" w:h="11920"/>
        </w:sectPr>
      </w:pPr>
      <w:rPr/>
    </w:p>
    <w:p>
      <w:pPr>
        <w:spacing w:before="28" w:after="0" w:line="271" w:lineRule="auto"/>
        <w:ind w:left="117" w:right="-51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36.850399pt;margin-top:135.527542pt;width:337.323pt;height:.1pt;mso-position-horizontal-relative:page;mso-position-vertical-relative:paragraph;z-index:-2037" coordorigin="737,2711" coordsize="6746,2">
            <v:shape style="position:absolute;left:737;top:2711;width:6746;height:2" coordorigin="737,2711" coordsize="6746,0" path="m737,2711l7483,2711e" filled="f" stroked="t" strokeweight=".5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ý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ú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č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ý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95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8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64"/>
        </w:rPr>
        <w:t>ľ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95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4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7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4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1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8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ž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8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8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1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</w:rPr>
        <w:t>Ú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95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5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5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95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5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9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9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1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ý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8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98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98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8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98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98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98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8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11"/>
          <w:w w:val="9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6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š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6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-11"/>
          <w:w w:val="9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12"/>
          <w:w w:val="9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5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7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4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č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š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2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13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5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15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00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š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8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5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3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č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5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5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5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5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5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5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5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5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5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5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00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š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č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4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8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13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9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95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8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ž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ž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š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č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8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5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7"/>
        </w:rPr>
        <w:t>š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13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5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28" w:after="0" w:line="268" w:lineRule="auto"/>
        <w:ind w:right="76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4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6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5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95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8"/>
        </w:rPr>
        <w:t>é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č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š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1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8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4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5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94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č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š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4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4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2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15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ž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š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8"/>
        </w:rPr>
        <w:t>č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9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1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5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7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3"/>
        </w:rPr>
        <w:t>ť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ď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96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6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6"/>
        </w:rPr>
        <w:t>š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96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7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13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5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9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8"/>
        </w:rPr>
        <w:t>č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99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č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š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ď</w:t>
      </w:r>
      <w:r>
        <w:rPr>
          <w:rFonts w:ascii="Times New Roman" w:hAnsi="Times New Roman" w:cs="Times New Roman" w:eastAsia="Times New Roman"/>
          <w:sz w:val="18"/>
          <w:szCs w:val="1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7"/>
        </w:rPr>
        <w:t>š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99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8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ý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13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29" w:after="0" w:line="268" w:lineRule="auto"/>
        <w:ind w:right="76" w:firstLine="227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2"/>
          <w:w w:val="98"/>
          <w:b/>
          <w:bCs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98"/>
          <w:b/>
          <w:bCs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96"/>
          <w:b/>
          <w:bCs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4"/>
          <w:b/>
          <w:bCs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3"/>
          <w:b/>
          <w:bCs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3"/>
          <w:b/>
          <w:bCs/>
        </w:rPr>
        <w:t>ň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8"/>
          <w:b/>
          <w:bCs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 </w:t>
      </w:r>
      <w:hyperlink r:id="rId51">
        <w:r>
          <w:rPr>
            <w:rFonts w:ascii="Times New Roman" w:hAnsi="Times New Roman" w:cs="Times New Roman" w:eastAsia="Times New Roman"/>
            <w:sz w:val="18"/>
            <w:szCs w:val="18"/>
            <w:spacing w:val="9"/>
            <w:w w:val="100"/>
          </w:rPr>
          <w:t>w</w:t>
        </w:r>
        <w:r>
          <w:rPr>
            <w:rFonts w:ascii="Times New Roman" w:hAnsi="Times New Roman" w:cs="Times New Roman" w:eastAsia="Times New Roman"/>
            <w:sz w:val="18"/>
            <w:szCs w:val="18"/>
            <w:spacing w:val="9"/>
            <w:w w:val="100"/>
          </w:rPr>
          <w:t>w</w:t>
        </w:r>
        <w:r>
          <w:rPr>
            <w:rFonts w:ascii="Times New Roman" w:hAnsi="Times New Roman" w:cs="Times New Roman" w:eastAsia="Times New Roman"/>
            <w:sz w:val="18"/>
            <w:szCs w:val="18"/>
            <w:spacing w:val="-7"/>
            <w:w w:val="100"/>
          </w:rPr>
          <w:t>w</w:t>
        </w:r>
        <w:r>
          <w:rPr>
            <w:rFonts w:ascii="Times New Roman" w:hAnsi="Times New Roman" w:cs="Times New Roman" w:eastAsia="Times New Roman"/>
            <w:sz w:val="18"/>
            <w:szCs w:val="18"/>
            <w:spacing w:val="-2"/>
            <w:w w:val="100"/>
          </w:rPr>
          <w:t>.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00"/>
          </w:rPr>
          <w:t>j</w:t>
        </w:r>
        <w:r>
          <w:rPr>
            <w:rFonts w:ascii="Times New Roman" w:hAnsi="Times New Roman" w:cs="Times New Roman" w:eastAsia="Times New Roman"/>
            <w:sz w:val="18"/>
            <w:szCs w:val="18"/>
            <w:spacing w:val="5"/>
            <w:w w:val="100"/>
          </w:rPr>
          <w:t>a</w:t>
        </w:r>
        <w:r>
          <w:rPr>
            <w:rFonts w:ascii="Times New Roman" w:hAnsi="Times New Roman" w:cs="Times New Roman" w:eastAsia="Times New Roman"/>
            <w:sz w:val="18"/>
            <w:szCs w:val="18"/>
            <w:spacing w:val="5"/>
            <w:w w:val="100"/>
          </w:rPr>
          <w:t>n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00"/>
          </w:rPr>
          <w:t>k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00"/>
          </w:rPr>
          <w:t>o</w:t>
        </w:r>
        <w:r>
          <w:rPr>
            <w:rFonts w:ascii="Times New Roman" w:hAnsi="Times New Roman" w:cs="Times New Roman" w:eastAsia="Times New Roman"/>
            <w:sz w:val="18"/>
            <w:szCs w:val="18"/>
            <w:spacing w:val="6"/>
            <w:w w:val="100"/>
          </w:rPr>
          <w:t>l</w:t>
        </w:r>
        <w:r>
          <w:rPr>
            <w:rFonts w:ascii="Times New Roman" w:hAnsi="Times New Roman" w:cs="Times New Roman" w:eastAsia="Times New Roman"/>
            <w:sz w:val="18"/>
            <w:szCs w:val="18"/>
            <w:spacing w:val="1"/>
            <w:w w:val="100"/>
          </w:rPr>
          <w:t>l</w:t>
        </w:r>
        <w:r>
          <w:rPr>
            <w:rFonts w:ascii="Times New Roman" w:hAnsi="Times New Roman" w:cs="Times New Roman" w:eastAsia="Times New Roman"/>
            <w:sz w:val="18"/>
            <w:szCs w:val="18"/>
            <w:spacing w:val="5"/>
            <w:w w:val="100"/>
          </w:rPr>
          <w:t>a</w:t>
        </w:r>
        <w:r>
          <w:rPr>
            <w:rFonts w:ascii="Times New Roman" w:hAnsi="Times New Roman" w:cs="Times New Roman" w:eastAsia="Times New Roman"/>
            <w:sz w:val="18"/>
            <w:szCs w:val="18"/>
            <w:spacing w:val="-6"/>
            <w:w w:val="100"/>
          </w:rPr>
          <w:t>r</w:t>
        </w:r>
        <w:r>
          <w:rPr>
            <w:rFonts w:ascii="Times New Roman" w:hAnsi="Times New Roman" w:cs="Times New Roman" w:eastAsia="Times New Roman"/>
            <w:sz w:val="18"/>
            <w:szCs w:val="18"/>
            <w:spacing w:val="-1"/>
            <w:w w:val="100"/>
          </w:rPr>
          <w:t>.</w:t>
        </w:r>
        <w:r>
          <w:rPr>
            <w:rFonts w:ascii="Times New Roman" w:hAnsi="Times New Roman" w:cs="Times New Roman" w:eastAsia="Times New Roman"/>
            <w:sz w:val="18"/>
            <w:szCs w:val="18"/>
            <w:spacing w:val="-1"/>
            <w:w w:val="100"/>
          </w:rPr>
          <w:t>o</w:t>
        </w:r>
        <w:r>
          <w:rPr>
            <w:rFonts w:ascii="Times New Roman" w:hAnsi="Times New Roman" w:cs="Times New Roman" w:eastAsia="Times New Roman"/>
            <w:sz w:val="18"/>
            <w:szCs w:val="18"/>
            <w:spacing w:val="1"/>
            <w:w w:val="100"/>
          </w:rPr>
          <w:t>r</w:t>
        </w:r>
        <w:r>
          <w:rPr>
            <w:rFonts w:ascii="Times New Roman" w:hAnsi="Times New Roman" w:cs="Times New Roman" w:eastAsia="Times New Roman"/>
            <w:sz w:val="18"/>
            <w:szCs w:val="18"/>
            <w:spacing w:val="4"/>
            <w:w w:val="100"/>
          </w:rPr>
          <w:t>g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00"/>
          </w:rPr>
          <w:t>,</w:t>
        </w:r>
        <w:r>
          <w:rPr>
            <w:rFonts w:ascii="Times New Roman" w:hAnsi="Times New Roman" w:cs="Times New Roman" w:eastAsia="Times New Roman"/>
            <w:sz w:val="18"/>
            <w:szCs w:val="18"/>
            <w:spacing w:val="16"/>
            <w:w w:val="100"/>
          </w:rPr>
          <w:t> </w:t>
        </w:r>
      </w:hyperlink>
      <w:r>
        <w:rPr>
          <w:rFonts w:ascii="Times New Roman" w:hAnsi="Times New Roman" w:cs="Times New Roman" w:eastAsia="Times New Roman"/>
          <w:sz w:val="18"/>
          <w:szCs w:val="18"/>
          <w:spacing w:val="4"/>
          <w:w w:val="102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9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3"/>
        </w:rPr>
        <w:t>lp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99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1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.,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</w:rPr>
        <w:t>ý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96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13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jc w:val="both"/>
        <w:spacing w:after="0"/>
        <w:sectPr>
          <w:type w:val="continuous"/>
          <w:pgSz w:w="8400" w:h="11920"/>
          <w:pgMar w:top="1080" w:bottom="280" w:left="620" w:right="780"/>
          <w:cols w:num="2" w:equalWidth="0">
            <w:col w:w="3349" w:space="283"/>
            <w:col w:w="3368"/>
          </w:cols>
        </w:sectPr>
      </w:pPr>
      <w:rPr/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auto"/>
        <w:ind w:left="137" w:right="127"/>
        <w:jc w:val="center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55"/>
          <w:b/>
          <w:bCs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spacing w:val="-12"/>
          <w:w w:val="155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21"/>
          <w:w w:val="118"/>
          <w:b/>
          <w:bCs/>
        </w:rPr>
        <w:t>d</w:t>
      </w:r>
      <w:r>
        <w:rPr>
          <w:rFonts w:ascii="Times New Roman" w:hAnsi="Times New Roman" w:cs="Times New Roman" w:eastAsia="Times New Roman"/>
          <w:sz w:val="32"/>
          <w:szCs w:val="32"/>
          <w:spacing w:val="15"/>
          <w:w w:val="118"/>
          <w:b/>
          <w:bCs/>
        </w:rPr>
        <w:t>r</w:t>
      </w:r>
      <w:r>
        <w:rPr>
          <w:rFonts w:ascii="Times New Roman" w:hAnsi="Times New Roman" w:cs="Times New Roman" w:eastAsia="Times New Roman"/>
          <w:sz w:val="32"/>
          <w:szCs w:val="32"/>
          <w:spacing w:val="14"/>
          <w:w w:val="118"/>
          <w:b/>
          <w:bCs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spacing w:val="21"/>
          <w:w w:val="118"/>
          <w:b/>
          <w:bCs/>
        </w:rPr>
        <w:t>t</w:t>
      </w:r>
      <w:r>
        <w:rPr>
          <w:rFonts w:ascii="Times New Roman" w:hAnsi="Times New Roman" w:cs="Times New Roman" w:eastAsia="Times New Roman"/>
          <w:sz w:val="32"/>
          <w:szCs w:val="32"/>
          <w:spacing w:val="20"/>
          <w:w w:val="118"/>
          <w:b/>
          <w:bCs/>
        </w:rPr>
        <w:t>á</w:t>
      </w:r>
      <w:r>
        <w:rPr>
          <w:rFonts w:ascii="Times New Roman" w:hAnsi="Times New Roman" w:cs="Times New Roman" w:eastAsia="Times New Roman"/>
          <w:sz w:val="32"/>
          <w:szCs w:val="32"/>
          <w:spacing w:val="15"/>
          <w:w w:val="118"/>
          <w:b/>
          <w:bCs/>
        </w:rPr>
        <w:t>r</w:t>
      </w:r>
      <w:r>
        <w:rPr>
          <w:rFonts w:ascii="Times New Roman" w:hAnsi="Times New Roman" w:cs="Times New Roman" w:eastAsia="Times New Roman"/>
          <w:sz w:val="32"/>
          <w:szCs w:val="32"/>
          <w:spacing w:val="19"/>
          <w:w w:val="118"/>
          <w:b/>
          <w:bCs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spacing w:val="16"/>
          <w:w w:val="118"/>
          <w:b/>
          <w:bCs/>
        </w:rPr>
        <w:t>c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18"/>
          <w:b/>
          <w:bCs/>
        </w:rPr>
        <w:t>h</w:t>
      </w:r>
      <w:r>
        <w:rPr>
          <w:rFonts w:ascii="Times New Roman" w:hAnsi="Times New Roman" w:cs="Times New Roman" w:eastAsia="Times New Roman"/>
          <w:sz w:val="32"/>
          <w:szCs w:val="32"/>
          <w:spacing w:val="26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spacing w:val="5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18"/>
          <w:w w:val="116"/>
          <w:b/>
          <w:bCs/>
        </w:rPr>
        <w:t>d</w:t>
      </w:r>
      <w:r>
        <w:rPr>
          <w:rFonts w:ascii="Times New Roman" w:hAnsi="Times New Roman" w:cs="Times New Roman" w:eastAsia="Times New Roman"/>
          <w:sz w:val="32"/>
          <w:szCs w:val="32"/>
          <w:spacing w:val="13"/>
          <w:w w:val="120"/>
          <w:b/>
          <w:bCs/>
        </w:rPr>
        <w:t>r</w:t>
      </w:r>
      <w:r>
        <w:rPr>
          <w:rFonts w:ascii="Times New Roman" w:hAnsi="Times New Roman" w:cs="Times New Roman" w:eastAsia="Times New Roman"/>
          <w:sz w:val="32"/>
          <w:szCs w:val="32"/>
          <w:spacing w:val="12"/>
          <w:w w:val="120"/>
          <w:b/>
          <w:bCs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spacing w:val="18"/>
          <w:w w:val="139"/>
          <w:b/>
          <w:bCs/>
        </w:rPr>
        <w:t>t</w:t>
      </w:r>
      <w:r>
        <w:rPr>
          <w:rFonts w:ascii="Times New Roman" w:hAnsi="Times New Roman" w:cs="Times New Roman" w:eastAsia="Times New Roman"/>
          <w:sz w:val="32"/>
          <w:szCs w:val="32"/>
          <w:spacing w:val="17"/>
          <w:w w:val="113"/>
          <w:b/>
          <w:bCs/>
        </w:rPr>
        <w:t>á</w:t>
      </w:r>
      <w:r>
        <w:rPr>
          <w:rFonts w:ascii="Times New Roman" w:hAnsi="Times New Roman" w:cs="Times New Roman" w:eastAsia="Times New Roman"/>
          <w:sz w:val="32"/>
          <w:szCs w:val="32"/>
          <w:spacing w:val="13"/>
          <w:w w:val="120"/>
          <w:b/>
          <w:bCs/>
        </w:rPr>
        <w:t>r</w:t>
      </w:r>
      <w:r>
        <w:rPr>
          <w:rFonts w:ascii="Times New Roman" w:hAnsi="Times New Roman" w:cs="Times New Roman" w:eastAsia="Times New Roman"/>
          <w:sz w:val="32"/>
          <w:szCs w:val="32"/>
          <w:spacing w:val="17"/>
          <w:w w:val="122"/>
          <w:b/>
          <w:bCs/>
        </w:rPr>
        <w:t>s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39"/>
          <w:b/>
          <w:bCs/>
        </w:rPr>
        <w:t>t</w:t>
      </w:r>
      <w:r>
        <w:rPr>
          <w:rFonts w:ascii="Times New Roman" w:hAnsi="Times New Roman" w:cs="Times New Roman" w:eastAsia="Times New Roman"/>
          <w:sz w:val="32"/>
          <w:szCs w:val="32"/>
          <w:spacing w:val="-6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8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20"/>
          <w:w w:val="120"/>
          <w:b/>
          <w:bCs/>
        </w:rPr>
        <w:t>t</w:t>
      </w:r>
      <w:r>
        <w:rPr>
          <w:rFonts w:ascii="Times New Roman" w:hAnsi="Times New Roman" w:cs="Times New Roman" w:eastAsia="Times New Roman"/>
          <w:sz w:val="32"/>
          <w:szCs w:val="32"/>
          <w:spacing w:val="16"/>
          <w:w w:val="120"/>
          <w:b/>
          <w:bCs/>
        </w:rPr>
        <w:t>r</w:t>
      </w:r>
      <w:r>
        <w:rPr>
          <w:rFonts w:ascii="Times New Roman" w:hAnsi="Times New Roman" w:cs="Times New Roman" w:eastAsia="Times New Roman"/>
          <w:sz w:val="32"/>
          <w:szCs w:val="32"/>
          <w:spacing w:val="19"/>
          <w:w w:val="120"/>
          <w:b/>
          <w:bCs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spacing w:val="17"/>
          <w:w w:val="120"/>
          <w:b/>
          <w:bCs/>
        </w:rPr>
        <w:t>c</w:t>
      </w:r>
      <w:r>
        <w:rPr>
          <w:rFonts w:ascii="Times New Roman" w:hAnsi="Times New Roman" w:cs="Times New Roman" w:eastAsia="Times New Roman"/>
          <w:sz w:val="32"/>
          <w:szCs w:val="32"/>
          <w:spacing w:val="14"/>
          <w:w w:val="120"/>
          <w:b/>
          <w:bCs/>
        </w:rPr>
        <w:t>h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20"/>
          <w:b/>
          <w:bCs/>
        </w:rPr>
        <w:t>u</w:t>
      </w:r>
      <w:r>
        <w:rPr>
          <w:rFonts w:ascii="Times New Roman" w:hAnsi="Times New Roman" w:cs="Times New Roman" w:eastAsia="Times New Roman"/>
          <w:sz w:val="32"/>
          <w:szCs w:val="32"/>
          <w:spacing w:val="24"/>
          <w:w w:val="12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17"/>
          <w:w w:val="128"/>
          <w:b/>
          <w:bCs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spacing w:val="16"/>
          <w:w w:val="120"/>
          <w:b/>
          <w:bCs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spacing w:val="14"/>
          <w:w w:val="113"/>
          <w:b/>
          <w:bCs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32"/>
          <w:b/>
          <w:bCs/>
        </w:rPr>
        <w:t>k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</w:r>
    </w:p>
    <w:p>
      <w:pPr>
        <w:spacing w:before="46" w:after="0" w:line="240" w:lineRule="auto"/>
        <w:ind w:left="2535" w:right="2525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1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13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0"/>
          <w:w w:val="100"/>
          <w:b/>
          <w:bCs/>
        </w:rPr>
        <w:t>r.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5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8"/>
          <w:w w:val="118"/>
          <w:b/>
          <w:bCs/>
        </w:rPr>
        <w:t>J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14"/>
          <w:w w:val="118"/>
          <w:b/>
          <w:bCs/>
        </w:rPr>
        <w:t>á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0"/>
          <w:w w:val="118"/>
          <w:b/>
          <w:bCs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13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14"/>
          <w:w w:val="93"/>
          <w:b/>
          <w:bCs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11"/>
          <w:w w:val="126"/>
          <w:b/>
          <w:bCs/>
        </w:rPr>
        <w:t>ič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13"/>
          <w:w w:val="126"/>
          <w:b/>
          <w:bCs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color w:val="808285"/>
          <w:spacing w:val="0"/>
          <w:w w:val="113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8400" w:h="11920"/>
          <w:pgMar w:top="1080" w:bottom="280" w:left="620" w:right="780"/>
        </w:sectPr>
      </w:pPr>
      <w:rPr/>
    </w:p>
    <w:p>
      <w:pPr>
        <w:spacing w:before="57" w:after="0" w:line="250" w:lineRule="auto"/>
        <w:ind w:left="513" w:right="-52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.850399pt;margin-top:3.296254pt;width:20.089606pt;height:27.0385pt;mso-position-horizontal-relative:page;mso-position-vertical-relative:paragraph;z-index:-2036" type="#_x0000_t202" filled="f" stroked="f">
            <v:textbox inset="0,0,0,0">
              <w:txbxContent>
                <w:p>
                  <w:pPr>
                    <w:spacing w:before="0" w:after="0" w:line="513" w:lineRule="exact"/>
                    <w:ind w:right="-121"/>
                    <w:jc w:val="left"/>
                    <w:rPr>
                      <w:rFonts w:ascii="Times New Roman" w:hAnsi="Times New Roman" w:cs="Times New Roman" w:eastAsia="Times New Roman"/>
                      <w:sz w:val="54"/>
                      <w:szCs w:val="5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54"/>
                      <w:szCs w:val="54"/>
                      <w:spacing w:val="0"/>
                      <w:w w:val="103"/>
                      <w:position w:val="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54"/>
                      <w:szCs w:val="54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2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" w:after="0" w:line="251" w:lineRule="auto"/>
        <w:ind w:left="117" w:right="-5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51" w:lineRule="auto"/>
        <w:ind w:left="117" w:right="-5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„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2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7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87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82"/>
        </w:rPr>
        <w:t>!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9"/>
        </w:rPr>
        <w:t>“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8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8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7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7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0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9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8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8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8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„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8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9"/>
        </w:rPr>
        <w:t>“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l.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0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5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7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7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„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8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8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8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8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!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“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0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9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8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8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8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8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8" w:after="0" w:line="251" w:lineRule="auto"/>
        <w:ind w:left="117" w:right="-53" w:firstLine="227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0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9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0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9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7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7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7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7" w:after="0" w:line="252" w:lineRule="auto"/>
        <w:ind w:right="7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4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vo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4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4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4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i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i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i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i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i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i/>
        </w:rPr>
        <w:t>va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i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  <w:i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i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i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i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94"/>
          <w:i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  <w:i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  <w:i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4"/>
          <w:i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5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5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5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„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“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„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“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l,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ä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both"/>
        <w:spacing w:after="0"/>
        <w:sectPr>
          <w:type w:val="continuous"/>
          <w:pgSz w:w="8400" w:h="11920"/>
          <w:pgMar w:top="1080" w:bottom="280" w:left="620" w:right="780"/>
          <w:cols w:num="2" w:equalWidth="0">
            <w:col w:w="3349" w:space="283"/>
            <w:col w:w="3368"/>
          </w:cols>
        </w:sectPr>
      </w:pPr>
      <w:rPr/>
    </w:p>
    <w:p>
      <w:pPr>
        <w:spacing w:before="44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/>
        <w:pict>
          <v:group style="position:absolute;margin-left:45.354301pt;margin-top:19.600149pt;width:336.829572pt;height:1.444746pt;mso-position-horizontal-relative:page;mso-position-vertical-relative:paragraph;z-index:-2035" coordorigin="907,392" coordsize="6737,29">
            <v:shape style="position:absolute;left:907;top:392;width:6737;height:29" coordorigin="907,392" coordsize="6737,29" path="m907,407l923,396,943,392,963,394,980,401,998,413,1018,420,1037,420,1055,415,1074,402,1094,395,1113,393,1131,396,1145,404,1162,415,1181,420,1201,420,1219,414,1237,401,1257,394,1276,393,1294,397,1308,406,1324,416,1344,421,1364,420,1382,412,1400,400,1419,394,1438,393,1456,398,1476,411,1496,418,1515,420,1532,417,1546,409,1563,398,1583,393,1602,393,1620,399,1639,412,1658,419,1678,420,1695,416,1709,407,1726,397,1745,392,1765,393,1783,401,1801,413,1821,419,1840,420,1857,416,1877,402,1897,395,1916,393,1934,396,1948,404,1965,415,1984,420,2004,420,2022,414,2040,401,2060,394,2079,393,2097,397,2111,406,2127,416,2147,421,2167,420,2184,412,2203,400,2222,394,2241,393,2259,397,2279,411,2299,418,2318,420,2335,417,2349,409,2366,398,2386,393,2405,393,2423,399,2442,412,2462,419,2481,420,2498,416,2513,407,2529,397,2548,392,2568,393,2586,401,2604,413,2624,419,2643,420,2661,416,2680,402,2700,395,2719,393,2737,396,2751,404,2768,415,2787,420,2807,420,2825,414,2843,401,2863,394,2882,393,2900,397,2914,406,2930,416,2950,421,2970,420,2988,413,3006,400,3025,394,3045,393,3062,397,3082,411,3102,418,3121,420,3138,417,3153,409,3170,398,3189,393,3209,393,3226,399,3245,412,3265,419,3284,420,3301,416,3316,407,3332,397,3351,392,3371,393,3389,401,3407,413,3427,419,3446,420,3464,416,3483,402,3503,395,3522,393,3540,396,3554,404,3571,415,3591,420,3610,420,3628,414,3647,401,3666,394,3686,393,3703,397,3717,406,3734,416,3753,421,3773,420,3791,413,3809,400,3828,394,3848,393,3865,397,3885,411,3905,418,3924,420,3941,417,3956,409,3973,398,3992,393,4012,393,4030,399,4048,412,4068,419,4087,420,4105,416,4119,407,4135,397,4154,392,4174,393,4192,401,4210,413,4230,419,4249,420,4267,416,4286,402,4306,395,4326,393,4343,396,4357,404,4374,415,4394,420,4413,420,4431,414,4450,401,4469,394,4489,393,4506,397,4520,406,4537,416,4556,421,4576,420,4594,413,4612,400,4632,394,4651,393,4668,397,4688,411,4708,418,4727,420,4745,417,4759,409,4776,398,4795,393,4815,393,4833,399,4851,412,4871,419,4890,420,4908,416,4922,407,4938,397,4958,392,4978,393,4995,401,5014,413,5033,419,5052,420,5070,416,5090,402,5110,395,5129,393,5146,396,5161,404,5177,415,5197,420,5216,420,5234,414,5253,401,5273,394,5292,393,5309,397,5324,406,5340,416,5359,421,5379,420,5397,413,5415,400,5435,394,5454,393,5472,397,5491,411,5511,418,5530,420,5548,417,5562,409,5579,398,5598,393,5618,393,5636,399,5654,412,5674,419,5693,420,5711,416,5725,407,5741,397,5761,392,5781,393,5799,401,5817,413,5836,419,5856,420,5873,416,5893,402,5913,395,5932,393,5949,396,5964,404,5981,415,6000,420,6020,420,6037,414,6056,401,6076,394,6095,393,6112,397,6127,406,6143,416,6162,421,6182,420,6200,413,6218,400,6238,394,6257,393,6275,397,6294,411,6314,418,6333,420,6351,417,6365,409,6382,398,6402,393,6421,393,6439,399,6458,412,6477,419,6497,420,6514,416,6528,407,6545,397,6564,392,6584,393,6602,401,6620,413,6639,419,6659,420,6676,416,6696,402,6716,395,6735,393,6752,396,6767,404,6784,415,6803,420,6823,420,6841,414,6859,401,6879,394,6898,393,6916,397,6930,406,6946,416,6966,421,6985,420,7003,413,7021,400,7041,394,7060,393,7078,397,7097,411,7117,418,7137,420,7154,417,7168,409,7185,398,7205,393,7224,393,7242,399,7261,412,7280,419,7300,420,7317,416,7331,407,7348,397,7367,392,7387,393,7405,401,7423,413,7443,419,7462,420,7479,416,7499,402,7519,395,7538,393,7556,396,7570,404,7587,415,7606,420,7626,420,7644,414e" filled="f" stroked="t" strokeweight=".5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-1"/>
          <w:w w:val="90"/>
          <w:b/>
          <w:bCs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2"/>
          <w:w w:val="98"/>
          <w:b/>
          <w:bCs/>
        </w:rPr>
        <w:t>P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-3"/>
          <w:w w:val="98"/>
          <w:b/>
          <w:bCs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4"/>
          <w:w w:val="198"/>
          <w:b/>
          <w:bCs/>
        </w:rPr>
        <w:t>l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3"/>
          <w:w w:val="98"/>
          <w:b/>
          <w:bCs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3"/>
          <w:w w:val="93"/>
          <w:b/>
          <w:bCs/>
        </w:rPr>
        <w:t>Č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5"/>
          <w:w w:val="87"/>
          <w:b/>
          <w:bCs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1"/>
          <w:w w:val="102"/>
          <w:b/>
          <w:bCs/>
        </w:rPr>
        <w:t>N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-1"/>
          <w:w w:val="90"/>
          <w:b/>
          <w:bCs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10"/>
          <w:w w:val="126"/>
          <w:b/>
          <w:bCs/>
        </w:rPr>
        <w:t>k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0"/>
          <w:w w:val="141"/>
          <w:b/>
          <w:bCs/>
        </w:rPr>
        <w:t>á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8"/>
          <w:w w:val="126"/>
          <w:b/>
          <w:bCs/>
        </w:rPr>
        <w:t>k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-4"/>
          <w:w w:val="91"/>
          <w:b/>
          <w:bCs/>
        </w:rPr>
        <w:t>R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-2"/>
          <w:w w:val="98"/>
          <w:b/>
          <w:bCs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6"/>
          <w:w w:val="102"/>
          <w:b/>
          <w:bCs/>
        </w:rPr>
        <w:t>N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3"/>
          <w:w w:val="97"/>
          <w:b/>
          <w:bCs/>
        </w:rPr>
        <w:t>I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10"/>
          <w:w w:val="126"/>
          <w:b/>
          <w:bCs/>
        </w:rPr>
        <w:t>k</w:t>
      </w:r>
      <w:r>
        <w:rPr>
          <w:rFonts w:ascii="Times New Roman" w:hAnsi="Times New Roman" w:cs="Times New Roman" w:eastAsia="Times New Roman"/>
          <w:sz w:val="26"/>
          <w:szCs w:val="26"/>
          <w:color w:val="939598"/>
          <w:spacing w:val="0"/>
          <w:w w:val="97"/>
          <w:b/>
          <w:bCs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NumType w:start="30"/>
          <w:pgMar w:header="0" w:footer="431" w:top="620" w:bottom="580" w:left="800" w:right="620"/>
          <w:headerReference w:type="even" r:id="rId52"/>
          <w:footerReference w:type="even" r:id="rId53"/>
          <w:pgSz w:w="8400" w:h="11920"/>
        </w:sectPr>
      </w:pPr>
      <w:rPr/>
    </w:p>
    <w:p>
      <w:pPr>
        <w:spacing w:before="23" w:after="0" w:line="254" w:lineRule="auto"/>
        <w:ind w:left="107" w:right="-5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ô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9" w:after="0" w:line="254" w:lineRule="auto"/>
        <w:ind w:left="107" w:right="-52" w:firstLine="227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45.354301pt;margin-top:66.291046pt;width:337.323pt;height:.1pt;mso-position-horizontal-relative:page;mso-position-vertical-relative:paragraph;z-index:-2032" coordorigin="907,1326" coordsize="6746,2">
            <v:shape style="position:absolute;left:907;top:1326;width:6746;height:2" coordorigin="907,1326" coordsize="6746,0" path="m907,1326l7654,1326e" filled="f" stroked="t" strokeweight=".5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2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2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„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“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2" w:after="0" w:line="256" w:lineRule="auto"/>
        <w:ind w:right="6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3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3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3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3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3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5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95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95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95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6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„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“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8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68"/>
          <w:i/>
        </w:rPr>
        <w:t>‚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  <w:i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7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  <w:i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89"/>
          <w:i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i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i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i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i/>
        </w:rPr>
        <w:t>át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i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  <w:i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  <w:i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  <w:i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6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i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  <w:i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i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  <w:i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  <w:i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  <w:i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  <w:i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4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1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i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4"/>
          <w:i/>
        </w:rPr>
        <w:t>ř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9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5"/>
          <w:i/>
        </w:rPr>
        <w:t>‘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3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3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3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3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3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both"/>
        <w:spacing w:after="0"/>
        <w:sectPr>
          <w:type w:val="continuous"/>
          <w:pgSz w:w="8400" w:h="11920"/>
          <w:pgMar w:top="1080" w:bottom="280" w:left="800" w:right="620"/>
          <w:cols w:num="2" w:equalWidth="0">
            <w:col w:w="3339" w:space="283"/>
            <w:col w:w="3358"/>
          </w:cols>
        </w:sectPr>
      </w:pPr>
      <w:rPr/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8400" w:h="11920"/>
          <w:pgMar w:top="1080" w:bottom="280" w:left="800" w:right="6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0" w:lineRule="auto"/>
        <w:ind w:left="502" w:right="-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.354301pt;margin-top:.446257pt;width:19.873298pt;height:27.0385pt;mso-position-horizontal-relative:page;mso-position-vertical-relative:paragraph;z-index:-2031" type="#_x0000_t202" filled="f" stroked="f">
            <v:textbox inset="0,0,0,0">
              <w:txbxContent>
                <w:p>
                  <w:pPr>
                    <w:spacing w:before="0" w:after="0" w:line="513" w:lineRule="exact"/>
                    <w:ind w:right="-121"/>
                    <w:jc w:val="left"/>
                    <w:rPr>
                      <w:rFonts w:ascii="Times New Roman" w:hAnsi="Times New Roman" w:cs="Times New Roman" w:eastAsia="Times New Roman"/>
                      <w:sz w:val="54"/>
                      <w:szCs w:val="5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54"/>
                      <w:szCs w:val="54"/>
                      <w:spacing w:val="0"/>
                      <w:w w:val="101"/>
                      <w:position w:val="1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54"/>
                      <w:szCs w:val="54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kej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" w:after="0" w:line="254" w:lineRule="auto"/>
        <w:ind w:left="107" w:right="-5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54" w:lineRule="auto"/>
        <w:ind w:left="107" w:right="-5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8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7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ö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ö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1" w:after="0" w:line="240" w:lineRule="auto"/>
        <w:ind w:right="-88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2"/>
          <w:szCs w:val="32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spacing w:val="7"/>
          <w:w w:val="100"/>
          <w:b/>
          <w:bCs/>
        </w:rPr>
        <w:t>á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b/>
          <w:bCs/>
        </w:rPr>
        <w:t>š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3"/>
          <w:w w:val="120"/>
          <w:b/>
          <w:bCs/>
        </w:rPr>
        <w:t>r</w:t>
      </w:r>
      <w:r>
        <w:rPr>
          <w:rFonts w:ascii="Times New Roman" w:hAnsi="Times New Roman" w:cs="Times New Roman" w:eastAsia="Times New Roman"/>
          <w:sz w:val="32"/>
          <w:szCs w:val="32"/>
          <w:spacing w:val="1"/>
          <w:w w:val="120"/>
          <w:b/>
          <w:bCs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25"/>
          <w:b/>
          <w:bCs/>
        </w:rPr>
        <w:t>v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4" w:lineRule="auto"/>
        <w:ind w:right="6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6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6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6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5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95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95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vo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4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both"/>
        <w:spacing w:after="0"/>
        <w:sectPr>
          <w:type w:val="continuous"/>
          <w:pgSz w:w="8400" w:h="11920"/>
          <w:pgMar w:top="1080" w:bottom="280" w:left="800" w:right="620"/>
          <w:cols w:num="3" w:equalWidth="0">
            <w:col w:w="2399" w:space="446"/>
            <w:col w:w="1270" w:space="503"/>
            <w:col w:w="2362"/>
          </w:cols>
        </w:sectPr>
      </w:pPr>
      <w:rPr/>
    </w:p>
    <w:p>
      <w:pPr>
        <w:spacing w:before="0" w:after="0" w:line="217" w:lineRule="exact"/>
        <w:ind w:left="107" w:right="-48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168.694pt;margin-top:-128.158768pt;width:98.92pt;height:127.36pt;mso-position-horizontal-relative:page;mso-position-vertical-relative:paragraph;z-index:-2033" coordorigin="3374,-2563" coordsize="1978,2547">
            <v:group style="position:absolute;left:3384;top:-2553;width:1958;height:2527" coordorigin="3384,-2553" coordsize="1958,2527">
              <v:shape style="position:absolute;left:3384;top:-2553;width:1958;height:2527" coordorigin="3384,-2553" coordsize="1958,2527" path="m3384,-2553l5342,-2553,5342,-26,3384,-26,3384,-2553e" filled="t" fillcolor="#000000" stroked="f">
                <v:path arrowok="t"/>
                <v:fill/>
              </v:shape>
              <v:shape style="position:absolute;left:3431;top:-2506;width:1699;height:2266" type="#_x0000_t75">
                <v:imagedata r:id="rId54" o:title=""/>
              </v:shape>
            </v:group>
            <v:group style="position:absolute;left:3431;top:-2506;width:1699;height:2266" coordorigin="3431,-2506" coordsize="1699,2266">
              <v:shape style="position:absolute;left:3431;top:-2506;width:1699;height:2266" coordorigin="3431,-2506" coordsize="1699,2266" path="m3657,-2506l3583,-2506,3505,-2499,3450,-2466,3432,-2386,3431,-2321,3431,-468,3431,-428,3432,-363,3443,-296,3486,-253,3552,-242,3616,-241,4903,-241,4943,-241,5008,-242,5074,-253,5118,-296,5128,-362,5130,-426,5130,-2280,5130,-2319,5128,-2385,5118,-2451,5075,-2494,5009,-2505,4944,-2506,3657,-2506x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3" w:after="0" w:line="254" w:lineRule="auto"/>
        <w:ind w:left="107" w:right="-5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3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3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3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3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2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2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1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3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ej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4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4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kej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4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4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4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54" w:lineRule="auto"/>
        <w:ind w:left="107" w:right="-5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45.802101pt;margin-top:62.554958pt;width:336.829572pt;height:1.444746pt;mso-position-horizontal-relative:page;mso-position-vertical-relative:paragraph;z-index:-2034" coordorigin="916,1251" coordsize="6737,29">
            <v:shape style="position:absolute;left:916;top:1251;width:6737;height:29" coordorigin="916,1251" coordsize="6737,29" path="m916,1266l932,1255,951,1251,972,1253,989,1260,1007,1272,1027,1279,1046,1279,1064,1274,1083,1261,1103,1254,1122,1252,1140,1255,1154,1263,1171,1274,1190,1280,1210,1279,1228,1273,1246,1260,1266,1253,1285,1252,1303,1256,1317,1265,1333,1275,1353,1280,1373,1279,1390,1271,1408,1259,1428,1253,1447,1252,1465,1257,1485,1270,1504,1277,1524,1279,1541,1276,1555,1268,1572,1257,1592,1252,1611,1252,1629,1258,1648,1271,1667,1278,1687,1279,1704,1275,1718,1266,1735,1256,1754,1251,1774,1253,1792,1260,1810,1272,1829,1278,1849,1279,1866,1275,1886,1261,1906,1254,1925,1252,1943,1255,1957,1263,1974,1274,1993,1279,2013,1279,2031,1273,2049,1260,2069,1253,2088,1252,2106,1256,2120,1265,2136,1275,2156,1280,2175,1279,2193,1272,2211,1259,2231,1253,2250,1252,2268,1257,2288,1270,2308,1277,2327,1279,2344,1276,2358,1268,2375,1257,2395,1252,2414,1252,2432,1258,2451,1271,2471,1278,2490,1279,2507,1275,2522,1266,2538,1256,2557,1251,2577,1253,2595,1260,2613,1272,2633,1278,2652,1279,2669,1275,2689,1261,2709,1254,2728,1252,2746,1255,2760,1263,2777,1274,2796,1279,2816,1279,2834,1273,2852,1260,2872,1253,2891,1252,2909,1256,2923,1265,2939,1275,2959,1280,2979,1279,2997,1272,3015,1259,3034,1253,3054,1252,3071,1257,3091,1270,3111,1277,3130,1279,3147,1276,3162,1268,3179,1257,3198,1252,3218,1252,3235,1258,3254,1271,3274,1278,3293,1279,3310,1275,3325,1266,3341,1256,3360,1251,3380,1253,3398,1260,3416,1272,3436,1278,3455,1279,3473,1275,3492,1261,3512,1254,3531,1252,3549,1255,3563,1263,3580,1274,3599,1279,3619,1279,3637,1273,3656,1260,3675,1253,3694,1252,3712,1256,3726,1265,3742,1275,3762,1280,3782,1279,3800,1272,3818,1259,3837,1253,3857,1252,3874,1257,3894,1270,3914,1277,3933,1279,3950,1276,3965,1268,3982,1257,4001,1252,4021,1252,4038,1258,4057,1271,4077,1278,4096,1279,4114,1275,4128,1266,4144,1256,4163,1251,4183,1253,4201,1260,4219,1272,4239,1278,4258,1279,4276,1275,4295,1261,4315,1254,4335,1252,4352,1255,4366,1263,4383,1274,4403,1279,4422,1279,4440,1273,4459,1260,4478,1253,4498,1252,4515,1256,4529,1265,4546,1275,4565,1280,4585,1279,4603,1272,4621,1259,4640,1253,4660,1252,4677,1257,4697,1270,4717,1277,4736,1279,4753,1276,4768,1268,4785,1257,4804,1252,4824,1252,4842,1258,4860,1271,4880,1278,4899,1279,4917,1275,4931,1266,4947,1256,4967,1251,4986,1253,5004,1260,5023,1272,5042,1278,5061,1279,5079,1275,5099,1261,5119,1254,5138,1252,5155,1255,5169,1263,5186,1274,5206,1279,5225,1279,5243,1273,5262,1260,5282,1253,5301,1252,5318,1256,5333,1265,5349,1275,5368,1280,5388,1279,5406,1272,5424,1259,5444,1253,5463,1252,5481,1257,5500,1270,5520,1277,5539,1279,5557,1276,5571,1268,5588,1257,5607,1252,5627,1252,5645,1258,5663,1271,5683,1278,5702,1279,5720,1275,5734,1266,5750,1256,5770,1251,5790,1253,5808,1260,5826,1272,5845,1278,5865,1279,5882,1275,5902,1261,5922,1254,5941,1252,5958,1255,5973,1263,5990,1274,6009,1279,6029,1279,6046,1273,6065,1260,6085,1253,6104,1252,6121,1256,6136,1265,6152,1275,6171,1280,6191,1279,6209,1272,6227,1259,6247,1253,6266,1252,6284,1257,6303,1270,6323,1277,6342,1279,6360,1276,6374,1268,6391,1257,6410,1252,6430,1252,6448,1258,6467,1271,6486,1278,6506,1279,6523,1275,6537,1266,6554,1256,6573,1251,6593,1253,6611,1260,6629,1272,6648,1278,6668,1279,6685,1275,6705,1261,6725,1254,6744,1252,6761,1255,6776,1263,6793,1274,6812,1279,6832,1279,6849,1273,6868,1260,6888,1253,6907,1252,6925,1256,6939,1265,6955,1275,6974,1280,6994,1279,7012,1272,7030,1259,7050,1253,7069,1252,7087,1257,7106,1270,7126,1277,7146,1279,7163,1276,7177,1268,7194,1257,7214,1252,7233,1252,7251,1258,7270,1271,7289,1278,7309,1279,7326,1275,7340,1266,7357,1256,7376,1251,7396,1253,7414,1260,7432,1272,7451,1278,7471,1279,7488,1275,7508,1261,7528,1254,7547,1252,7565,1255,7579,1263,7596,1274,7615,1279,7635,1279,7653,1273e" filled="f" stroked="t" strokeweight=".5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5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5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9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ž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8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8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8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7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7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7"/>
        </w:rPr>
        <w:t>ö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97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4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4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94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4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97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3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54" w:lineRule="auto"/>
        <w:ind w:right="6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3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3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93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3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3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3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3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3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3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ň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š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54" w:lineRule="auto"/>
        <w:ind w:right="6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ď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9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4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5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62"/>
        </w:rPr>
        <w:t>ľ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6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9"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1"/>
        </w:rPr>
        <w:t>ť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96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6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6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5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2"/>
        </w:rPr>
        <w:t>!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40" w:lineRule="auto"/>
        <w:ind w:right="97"/>
        <w:jc w:val="righ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72"/>
          <w:i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7"/>
          <w:i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  <w:i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  <w:i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4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  <w:i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3" w:after="0" w:line="240" w:lineRule="auto"/>
        <w:ind w:right="98"/>
        <w:jc w:val="righ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i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i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ý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3"/>
          <w:i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3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3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3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3"/>
          <w:i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3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3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  <w:i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93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93"/>
          <w:i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  <w:i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3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i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  <w:i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8"/>
          <w:i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4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86"/>
          <w:i/>
        </w:rPr>
        <w:t>č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  <w:i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right"/>
        <w:spacing w:after="0"/>
        <w:sectPr>
          <w:type w:val="continuous"/>
          <w:pgSz w:w="8400" w:h="11920"/>
          <w:pgMar w:top="1080" w:bottom="280" w:left="800" w:right="620"/>
          <w:cols w:num="2" w:equalWidth="0">
            <w:col w:w="3339" w:space="283"/>
            <w:col w:w="3358"/>
          </w:cols>
        </w:sectPr>
      </w:pPr>
      <w:rPr/>
    </w:p>
    <w:p>
      <w:pPr>
        <w:spacing w:before="69" w:after="0" w:line="249" w:lineRule="exact"/>
        <w:ind w:left="1664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005BAA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005BAA"/>
          <w:spacing w:val="-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5BAA"/>
          <w:spacing w:val="18"/>
          <w:w w:val="183"/>
          <w:position w:val="-1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5BAA"/>
          <w:spacing w:val="5"/>
          <w:w w:val="183"/>
          <w:position w:val="-1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005BAA"/>
          <w:spacing w:val="0"/>
          <w:w w:val="183"/>
          <w:position w:val="-1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5BAA"/>
          <w:spacing w:val="1"/>
          <w:w w:val="183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5BAA"/>
          <w:spacing w:val="0"/>
          <w:w w:val="183"/>
          <w:position w:val="-1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5BAA"/>
          <w:spacing w:val="16"/>
          <w:w w:val="183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5BAA"/>
          <w:spacing w:val="6"/>
          <w:w w:val="245"/>
          <w:position w:val="-1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005BAA"/>
          <w:spacing w:val="9"/>
          <w:w w:val="146"/>
          <w:position w:val="-1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5BAA"/>
          <w:spacing w:val="9"/>
          <w:w w:val="141"/>
          <w:position w:val="-1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005BAA"/>
          <w:spacing w:val="7"/>
          <w:w w:val="151"/>
          <w:position w:val="-1"/>
        </w:rPr>
        <w:t>í</w:t>
      </w:r>
      <w:r>
        <w:rPr>
          <w:rFonts w:ascii="Times New Roman" w:hAnsi="Times New Roman" w:cs="Times New Roman" w:eastAsia="Times New Roman"/>
          <w:sz w:val="22"/>
          <w:szCs w:val="22"/>
          <w:color w:val="005BAA"/>
          <w:spacing w:val="3"/>
          <w:w w:val="154"/>
          <w:position w:val="-1"/>
        </w:rPr>
        <w:t>z</w:t>
      </w:r>
      <w:r>
        <w:rPr>
          <w:rFonts w:ascii="Times New Roman" w:hAnsi="Times New Roman" w:cs="Times New Roman" w:eastAsia="Times New Roman"/>
          <w:sz w:val="22"/>
          <w:szCs w:val="22"/>
          <w:color w:val="005BAA"/>
          <w:spacing w:val="12"/>
          <w:w w:val="176"/>
          <w:position w:val="-1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005BAA"/>
          <w:spacing w:val="0"/>
          <w:w w:val="187"/>
          <w:position w:val="-1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5BAA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5BAA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5BAA"/>
          <w:spacing w:val="8"/>
          <w:w w:val="150"/>
          <w:position w:val="-1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color w:val="005BAA"/>
          <w:spacing w:val="12"/>
          <w:w w:val="150"/>
          <w:position w:val="-1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005BAA"/>
          <w:spacing w:val="9"/>
          <w:w w:val="150"/>
          <w:position w:val="-1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005BAA"/>
          <w:spacing w:val="18"/>
          <w:w w:val="150"/>
          <w:position w:val="-1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5BAA"/>
          <w:spacing w:val="19"/>
          <w:w w:val="150"/>
          <w:position w:val="-1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05BAA"/>
          <w:spacing w:val="13"/>
          <w:w w:val="150"/>
          <w:position w:val="-1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5BAA"/>
          <w:spacing w:val="0"/>
          <w:w w:val="150"/>
          <w:position w:val="-1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5BAA"/>
          <w:spacing w:val="33"/>
          <w:w w:val="15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5BAA"/>
          <w:spacing w:val="0"/>
          <w:w w:val="100"/>
          <w:position w:val="-1"/>
        </w:rPr>
        <w:t>Z</w:t>
      </w:r>
      <w:r>
        <w:rPr>
          <w:rFonts w:ascii="Times New Roman" w:hAnsi="Times New Roman" w:cs="Times New Roman" w:eastAsia="Times New Roman"/>
          <w:sz w:val="22"/>
          <w:szCs w:val="22"/>
          <w:color w:val="005BAA"/>
          <w:spacing w:val="-2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5BAA"/>
          <w:spacing w:val="13"/>
          <w:w w:val="95"/>
          <w:position w:val="-1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05BAA"/>
          <w:spacing w:val="0"/>
          <w:w w:val="112"/>
          <w:position w:val="-1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393" w:top="840" w:bottom="280" w:left="540" w:right="620"/>
          <w:headerReference w:type="odd" r:id="rId55"/>
          <w:footerReference w:type="odd" r:id="rId56"/>
          <w:pgSz w:w="8400" w:h="11920"/>
        </w:sectPr>
      </w:pPr>
      <w:rPr/>
    </w:p>
    <w:p>
      <w:pPr>
        <w:spacing w:before="29" w:after="0" w:line="252" w:lineRule="auto"/>
        <w:ind w:left="1406" w:right="-5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group style="position:absolute;margin-left:0pt;margin-top:.001001pt;width:419.528pt;height:595.275pt;mso-position-horizontal-relative:page;mso-position-vertical-relative:page;z-index:-2030" coordorigin="0,0" coordsize="8391,11906">
            <v:shape style="position:absolute;left:0;top:0;width:8391;height:11906" type="#_x0000_t75">
              <v:imagedata r:id="rId57" o:title=""/>
            </v:shape>
            <v:group style="position:absolute;left:539;top:624;width:7257;height:170" coordorigin="539,624" coordsize="7257,170">
              <v:shape style="position:absolute;left:539;top:624;width:7257;height:170" coordorigin="539,624" coordsize="7257,170" path="m539,794l7795,794,7795,624,539,624,539,794e" filled="t" fillcolor="#D1D3D4" stroked="f">
                <v:path arrowok="t"/>
                <v:fill/>
              </v:shape>
            </v:group>
            <v:group style="position:absolute;left:2223;top:967;width:159;height:160" coordorigin="2223,967" coordsize="159,160">
              <v:shape style="position:absolute;left:2223;top:967;width:159;height:160" coordorigin="2223,967" coordsize="159,160" path="m2242,1119l2243,1119,2245,1119,2248,1119,2250,1119,2252,1119,2253,1119,2265,1119,2277,1120,2275,1108,2274,1101,2274,1100,2274,1097,2273,1093,2273,1089,2273,1088,2273,1081,2272,1070,2272,1066,2272,1062,2272,1058,2287,1058,2300,1073,2313,1089,2317,1093,2320,1097,2324,1103,2330,1110,2333,1114,2334,1115,2336,1117,2339,1121,2343,1126,2349,1121,2356,1116,2362,1111,2369,1106,2376,1101,2383,1097,2373,1088,2364,1080,2356,1071,2348,1064,2341,1057,2334,1050,2344,1047,2352,1042,2357,1036,2363,1029,2365,1021,2365,1011,2365,1003,2335,973,2329,971,2322,969,2312,968,2307,968,2301,967,2293,967,2285,967,2276,967,2264,967,2232,967,2223,974,2223,978,2224,984,2224,992,2224,1000,2225,1006,2225,1009,2225,1010,2225,1015,2225,1024,2225,1033,2225,1039,2225,1043,2225,1077,2223,1113,2231,1120,2235,1120,2238,1119,2242,1119xe" filled="f" stroked="t" strokeweight="0pt" strokecolor="#000000">
                <v:path arrowok="t"/>
              </v:shape>
            </v:group>
            <v:group style="position:absolute;left:2272;top:979;width:46;height:70" coordorigin="2272,979" coordsize="46,70">
              <v:shape style="position:absolute;left:2272;top:979;width:46;height:70" coordorigin="2272,979" coordsize="46,70" path="m2272,1041l2272,1013,2274,979,2288,980,2299,984,2307,990,2314,996,2318,1004,2318,1014,2318,1025,2291,1046,2286,1048,2279,1049,2272,1049,2272,1041xe" filled="f" stroked="t" strokeweight="0pt" strokecolor="#000000">
                <v:path arrowok="t"/>
              </v:shape>
            </v:group>
            <v:group style="position:absolute;left:2446;top:1061;width:66;height:58" coordorigin="2446,1061" coordsize="66,58">
              <v:shape style="position:absolute;left:2446;top:1061;width:66;height:58" coordorigin="2446,1061" coordsize="66,58" path="m2463,1077l2457,1083,2452,1088,2446,1093,2450,1096,2479,1119,2482,1116,2485,1114,2488,1111,2491,1109,2494,1106,2496,1105,2499,1103,2502,1101,2505,1099,2507,1097,2509,1095,2512,1093,2506,1088,2501,1083,2495,1077,2492,1074,2489,1072,2487,1069,2484,1067,2482,1064,2479,1061,2463,1077xe" filled="f" stroked="t" strokeweight="0pt" strokecolor="#000000">
                <v:path arrowok="t"/>
              </v:shape>
            </v:group>
            <v:group style="position:absolute;left:2395;top:960;width:195;height:165" coordorigin="2395,960" coordsize="195,165">
              <v:shape style="position:absolute;left:2395;top:960;width:195;height:165" coordorigin="2395,960" coordsize="195,165" path="m2493,1044l2497,1049,2500,1054,2504,1060,2509,1067,2512,1073,2515,1076,2520,1084,2524,1090,2526,1092,2530,1098,2533,1104,2536,1109,2539,1113,2542,1118,2547,1126,2554,1120,2562,1115,2569,1110,2576,1106,2582,1102,2589,1098,2577,1082,2534,1022,2518,998,2512,991,2508,984,2501,974,2496,966,2492,960,2472,973,2465,978,2458,982,2451,986,2467,1007,2464,1012,2460,1017,2457,1022,2453,1027,2450,1032,2446,1037,2439,1047,2435,1052,2435,1053,2433,1055,2429,1060,2422,1069,2414,1080,2410,1086,2409,1087,2401,1098,2396,1104,2395,1106,2410,1126,2416,1116,2422,1107,2428,1100,2434,1091,2440,1082,2445,1075,2452,1066,2456,1060,2457,1058,2460,1055,2482,1027,2487,1035,2491,1041,2493,1044xe" filled="f" stroked="t" strokeweight="0pt" strokecolor="#000000">
                <v:path arrowok="t"/>
              </v:shape>
            </v:group>
            <v:group style="position:absolute;left:2659;top:979;width:65;height:127" coordorigin="2659,979" coordsize="65,127">
              <v:shape style="position:absolute;left:2659;top:979;width:65;height:127" coordorigin="2659,979" coordsize="65,127" path="m2660,1075l2659,1043,2660,1011,2661,979,2671,979,2681,981,2724,1031,2723,1057,2680,1105,2671,1107,2661,1107,2660,1075xe" filled="f" stroked="t" strokeweight="0pt" strokecolor="#000000">
                <v:path arrowok="t"/>
              </v:shape>
            </v:group>
            <v:group style="position:absolute;left:2611;top:967;width:166;height:153" coordorigin="2611,967" coordsize="166,153">
              <v:shape style="position:absolute;left:2611;top:967;width:166;height:153" coordorigin="2611,967" coordsize="166,153" path="m2620,967l2611,974,2611,978,2612,984,2612,992,2613,1000,2613,1006,2613,1009,2613,1010,2613,1015,2613,1024,2613,1033,2613,1039,2613,1043,2613,1077,2611,1113,2619,1120,2660,1120,2685,1119,2760,1090,2777,1055,2776,1028,2729,973,2668,967,2620,967xe" filled="f" stroked="t" strokeweight="0pt" strokecolor="#000000">
                <v:path arrowok="t"/>
              </v:shape>
            </v:group>
            <v:group style="position:absolute;left:2834;top:1061;width:66;height:58" coordorigin="2834,1061" coordsize="66,58">
              <v:shape style="position:absolute;left:2834;top:1061;width:66;height:58" coordorigin="2834,1061" coordsize="66,58" path="m2851,1077l2846,1083,2840,1088,2834,1093,2838,1096,2867,1119,2870,1116,2873,1114,2876,1111,2880,1109,2883,1106,2885,1105,2887,1103,2900,1093,2895,1088,2889,1083,2883,1077,2880,1074,2877,1072,2875,1069,2872,1067,2870,1064,2867,1061,2851,1077xe" filled="f" stroked="t" strokeweight="0pt" strokecolor="#000000">
                <v:path arrowok="t"/>
              </v:shape>
            </v:group>
            <v:group style="position:absolute;left:2783;top:960;width:195;height:165" coordorigin="2783,960" coordsize="195,165">
              <v:shape style="position:absolute;left:2783;top:960;width:195;height:165" coordorigin="2783,960" coordsize="195,165" path="m2881,1044l2885,1049,2888,1054,2892,1060,2897,1067,2901,1073,2903,1076,2908,1084,2912,1090,2914,1092,2918,1098,2921,1104,2925,1109,2927,1113,2931,1118,2935,1126,2942,1120,2950,1115,2957,1110,2964,1106,2971,1102,2978,1098,2965,1082,2922,1022,2906,998,2901,991,2896,984,2890,974,2884,966,2880,960,2860,973,2853,978,2846,982,2839,986,2855,1007,2852,1012,2848,1017,2845,1022,2841,1027,2838,1032,2834,1037,2827,1047,2823,1052,2823,1053,2821,1055,2817,1060,2810,1069,2803,1080,2798,1086,2797,1087,2789,1098,2785,1104,2783,1106,2798,1126,2805,1116,2811,1107,2816,1100,2822,1091,2828,1082,2834,1075,2840,1066,2844,1060,2846,1058,2848,1055,2870,1027,2876,1035,2879,1041,2881,1044xe" filled="f" stroked="t" strokeweight="0pt" strokecolor="#000000">
                <v:path arrowok="t"/>
              </v:shape>
            </v:group>
            <v:group style="position:absolute;left:3130;top:1061;width:66;height:58" coordorigin="3130,1061" coordsize="66,58">
              <v:shape style="position:absolute;left:3130;top:1061;width:66;height:58" coordorigin="3130,1061" coordsize="66,58" path="m3147,1077l3142,1083,3136,1088,3130,1093,3134,1096,3163,1119,3167,1116,3170,1114,3172,1111,3176,1109,3179,1106,3181,1105,3183,1103,3186,1101,3189,1099,3191,1097,3194,1095,3196,1093,3191,1088,3185,1083,3179,1077,3176,1074,3173,1072,3171,1069,3169,1067,3166,1064,3163,1061,3147,1077xe" filled="f" stroked="t" strokeweight="0pt" strokecolor="#000000">
                <v:path arrowok="t"/>
              </v:shape>
            </v:group>
            <v:group style="position:absolute;left:3079;top:960;width:195;height:165" coordorigin="3079,960" coordsize="195,165">
              <v:shape style="position:absolute;left:3079;top:960;width:195;height:165" coordorigin="3079,960" coordsize="195,165" path="m3177,1044l3181,1049,3185,1054,3188,1060,3193,1067,3197,1073,3199,1076,3205,1084,3208,1090,3210,1092,3214,1098,3218,1104,3221,1109,3223,1113,3227,1118,3231,1126,3239,1120,3246,1115,3253,1110,3260,1106,3267,1102,3274,1098,3262,1082,3219,1022,3202,998,3197,991,3192,984,3186,974,3181,966,3177,960,3156,973,3149,978,3142,982,3136,986,3152,1007,3148,1012,3145,1017,3141,1022,3138,1027,3134,1032,3130,1037,3123,1047,3119,1052,3119,1053,3117,1055,3113,1060,3107,1069,3099,1080,3094,1086,3093,1087,3086,1098,3081,1104,3079,1106,3094,1126,3101,1116,3107,1107,3112,1100,3118,1091,3124,1082,3130,1075,3136,1066,3140,1060,3142,1058,3145,1055,3166,1027,3172,1035,3175,1041,3177,1044xe" filled="f" stroked="t" strokeweight="0pt" strokecolor="#000000">
                <v:path arrowok="t"/>
              </v:shape>
              <v:shape style="position:absolute;left:3399;top:922;width:1131;height:204" type="#_x0000_t75">
                <v:imagedata r:id="rId58" o:title=""/>
              </v:shape>
              <v:shape style="position:absolute;left:4656;top:960;width:1117;height:165" type="#_x0000_t75">
                <v:imagedata r:id="rId59" o:title=""/>
              </v:shape>
            </v:group>
            <v:group style="position:absolute;left:5878;top:966;width:148;height:154" coordorigin="5878,966" coordsize="148,154">
              <v:shape style="position:absolute;left:5878;top:966;width:148;height:154" coordorigin="5878,966" coordsize="148,154" path="m5924,1044l5886,1096,5878,1107,5888,1120,5891,1120,5897,1120,5905,1119,5913,1119,5918,1119,5922,1119,5953,1119,5983,1119,6017,1120,6026,1101,6023,1101,6017,1102,6006,1102,5996,1102,5989,1103,5984,1103,5939,1103,5950,1086,5983,1035,5994,1020,6000,1011,6005,1004,6008,999,6015,990,6020,983,6023,979,6015,966,6010,966,6004,966,5997,967,5989,967,5983,967,5979,967,5978,967,5974,968,5965,968,5957,968,5951,968,5947,968,5923,968,5897,967,5888,984,5925,983,5965,983,5954,1000,5943,1017,5932,1033,5924,1044xe" filled="f" stroked="t" strokeweight="0pt" strokecolor="#000000">
                <v:path arrowok="t"/>
              </v:shape>
            </v:group>
            <v:group style="position:absolute;left:6038;top:965;width:142;height:155" coordorigin="6038,965" coordsize="142,155">
              <v:shape style="position:absolute;left:6038;top:965;width:142;height:155" coordorigin="6038,965" coordsize="142,155" path="m6056,1120l6061,1121,6066,1121,6071,1121,6082,1121,6132,1081,6135,1064,6135,1051,6135,1038,6135,1030,6135,1012,6137,1000,6142,993,6147,986,6155,982,6166,982,6173,982,6181,983,6176,972,6150,965,6144,965,6092,995,6083,1033,6083,1048,6083,1049,6083,1051,6083,1056,6083,1061,6083,1065,6083,1067,6083,1081,6081,1090,6075,1097,6070,1103,6061,1106,6050,1106,6044,1106,6042,1106,6041,1105,6040,1105,6039,1105,6038,1104,6043,1116,6047,1118,6051,1119,6056,1120xe" filled="f" stroked="t" strokeweight="0pt" strokecolor="#000000">
                <v:path arrowok="t"/>
              </v:shape>
            </v:group>
            <v:group style="position:absolute;left:6200;top:967;width:116;height:153" coordorigin="6200,967" coordsize="116,153">
              <v:shape style="position:absolute;left:6200;top:967;width:116;height:153" coordorigin="6200,967" coordsize="116,153" path="m6287,968l6274,968,6262,968,6236,968,6208,967,6200,974,6200,978,6200,984,6200,992,6201,1000,6201,1006,6201,1009,6201,1010,6201,1015,6201,1024,6202,1033,6202,1039,6202,1043,6201,1077,6200,1113,6208,1120,6211,1120,6213,1119,6214,1119,6219,1119,6220,1119,6222,1119,6224,1119,6227,1119,6229,1119,6230,1119,6242,1119,6254,1120,6252,1105,6251,1096,6251,1094,6250,1089,6250,1084,6250,1079,6250,1075,6250,1067,6249,1054,6249,1048,6249,1043,6249,1039,6254,1043,6260,1048,6265,1053,6270,1057,6275,1062,6280,1067,6285,1063,6290,1059,6296,1055,6314,1043,6309,1038,6292,1021,6290,1018,6288,1015,6286,1013,6279,1017,6273,1022,6266,1026,6249,1037,6250,983,6257,983,6269,983,6288,983,6306,984,6315,967,6287,968xe" filled="f" stroked="t" strokeweight="0pt" strokecolor="#000000">
                <v:path arrowok="t"/>
              </v:shape>
            </v:group>
            <v:group style="position:absolute;left:2872;top:1332;width:2608;height:2296" coordorigin="2872,1332" coordsize="2608,2296">
              <v:shape style="position:absolute;left:2872;top:1332;width:2608;height:2296" coordorigin="2872,1332" coordsize="2608,2296" path="m2872,3628l5480,3628,5480,1332,2872,1332,2872,3628e" filled="t" fillcolor="#FFE9C6" stroked="f">
                <v:path arrowok="t"/>
                <v:fill/>
              </v:shape>
            </v:group>
            <v:group style="position:absolute;left:2872;top:3798;width:2608;height:2296" coordorigin="2872,3798" coordsize="2608,2296">
              <v:shape style="position:absolute;left:2872;top:3798;width:2608;height:2296" coordorigin="2872,3798" coordsize="2608,2296" path="m2872,6095l5480,6095,5480,3798,2872,3798,2872,6095e" filled="t" fillcolor="#D4EFFC" stroked="f">
                <v:path arrowok="t"/>
                <v:fill/>
              </v:shape>
            </v:group>
            <v:group style="position:absolute;left:2872;top:6265;width:2608;height:2296" coordorigin="2872,6265" coordsize="2608,2296">
              <v:shape style="position:absolute;left:2872;top:6265;width:2608;height:2296" coordorigin="2872,6265" coordsize="2608,2296" path="m2872,8561l5480,8561,5480,6265,2872,6265,2872,8561e" filled="t" fillcolor="#D4EFFC" stroked="f">
                <v:path arrowok="t"/>
                <v:fill/>
              </v:shape>
            </v:group>
            <v:group style="position:absolute;left:2872;top:8731;width:2608;height:2296" coordorigin="2872,8731" coordsize="2608,2296">
              <v:shape style="position:absolute;left:2872;top:8731;width:2608;height:2296" coordorigin="2872,8731" coordsize="2608,2296" path="m2872,11027l5480,11027,5480,8731,2872,8731,2872,11027e" filled="t" fillcolor="#E4ECCF" stroked="f">
                <v:path arrowok="t"/>
                <v:fill/>
              </v:shape>
            </v:group>
            <v:group style="position:absolute;left:5660;top:1332;width:2154;height:3118" coordorigin="5660,1332" coordsize="2154,3118">
              <v:shape style="position:absolute;left:5660;top:1332;width:2154;height:3118" coordorigin="5660,1332" coordsize="2154,3118" path="m5660,4450l7814,4450,7814,1332,5660,1332,5660,4450e" filled="t" fillcolor="#D4EFFC" stroked="f">
                <v:path arrowok="t"/>
                <v:fill/>
              </v:shape>
            </v:group>
            <v:group style="position:absolute;left:5660;top:4620;width:2154;height:3118" coordorigin="5660,4620" coordsize="2154,3118">
              <v:shape style="position:absolute;left:5660;top:4620;width:2154;height:3118" coordorigin="5660,4620" coordsize="2154,3118" path="m5660,7739l7814,7739,7814,4620,5660,4620,5660,7739e" filled="t" fillcolor="#D4EFFC" stroked="f">
                <v:path arrowok="t"/>
                <v:fill/>
              </v:shape>
            </v:group>
            <v:group style="position:absolute;left:5660;top:7909;width:2154;height:3118" coordorigin="5660,7909" coordsize="2154,3118">
              <v:shape style="position:absolute;left:5660;top:7909;width:2154;height:3118" coordorigin="5660,7909" coordsize="2154,3118" path="m5660,11027l7814,11027,7814,7909,5660,7909,5660,11027e" filled="t" fillcolor="#E4ECCF" stroked="f">
                <v:path arrowok="t"/>
                <v:fill/>
              </v:shape>
            </v:group>
            <v:group style="position:absolute;left:5660;top:1332;width:1276;height:1701" coordorigin="5660,1332" coordsize="1276,1701">
              <v:shape style="position:absolute;left:5660;top:1332;width:1276;height:1701" coordorigin="5660,1332" coordsize="1276,1701" path="m5660,3033l6935,3033,6935,1332,5660,1332,5660,3033e" filled="t" fillcolor="#F7E0A5" stroked="f">
                <v:path arrowok="t"/>
                <v:fill/>
              </v:shape>
              <v:shape style="position:absolute;left:5660;top:1332;width:1272;height:1693" type="#_x0000_t75">
                <v:imagedata r:id="rId60" o:title=""/>
              </v:shape>
            </v:group>
            <v:group style="position:absolute;left:5660;top:4620;width:1276;height:1701" coordorigin="5660,4620" coordsize="1276,1701">
              <v:shape style="position:absolute;left:5660;top:4620;width:1276;height:1701" coordorigin="5660,4620" coordsize="1276,1701" path="m5660,6321l6935,6321,6935,4620,5660,4620,5660,6321e" filled="t" fillcolor="#F7E0A5" stroked="f">
                <v:path arrowok="t"/>
                <v:fill/>
              </v:shape>
              <v:shape style="position:absolute;left:5660;top:4620;width:1276;height:1699" type="#_x0000_t75">
                <v:imagedata r:id="rId61" o:title=""/>
              </v:shape>
            </v:group>
            <v:group style="position:absolute;left:5660;top:7909;width:1276;height:1701" coordorigin="5660,7909" coordsize="1276,1701">
              <v:shape style="position:absolute;left:5660;top:7909;width:1276;height:1701" coordorigin="5660,7909" coordsize="1276,1701" path="m5660,9609l6935,9609,6935,7909,5660,7909,5660,9609e" filled="t" fillcolor="#F7E0A5" stroked="f">
                <v:path arrowok="t"/>
                <v:fill/>
              </v:shape>
              <v:shape style="position:absolute;left:5660;top:7909;width:1276;height:1699" type="#_x0000_t75">
                <v:imagedata r:id="rId62" o:title=""/>
              </v:shape>
            </v:group>
            <v:group style="position:absolute;left:2872;top:1332;width:1276;height:1701" coordorigin="2872,1332" coordsize="1276,1701">
              <v:shape style="position:absolute;left:2872;top:1332;width:1276;height:1701" coordorigin="2872,1332" coordsize="1276,1701" path="m2872,3033l4148,3033,4148,1332,2872,1332,2872,3033e" filled="t" fillcolor="#F7E0A5" stroked="f">
                <v:path arrowok="t"/>
                <v:fill/>
              </v:shape>
              <v:shape style="position:absolute;left:2872;top:1332;width:1276;height:1699" type="#_x0000_t75">
                <v:imagedata r:id="rId63" o:title=""/>
              </v:shape>
            </v:group>
            <v:group style="position:absolute;left:2872;top:3798;width:1276;height:1701" coordorigin="2872,3798" coordsize="1276,1701">
              <v:shape style="position:absolute;left:2872;top:3798;width:1276;height:1701" coordorigin="2872,3798" coordsize="1276,1701" path="m2872,5499l4148,5499,4148,3798,2872,3798,2872,5499e" filled="t" fillcolor="#F7E0A5" stroked="f">
                <v:path arrowok="t"/>
                <v:fill/>
              </v:shape>
              <v:shape style="position:absolute;left:2872;top:3798;width:1276;height:1699" type="#_x0000_t75">
                <v:imagedata r:id="rId64" o:title=""/>
              </v:shape>
            </v:group>
            <v:group style="position:absolute;left:2872;top:6265;width:1276;height:1701" coordorigin="2872,6265" coordsize="1276,1701">
              <v:shape style="position:absolute;left:2872;top:6265;width:1276;height:1701" coordorigin="2872,6265" coordsize="1276,1701" path="m2872,7965l4148,7965,4148,6265,2872,6265,2872,7965e" filled="t" fillcolor="#F7E0A5" stroked="f">
                <v:path arrowok="t"/>
                <v:fill/>
              </v:shape>
              <v:shape style="position:absolute;left:2872;top:6265;width:1276;height:1699" type="#_x0000_t75">
                <v:imagedata r:id="rId65" o:title=""/>
              </v:shape>
            </v:group>
            <v:group style="position:absolute;left:2872;top:8731;width:1276;height:1701" coordorigin="2872,8731" coordsize="1276,1701">
              <v:shape style="position:absolute;left:2872;top:8731;width:1276;height:1701" coordorigin="2872,8731" coordsize="1276,1701" path="m2872,10432l4148,10432,4148,8731,2872,8731,2872,10432e" filled="t" fillcolor="#F7E0A5" stroked="f">
                <v:path arrowok="t"/>
                <v:fill/>
              </v:shape>
              <v:shape style="position:absolute;left:2872;top:8731;width:1276;height:1699" type="#_x0000_t75">
                <v:imagedata r:id="rId66" o:title=""/>
              </v:shape>
            </v:group>
            <v:group style="position:absolute;left:539;top:1332;width:2154;height:3118" coordorigin="539,1332" coordsize="2154,3118">
              <v:shape style="position:absolute;left:539;top:1332;width:2154;height:3118" coordorigin="539,1332" coordsize="2154,3118" path="m539,4450l2693,4450,2693,1332,539,1332,539,4450e" filled="t" fillcolor="#D4EFFC" stroked="f">
                <v:path arrowok="t"/>
                <v:fill/>
              </v:shape>
            </v:group>
            <v:group style="position:absolute;left:539;top:4620;width:2154;height:3118" coordorigin="539,4620" coordsize="2154,3118">
              <v:shape style="position:absolute;left:539;top:4620;width:2154;height:3118" coordorigin="539,4620" coordsize="2154,3118" path="m539,7739l2693,7739,2693,4620,539,4620,539,7739e" filled="t" fillcolor="#D4EFFC" stroked="f">
                <v:path arrowok="t"/>
                <v:fill/>
              </v:shape>
            </v:group>
            <v:group style="position:absolute;left:539;top:7909;width:2154;height:3118" coordorigin="539,7909" coordsize="2154,3118">
              <v:shape style="position:absolute;left:539;top:7909;width:2154;height:3118" coordorigin="539,7909" coordsize="2154,3118" path="m539,11027l2693,11027,2693,7909,539,7909,539,11027e" filled="t" fillcolor="#E4ECCF" stroked="f">
                <v:path arrowok="t"/>
                <v:fill/>
              </v:shape>
            </v:group>
            <v:group style="position:absolute;left:539;top:1332;width:1276;height:1701" coordorigin="539,1332" coordsize="1276,1701">
              <v:shape style="position:absolute;left:539;top:1332;width:1276;height:1701" coordorigin="539,1332" coordsize="1276,1701" path="m539,3033l1814,3033,1814,1332,539,1332,539,3033e" filled="t" fillcolor="#F7E0A5" stroked="f">
                <v:path arrowok="t"/>
                <v:fill/>
              </v:shape>
              <v:shape style="position:absolute;left:539;top:1332;width:1276;height:1701" type="#_x0000_t75">
                <v:imagedata r:id="rId67" o:title=""/>
              </v:shape>
            </v:group>
            <v:group style="position:absolute;left:539;top:4620;width:1276;height:1701" coordorigin="539,4620" coordsize="1276,1701">
              <v:shape style="position:absolute;left:539;top:4620;width:1276;height:1701" coordorigin="539,4620" coordsize="1276,1701" path="m539,6321l1814,6321,1814,4620,539,4620,539,6321e" filled="t" fillcolor="#F7E0A5" stroked="f">
                <v:path arrowok="t"/>
                <v:fill/>
              </v:shape>
              <v:shape style="position:absolute;left:539;top:4620;width:1276;height:1699" type="#_x0000_t75">
                <v:imagedata r:id="rId68" o:title=""/>
              </v:shape>
            </v:group>
            <v:group style="position:absolute;left:539;top:7909;width:1276;height:1701" coordorigin="539,7909" coordsize="1276,1701">
              <v:shape style="position:absolute;left:539;top:7909;width:1276;height:1701" coordorigin="539,7909" coordsize="1276,1701" path="m539,9609l1814,9609,1814,7909,539,7909,539,9609e" filled="t" fillcolor="#F7E0A5" stroked="f">
                <v:path arrowok="t"/>
                <v:fill/>
              </v:shape>
              <v:shape style="position:absolute;left:539;top:7909;width:1272;height:1699" type="#_x0000_t75">
                <v:imagedata r:id="rId69" o:title="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6"/>
          <w:w w:val="82"/>
          <w:b/>
          <w:bCs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4"/>
          <w:w w:val="92"/>
          <w:b/>
          <w:bCs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1"/>
          <w:w w:val="94"/>
          <w:b/>
          <w:bCs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-4"/>
          <w:w w:val="81"/>
          <w:b/>
          <w:bCs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91"/>
          <w:b/>
          <w:bCs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91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-9"/>
          <w:w w:val="88"/>
          <w:b/>
          <w:bCs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94"/>
          <w:b/>
          <w:bCs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77"/>
          <w:b/>
          <w:bCs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1"/>
          <w:w w:val="91"/>
          <w:b/>
          <w:bCs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2"/>
          <w:w w:val="88"/>
          <w:b/>
          <w:bCs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2"/>
          <w:w w:val="85"/>
          <w:b/>
          <w:bCs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89"/>
          <w:b/>
          <w:bCs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89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65"/>
          <w:b/>
          <w:bCs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4"/>
          <w:w w:val="83"/>
          <w:b/>
          <w:bCs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4"/>
          <w:w w:val="87"/>
          <w:b/>
          <w:bCs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1"/>
          <w:w w:val="87"/>
          <w:b/>
          <w:bCs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94"/>
          <w:b/>
          <w:bCs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5"/>
          <w:w w:val="83"/>
          <w:b/>
          <w:bCs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1"/>
          <w:w w:val="95"/>
          <w:b/>
          <w:bCs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5"/>
          <w:w w:val="85"/>
          <w:b/>
          <w:bCs/>
        </w:rPr>
        <w:t>č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91"/>
          <w:b/>
          <w:bCs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91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88"/>
          <w:b/>
          <w:bCs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4"/>
          <w:w w:val="89"/>
          <w:b/>
          <w:bCs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-3"/>
          <w:w w:val="93"/>
          <w:b/>
          <w:bCs/>
        </w:rPr>
        <w:t>D.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28" w:after="0" w:line="270" w:lineRule="auto"/>
        <w:ind w:left="1407" w:right="-4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3"/>
          <w:w w:val="88"/>
        </w:rPr>
        <w:t>č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88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1"/>
          <w:w w:val="88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88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4"/>
          <w:w w:val="8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1"/>
          <w:w w:val="8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1"/>
          <w:w w:val="95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82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5"/>
          <w:w w:val="88"/>
        </w:rPr>
        <w:t>Z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81"/>
        </w:rPr>
        <w:t>SF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8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1"/>
          <w:w w:val="91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2"/>
          <w:w w:val="91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4"/>
          <w:w w:val="95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2"/>
          <w:w w:val="85"/>
        </w:rPr>
        <w:t>z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96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1" w:lineRule="exact"/>
        <w:ind w:right="45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1"/>
          <w:w w:val="94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94"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9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5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4"/>
        </w:rPr>
        <w:t>ná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9" w:after="0" w:line="252" w:lineRule="auto"/>
        <w:ind w:left="107" w:right="-48" w:firstLine="1344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87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87"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87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7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7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8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89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9"/>
        </w:rPr>
        <w:t>ip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9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9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9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89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89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9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89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9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83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82"/>
        </w:rPr>
        <w:t>ý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4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8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5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85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8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6"/>
        </w:rPr>
        <w:t>í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85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98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3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0" w:after="0" w:line="252" w:lineRule="auto"/>
        <w:ind w:left="93" w:right="-33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83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82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4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8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5"/>
        </w:rPr>
        <w:t>av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7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7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8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6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56"/>
        </w:rPr>
        <w:t>ľ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4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98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3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2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94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1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88"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5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86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85"/>
        </w:rPr>
        <w:t>ž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2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1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1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1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1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91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9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1"/>
        </w:rPr>
        <w:t>č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1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1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1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1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1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9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1"/>
        </w:rPr>
        <w:t>č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1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1"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9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9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98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0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5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-1"/>
          <w:w w:val="95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6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9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89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9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8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89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89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89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89"/>
        </w:rPr>
        <w:t>ž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89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9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89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89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9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8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8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5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2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2"/>
        </w:rPr>
        <w:t>í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3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28" w:after="0" w:line="240" w:lineRule="auto"/>
        <w:ind w:left="145" w:right="18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hyperlink r:id="rId70">
        <w:r>
          <w:rPr>
            <w:rFonts w:ascii="Times New Roman" w:hAnsi="Times New Roman" w:cs="Times New Roman" w:eastAsia="Times New Roman"/>
            <w:sz w:val="16"/>
            <w:szCs w:val="16"/>
            <w:color w:val="1080C4"/>
            <w:w w:val="89"/>
            <w:b/>
            <w:bCs/>
          </w:rPr>
          <w:t>vo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w w:val="77"/>
            <w:b/>
            <w:bCs/>
          </w:rPr>
          <w:t>j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1"/>
            <w:w w:val="91"/>
            <w:b/>
            <w:bCs/>
          </w:rPr>
          <w:t>t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88"/>
            <w:b/>
            <w:bCs/>
          </w:rPr>
          <w:t>e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85"/>
            <w:b/>
            <w:bCs/>
          </w:rPr>
          <w:t>c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89"/>
            <w:b/>
            <w:bCs/>
          </w:rPr>
          <w:t>h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0"/>
            <w:w w:val="83"/>
            <w:b/>
            <w:bCs/>
          </w:rPr>
          <w:t>.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1"/>
            <w:w w:val="83"/>
            <w:b/>
            <w:bCs/>
          </w:rPr>
          <w:t>j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4"/>
            <w:w w:val="83"/>
            <w:b/>
            <w:bCs/>
          </w:rPr>
          <w:t>a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4"/>
            <w:w w:val="91"/>
            <w:b/>
            <w:bCs/>
          </w:rPr>
          <w:t>n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1"/>
            <w:w w:val="83"/>
            <w:b/>
            <w:bCs/>
          </w:rPr>
          <w:t>k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0"/>
            <w:w w:val="89"/>
            <w:b/>
            <w:bCs/>
          </w:rPr>
          <w:t>o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5"/>
            <w:w w:val="89"/>
            <w:b/>
            <w:bCs/>
          </w:rPr>
          <w:t>v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1"/>
            <w:w w:val="95"/>
            <w:b/>
            <w:bCs/>
          </w:rPr>
          <w:t>i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85"/>
            <w:b/>
            <w:bCs/>
          </w:rPr>
          <w:t>c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1"/>
            <w:w w:val="74"/>
            <w:b/>
            <w:bCs/>
          </w:rPr>
          <w:t>@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4"/>
            <w:w w:val="88"/>
            <w:b/>
            <w:bCs/>
          </w:rPr>
          <w:t>g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91"/>
            <w:b/>
            <w:bCs/>
          </w:rPr>
          <w:t>m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4"/>
            <w:w w:val="83"/>
            <w:b/>
            <w:bCs/>
          </w:rPr>
          <w:t>a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5"/>
            <w:w w:val="95"/>
            <w:b/>
            <w:bCs/>
          </w:rPr>
          <w:t>i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3"/>
            <w:w w:val="90"/>
            <w:b/>
            <w:bCs/>
          </w:rPr>
          <w:t>l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1"/>
            <w:w w:val="91"/>
            <w:b/>
            <w:bCs/>
          </w:rPr>
          <w:t>.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85"/>
            <w:b/>
            <w:bCs/>
          </w:rPr>
          <w:t>c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0"/>
            <w:w w:val="94"/>
            <w:b/>
            <w:bCs/>
          </w:rPr>
          <w:t>o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0"/>
            <w:w w:val="91"/>
            <w:b/>
            <w:bCs/>
          </w:rPr>
          <w:t>m</w:t>
        </w:r>
        <w:r>
          <w:rPr>
            <w:rFonts w:ascii="Times New Roman" w:hAnsi="Times New Roman" w:cs="Times New Roman" w:eastAsia="Times New Roman"/>
            <w:sz w:val="16"/>
            <w:szCs w:val="16"/>
            <w:color w:val="000000"/>
            <w:spacing w:val="0"/>
            <w:w w:val="100"/>
          </w:rPr>
        </w:r>
      </w:hyperlink>
    </w:p>
    <w:p>
      <w:pPr>
        <w:spacing w:before="37" w:after="0" w:line="240" w:lineRule="auto"/>
        <w:ind w:left="414" w:right="287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4"/>
          <w:w w:val="84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4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-3"/>
          <w:w w:val="84"/>
        </w:rPr>
        <w:t>5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2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2"/>
          <w:w w:val="86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6"/>
        </w:rPr>
        <w:t>8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-1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79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4"/>
          <w:w w:val="98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2"/>
          <w:w w:val="86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2"/>
          <w:w w:val="84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2"/>
          <w:w w:val="81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5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2"/>
          <w:w w:val="85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93" w:lineRule="auto"/>
        <w:ind w:left="1406" w:right="-15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3"/>
          <w:w w:val="88"/>
          <w:b/>
          <w:bCs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4"/>
          <w:w w:val="88"/>
          <w:b/>
          <w:bCs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1"/>
          <w:w w:val="88"/>
          <w:b/>
          <w:bCs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-3"/>
          <w:w w:val="88"/>
          <w:b/>
          <w:bCs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88"/>
          <w:b/>
          <w:bCs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88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81"/>
          <w:b/>
          <w:bCs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3"/>
          <w:w w:val="81"/>
          <w:b/>
          <w:bCs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4"/>
          <w:w w:val="83"/>
          <w:b/>
          <w:bCs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-1"/>
          <w:w w:val="91"/>
          <w:b/>
          <w:bCs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3"/>
          <w:w w:val="91"/>
          <w:b/>
          <w:bCs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3"/>
          <w:w w:val="95"/>
          <w:b/>
          <w:bCs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3"/>
          <w:w w:val="88"/>
          <w:b/>
          <w:bCs/>
        </w:rPr>
        <w:t>š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2"/>
          <w:w w:val="88"/>
          <w:b/>
          <w:bCs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83"/>
          <w:b/>
          <w:bCs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83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81"/>
          <w:b/>
          <w:bCs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89"/>
          <w:b/>
          <w:bCs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2"/>
          <w:w w:val="89"/>
          <w:b/>
          <w:bCs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2"/>
          <w:w w:val="83"/>
          <w:b/>
          <w:bCs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3"/>
          <w:w w:val="85"/>
          <w:b/>
          <w:bCs/>
        </w:rPr>
        <w:t>č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5"/>
          <w:w w:val="95"/>
          <w:b/>
          <w:bCs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83"/>
          <w:b/>
          <w:bCs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30" w:after="0" w:line="312" w:lineRule="auto"/>
        <w:ind w:left="1412" w:right="-9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3"/>
          <w:w w:val="88"/>
        </w:rPr>
        <w:t>č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88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1"/>
          <w:w w:val="88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88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4"/>
          <w:w w:val="8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1"/>
          <w:w w:val="8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1"/>
          <w:w w:val="95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82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5"/>
          <w:w w:val="88"/>
        </w:rPr>
        <w:t>Z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81"/>
        </w:rPr>
        <w:t>SF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8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8"/>
          <w:w w:val="83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3"/>
          <w:w w:val="82"/>
        </w:rPr>
        <w:t>ý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2"/>
          <w:w w:val="84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3"/>
          <w:w w:val="98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85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-2"/>
          <w:w w:val="85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96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2" w:lineRule="exact"/>
        <w:ind w:right="104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3"/>
          <w:w w:val="98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6"/>
        </w:rPr>
        <w:t>í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86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98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7"/>
        </w:rPr>
        <w:t>vo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41" w:after="0" w:line="293" w:lineRule="auto"/>
        <w:ind w:left="156" w:right="-17" w:firstLine="1329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83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82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4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8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6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3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7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7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8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6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56"/>
        </w:rPr>
        <w:t>ľ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4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98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3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2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87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7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-1"/>
          <w:w w:val="87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87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87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87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87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87"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87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7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7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30"/>
          <w:w w:val="8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7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-4"/>
          <w:w w:val="8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88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88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88"/>
        </w:rPr>
        <w:t>z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8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88"/>
        </w:rPr>
        <w:t>ä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88"/>
        </w:rPr>
        <w:t>z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8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88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88"/>
        </w:rPr>
        <w:t>ý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88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8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78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78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1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8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86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81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6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4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8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5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89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82"/>
        </w:rPr>
        <w:t>ý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4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1" w:after="0" w:line="330" w:lineRule="auto"/>
        <w:ind w:left="272" w:right="127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3"/>
          <w:w w:val="85"/>
        </w:rPr>
        <w:t>z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9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7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87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5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94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86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8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8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8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4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6"/>
        </w:rPr>
        <w:t> </w:t>
      </w:r>
      <w:hyperlink r:id="rId71"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-1"/>
            <w:w w:val="91"/>
            <w:b/>
            <w:bCs/>
          </w:rPr>
          <w:t>m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1"/>
            <w:w w:val="89"/>
            <w:b/>
            <w:bCs/>
          </w:rPr>
          <w:t>u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4"/>
            <w:w w:val="88"/>
            <w:b/>
            <w:bCs/>
          </w:rPr>
          <w:t>d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4"/>
            <w:w w:val="81"/>
            <w:b/>
            <w:bCs/>
          </w:rPr>
          <w:t>r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-1"/>
            <w:w w:val="89"/>
            <w:b/>
            <w:bCs/>
          </w:rPr>
          <w:t>f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1"/>
            <w:w w:val="85"/>
            <w:b/>
            <w:bCs/>
          </w:rPr>
          <w:t>er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-2"/>
            <w:w w:val="94"/>
            <w:b/>
            <w:bCs/>
          </w:rPr>
          <w:t>o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90"/>
            <w:b/>
            <w:bCs/>
          </w:rPr>
          <w:t>2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90"/>
            <w:b/>
            <w:bCs/>
          </w:rPr>
          <w:t>2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90"/>
            <w:b/>
            <w:bCs/>
          </w:rPr>
          <w:t>2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1"/>
            <w:w w:val="74"/>
            <w:b/>
            <w:bCs/>
          </w:rPr>
          <w:t>@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4"/>
            <w:w w:val="88"/>
            <w:b/>
            <w:bCs/>
          </w:rPr>
          <w:t>g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91"/>
            <w:b/>
            <w:bCs/>
          </w:rPr>
          <w:t>m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4"/>
            <w:w w:val="83"/>
            <w:b/>
            <w:bCs/>
          </w:rPr>
          <w:t>a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5"/>
            <w:w w:val="95"/>
            <w:b/>
            <w:bCs/>
          </w:rPr>
          <w:t>i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3"/>
            <w:w w:val="90"/>
            <w:b/>
            <w:bCs/>
          </w:rPr>
          <w:t>l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1"/>
            <w:w w:val="87"/>
            <w:b/>
            <w:bCs/>
          </w:rPr>
          <w:t>.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87"/>
            <w:b/>
            <w:bCs/>
          </w:rPr>
          <w:t>c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0"/>
            <w:w w:val="94"/>
            <w:b/>
            <w:bCs/>
          </w:rPr>
          <w:t>o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0"/>
            <w:w w:val="91"/>
            <w:b/>
            <w:bCs/>
          </w:rPr>
          <w:t>m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0"/>
            <w:w w:val="91"/>
            <w:b/>
            <w:bCs/>
          </w:rPr>
          <w:t> </w:t>
        </w:r>
      </w:hyperlink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4"/>
          <w:w w:val="84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4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-2"/>
          <w:w w:val="84"/>
        </w:rPr>
        <w:t>5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4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2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-3"/>
          <w:w w:val="87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7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-4"/>
          <w:w w:val="8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2"/>
          <w:w w:val="87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1"/>
          <w:w w:val="87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3"/>
          <w:w w:val="87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7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7"/>
        </w:rPr>
        <w:t>ý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9"/>
          <w:w w:val="8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3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1"/>
          <w:w w:val="95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91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4"/>
          <w:w w:val="86"/>
        </w:rPr>
        <w:t>í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98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06" w:lineRule="auto"/>
        <w:ind w:left="1444" w:right="23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4"/>
          <w:w w:val="74"/>
          <w:b/>
          <w:bCs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1"/>
          <w:w w:val="83"/>
          <w:b/>
          <w:bCs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4"/>
          <w:w w:val="88"/>
          <w:b/>
          <w:bCs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2"/>
          <w:w w:val="91"/>
          <w:b/>
          <w:bCs/>
        </w:rPr>
        <w:t>is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2"/>
          <w:w w:val="86"/>
          <w:b/>
          <w:bCs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86"/>
          <w:b/>
          <w:bCs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83"/>
          <w:b/>
          <w:bCs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83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90"/>
          <w:b/>
          <w:bCs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1"/>
          <w:w w:val="90"/>
          <w:b/>
          <w:bCs/>
        </w:rPr>
        <w:t>ölc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1"/>
          <w:w w:val="90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3"/>
          <w:w w:val="85"/>
        </w:rPr>
        <w:t>č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81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1"/>
          <w:w w:val="86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98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4" w:lineRule="exact"/>
        <w:ind w:right="37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1"/>
          <w:w w:val="8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3"/>
          <w:w w:val="86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5"/>
          <w:w w:val="83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4"/>
          <w:w w:val="86"/>
        </w:rPr>
        <w:t>í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3"/>
          <w:w w:val="85"/>
        </w:rPr>
        <w:t>z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98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2"/>
          <w:w w:val="86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82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61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1"/>
          <w:w w:val="89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4"/>
          <w:w w:val="94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2"/>
          <w:w w:val="86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1"/>
          <w:w w:val="84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1"/>
          <w:w w:val="86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86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564" w:right="142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5"/>
          <w:w w:val="88"/>
        </w:rPr>
        <w:t>Z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81"/>
        </w:rPr>
        <w:t>SF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77" w:right="131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hyperlink r:id="rId72"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86"/>
            <w:b/>
            <w:bCs/>
          </w:rPr>
          <w:t>l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1"/>
            <w:w w:val="86"/>
            <w:b/>
            <w:bCs/>
          </w:rPr>
          <w:t>a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4"/>
            <w:w w:val="88"/>
            <w:b/>
            <w:bCs/>
          </w:rPr>
          <w:t>d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91"/>
            <w:b/>
            <w:bCs/>
          </w:rPr>
          <w:t>is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86"/>
            <w:b/>
            <w:bCs/>
          </w:rPr>
          <w:t>l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0"/>
            <w:w w:val="86"/>
            <w:b/>
            <w:bCs/>
          </w:rPr>
          <w:t>a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-6"/>
            <w:w w:val="83"/>
            <w:b/>
            <w:bCs/>
          </w:rPr>
          <w:t>v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91"/>
            <w:b/>
            <w:bCs/>
          </w:rPr>
          <w:t>.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0"/>
            <w:w w:val="89"/>
            <w:b/>
            <w:bCs/>
          </w:rPr>
          <w:t>h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1"/>
            <w:w w:val="94"/>
            <w:b/>
            <w:bCs/>
          </w:rPr>
          <w:t>o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1"/>
            <w:w w:val="90"/>
            <w:b/>
            <w:bCs/>
          </w:rPr>
          <w:t>l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77"/>
            <w:b/>
            <w:bCs/>
          </w:rPr>
          <w:t>c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1"/>
            <w:w w:val="77"/>
            <w:b/>
            <w:bCs/>
          </w:rPr>
          <w:t>@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4"/>
            <w:w w:val="88"/>
            <w:b/>
            <w:bCs/>
          </w:rPr>
          <w:t>g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91"/>
            <w:b/>
            <w:bCs/>
          </w:rPr>
          <w:t>m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4"/>
            <w:w w:val="83"/>
            <w:b/>
            <w:bCs/>
          </w:rPr>
          <w:t>a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5"/>
            <w:w w:val="95"/>
            <w:b/>
            <w:bCs/>
          </w:rPr>
          <w:t>i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3"/>
            <w:w w:val="90"/>
            <w:b/>
            <w:bCs/>
          </w:rPr>
          <w:t>l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1"/>
            <w:w w:val="91"/>
            <w:b/>
            <w:bCs/>
          </w:rPr>
          <w:t>.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85"/>
            <w:b/>
            <w:bCs/>
          </w:rPr>
          <w:t>c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0"/>
            <w:w w:val="94"/>
            <w:b/>
            <w:bCs/>
          </w:rPr>
          <w:t>o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0"/>
            <w:w w:val="91"/>
            <w:b/>
            <w:bCs/>
          </w:rPr>
          <w:t>m</w:t>
        </w:r>
        <w:r>
          <w:rPr>
            <w:rFonts w:ascii="Times New Roman" w:hAnsi="Times New Roman" w:cs="Times New Roman" w:eastAsia="Times New Roman"/>
            <w:sz w:val="16"/>
            <w:szCs w:val="16"/>
            <w:color w:val="000000"/>
            <w:spacing w:val="0"/>
            <w:w w:val="100"/>
          </w:rPr>
        </w:r>
      </w:hyperlink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244" w:right="98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4"/>
          <w:w w:val="84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4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-2"/>
          <w:w w:val="84"/>
        </w:rPr>
        <w:t>5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4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2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-2"/>
          <w:w w:val="86"/>
        </w:rPr>
        <w:t>5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6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-2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2"/>
          <w:w w:val="86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4"/>
          <w:w w:val="86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2"/>
          <w:w w:val="86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2"/>
          <w:w w:val="86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3"/>
          <w:w w:val="86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6"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7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2"/>
          <w:w w:val="79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3"/>
          <w:w w:val="82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2"/>
          <w:w w:val="84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4"/>
          <w:w w:val="98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3"/>
          <w:w w:val="85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30" w:after="0" w:line="250" w:lineRule="auto"/>
        <w:ind w:left="1136" w:right="116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5"/>
          <w:w w:val="88"/>
          <w:b/>
          <w:bCs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3"/>
          <w:w w:val="88"/>
          <w:b/>
          <w:bCs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1"/>
          <w:w w:val="88"/>
          <w:b/>
          <w:bCs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-3"/>
          <w:w w:val="88"/>
          <w:b/>
          <w:bCs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88"/>
          <w:b/>
          <w:bCs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-2"/>
          <w:w w:val="88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1"/>
          <w:w w:val="88"/>
          <w:b/>
          <w:bCs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83"/>
          <w:b/>
          <w:bCs/>
        </w:rPr>
        <w:t>av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1"/>
          <w:w w:val="94"/>
          <w:b/>
          <w:bCs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90"/>
          <w:b/>
          <w:bCs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90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4"/>
          <w:w w:val="74"/>
          <w:b/>
          <w:bCs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4"/>
          <w:w w:val="83"/>
          <w:b/>
          <w:bCs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4"/>
          <w:w w:val="86"/>
          <w:b/>
          <w:bCs/>
        </w:rPr>
        <w:t>za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81"/>
          <w:b/>
          <w:bCs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81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91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91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2"/>
          <w:w w:val="91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3"/>
          <w:w w:val="91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2"/>
          <w:w w:val="91"/>
        </w:rPr>
        <w:t>se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3"/>
          <w:w w:val="91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9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-2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5"/>
          <w:w w:val="88"/>
        </w:rPr>
        <w:t>Z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76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85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28" w:after="0" w:line="250" w:lineRule="auto"/>
        <w:ind w:left="987" w:right="-34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2"/>
          <w:w w:val="91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1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91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1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91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1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9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1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91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1"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1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-8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1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91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1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9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1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85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85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85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5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-2"/>
          <w:w w:val="8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4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6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5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5"/>
        </w:rPr>
        <w:t>z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86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8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88"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9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5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8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8"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89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-1"/>
          <w:w w:val="94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7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7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86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89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89"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85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6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0" w:after="0" w:line="250" w:lineRule="auto"/>
        <w:ind w:left="989" w:right="-31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5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1"/>
        </w:rPr>
        <w:t>ip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1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94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8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85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6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8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2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87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7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-1"/>
          <w:w w:val="87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87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87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87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87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87"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87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7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7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30"/>
          <w:w w:val="8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7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-4"/>
          <w:w w:val="8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89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6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0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90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0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0"/>
        </w:rPr>
        <w:t>ou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85"/>
        </w:rPr>
        <w:t>z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8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8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1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5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7"/>
        </w:rPr>
        <w:t>ov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28" w:after="0" w:line="240" w:lineRule="auto"/>
        <w:ind w:left="236" w:right="491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hyperlink r:id="rId73"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90"/>
            <w:b/>
            <w:bCs/>
          </w:rPr>
          <w:t>l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4"/>
            <w:w w:val="83"/>
            <w:b/>
            <w:bCs/>
          </w:rPr>
          <w:t>a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4"/>
            <w:w w:val="90"/>
            <w:b/>
            <w:bCs/>
          </w:rPr>
          <w:t>z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4"/>
            <w:w w:val="83"/>
            <w:b/>
            <w:bCs/>
          </w:rPr>
          <w:t>a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1"/>
            <w:w w:val="81"/>
            <w:b/>
            <w:bCs/>
          </w:rPr>
          <w:t>r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74"/>
            <w:b/>
            <w:bCs/>
          </w:rPr>
          <w:t>@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88"/>
            <w:b/>
            <w:bCs/>
          </w:rPr>
          <w:t>e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0"/>
            <w:w w:val="86"/>
            <w:b/>
            <w:bCs/>
          </w:rPr>
          <w:t>q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3"/>
            <w:w w:val="89"/>
            <w:b/>
            <w:bCs/>
          </w:rPr>
          <w:t>u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95"/>
            <w:b/>
            <w:bCs/>
          </w:rPr>
          <w:t>i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1"/>
            <w:w w:val="88"/>
            <w:b/>
            <w:bCs/>
          </w:rPr>
          <w:t>s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4"/>
            <w:w w:val="95"/>
            <w:b/>
            <w:bCs/>
          </w:rPr>
          <w:t>i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0"/>
            <w:w w:val="91"/>
            <w:b/>
            <w:bCs/>
          </w:rPr>
          <w:t>n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-1"/>
            <w:w w:val="83"/>
            <w:b/>
            <w:bCs/>
          </w:rPr>
          <w:t>v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3"/>
            <w:w w:val="88"/>
            <w:b/>
            <w:bCs/>
          </w:rPr>
          <w:t>e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1"/>
            <w:w w:val="88"/>
            <w:b/>
            <w:bCs/>
          </w:rPr>
          <w:t>s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3"/>
            <w:w w:val="90"/>
            <w:b/>
            <w:bCs/>
          </w:rPr>
          <w:t>t.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90"/>
            <w:b/>
            <w:bCs/>
          </w:rPr>
          <w:t>s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0"/>
            <w:w w:val="83"/>
            <w:b/>
            <w:bCs/>
          </w:rPr>
          <w:t>k</w:t>
        </w:r>
        <w:r>
          <w:rPr>
            <w:rFonts w:ascii="Times New Roman" w:hAnsi="Times New Roman" w:cs="Times New Roman" w:eastAsia="Times New Roman"/>
            <w:sz w:val="16"/>
            <w:szCs w:val="16"/>
            <w:color w:val="000000"/>
            <w:spacing w:val="0"/>
            <w:w w:val="100"/>
          </w:rPr>
        </w:r>
      </w:hyperlink>
    </w:p>
    <w:p>
      <w:pPr>
        <w:spacing w:before="36" w:after="0" w:line="240" w:lineRule="auto"/>
        <w:ind w:left="260" w:right="515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4"/>
          <w:w w:val="84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4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-3"/>
          <w:w w:val="84"/>
        </w:rPr>
        <w:t>5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2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3"/>
          <w:w w:val="86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6"/>
        </w:rPr>
        <w:t>4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-1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79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4"/>
          <w:w w:val="98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2"/>
          <w:w w:val="86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2"/>
          <w:w w:val="84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2"/>
          <w:w w:val="81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5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2"/>
          <w:w w:val="85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40" w:right="22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3"/>
          <w:w w:val="82"/>
          <w:b/>
          <w:bCs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3"/>
          <w:w w:val="83"/>
          <w:b/>
          <w:bCs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1"/>
          <w:w w:val="88"/>
          <w:b/>
          <w:bCs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3"/>
          <w:w w:val="91"/>
          <w:b/>
          <w:bCs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2"/>
          <w:w w:val="91"/>
          <w:b/>
          <w:bCs/>
        </w:rPr>
        <w:t>is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2"/>
          <w:w w:val="86"/>
          <w:b/>
          <w:bCs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86"/>
          <w:b/>
          <w:bCs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83"/>
          <w:b/>
          <w:bCs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70" w:lineRule="auto"/>
        <w:ind w:left="1099" w:right="79" w:firstLine="4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3"/>
          <w:w w:val="87"/>
          <w:b/>
          <w:bCs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3"/>
          <w:w w:val="87"/>
          <w:b/>
          <w:bCs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3"/>
          <w:w w:val="87"/>
          <w:b/>
          <w:bCs/>
        </w:rPr>
        <w:t>š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87"/>
          <w:b/>
          <w:bCs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3"/>
          <w:w w:val="87"/>
          <w:b/>
          <w:bCs/>
        </w:rPr>
        <w:t>nka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8"/>
          <w:w w:val="87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3"/>
          <w:w w:val="85"/>
        </w:rPr>
        <w:t>č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81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1"/>
          <w:w w:val="86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98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3"/>
          <w:w w:val="86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1"/>
          <w:w w:val="86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1"/>
          <w:w w:val="86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86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2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5"/>
          <w:w w:val="88"/>
        </w:rPr>
        <w:t>Z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76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85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8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5"/>
          <w:w w:val="83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-1"/>
          <w:w w:val="98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95"/>
        </w:rPr>
        <w:t>ú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4"/>
          <w:w w:val="98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1"/>
          <w:w w:val="9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5"/>
          <w:w w:val="85"/>
        </w:rPr>
        <w:t>z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2"/>
          <w:w w:val="83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4"/>
          <w:w w:val="88"/>
        </w:rPr>
        <w:t>ä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3"/>
          <w:w w:val="85"/>
        </w:rPr>
        <w:t>z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87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2"/>
          <w:w w:val="87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88"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1"/>
          <w:w w:val="89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-1"/>
          <w:w w:val="94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4"/>
          <w:w w:val="97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3"/>
          <w:w w:val="97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5"/>
          <w:w w:val="86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4"/>
          <w:w w:val="89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1"/>
          <w:w w:val="89"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3"/>
          <w:w w:val="85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2"/>
          <w:w w:val="86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0" w:lineRule="exact"/>
        <w:ind w:left="978" w:right="-42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86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86"/>
        </w:rPr>
        <w:t>č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6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86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6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6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86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6"/>
        </w:rPr>
        <w:t>ou</w:t>
      </w:r>
      <w:r>
        <w:rPr>
          <w:rFonts w:ascii="Times New Roman" w:hAnsi="Times New Roman" w:cs="Times New Roman" w:eastAsia="Times New Roman"/>
          <w:sz w:val="16"/>
          <w:szCs w:val="16"/>
          <w:spacing w:val="19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85"/>
        </w:rPr>
        <w:t>z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88"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89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1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8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5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6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8" w:after="0" w:line="250" w:lineRule="auto"/>
        <w:ind w:left="1090" w:right="69" w:firstLine="-1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1"/>
          <w:w w:val="92"/>
        </w:rPr>
        <w:t>ň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2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2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-1"/>
          <w:w w:val="9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86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8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0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94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85"/>
        </w:rPr>
        <w:t>č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6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8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6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4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1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84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85"/>
        </w:rPr>
        <w:t>č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4"/>
        </w:rPr>
        <w:t>ná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9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9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98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0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5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5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94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23" w:after="0" w:line="240" w:lineRule="auto"/>
        <w:ind w:left="-34" w:right="222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hyperlink r:id="rId74"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3"/>
            <w:w w:val="81"/>
            <w:b/>
            <w:bCs/>
          </w:rPr>
          <w:t>r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3"/>
            <w:w w:val="83"/>
            <w:b/>
            <w:bCs/>
          </w:rPr>
          <w:t>a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1"/>
            <w:w w:val="90"/>
            <w:b/>
            <w:bCs/>
          </w:rPr>
          <w:t>s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3"/>
            <w:w w:val="90"/>
            <w:b/>
            <w:bCs/>
          </w:rPr>
          <w:t>t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95"/>
            <w:b/>
            <w:bCs/>
          </w:rPr>
          <w:t>i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88"/>
            <w:b/>
            <w:bCs/>
          </w:rPr>
          <w:t>s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90"/>
            <w:b/>
            <w:bCs/>
          </w:rPr>
          <w:t>l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0"/>
            <w:w w:val="83"/>
            <w:b/>
            <w:bCs/>
          </w:rPr>
          <w:t>a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-6"/>
            <w:w w:val="83"/>
            <w:b/>
            <w:bCs/>
          </w:rPr>
          <w:t>v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1"/>
            <w:w w:val="91"/>
            <w:b/>
            <w:bCs/>
          </w:rPr>
          <w:t>.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0"/>
            <w:w w:val="94"/>
            <w:b/>
            <w:bCs/>
          </w:rPr>
          <w:t>o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83"/>
            <w:b/>
            <w:bCs/>
          </w:rPr>
          <w:t>v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88"/>
            <w:b/>
            <w:bCs/>
          </w:rPr>
          <w:t>s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0"/>
            <w:w w:val="94"/>
            <w:b/>
            <w:bCs/>
          </w:rPr>
          <w:t>o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4"/>
            <w:w w:val="91"/>
            <w:b/>
            <w:bCs/>
          </w:rPr>
          <w:t>n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4"/>
            <w:w w:val="83"/>
            <w:b/>
            <w:bCs/>
          </w:rPr>
          <w:t>k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1"/>
            <w:w w:val="83"/>
            <w:b/>
            <w:bCs/>
          </w:rPr>
          <w:t>a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1"/>
            <w:w w:val="79"/>
            <w:b/>
            <w:bCs/>
          </w:rPr>
          <w:t>@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4"/>
            <w:w w:val="79"/>
            <w:b/>
            <w:bCs/>
          </w:rPr>
          <w:t>g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91"/>
            <w:b/>
            <w:bCs/>
          </w:rPr>
          <w:t>m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4"/>
            <w:w w:val="83"/>
            <w:b/>
            <w:bCs/>
          </w:rPr>
          <w:t>a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5"/>
            <w:w w:val="95"/>
            <w:b/>
            <w:bCs/>
          </w:rPr>
          <w:t>i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3"/>
            <w:w w:val="90"/>
            <w:b/>
            <w:bCs/>
          </w:rPr>
          <w:t>l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1"/>
            <w:w w:val="91"/>
            <w:b/>
            <w:bCs/>
          </w:rPr>
          <w:t>.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85"/>
            <w:b/>
            <w:bCs/>
          </w:rPr>
          <w:t>c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0"/>
            <w:w w:val="94"/>
            <w:b/>
            <w:bCs/>
          </w:rPr>
          <w:t>o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0"/>
            <w:w w:val="91"/>
            <w:b/>
            <w:bCs/>
          </w:rPr>
          <w:t>m</w:t>
        </w:r>
        <w:r>
          <w:rPr>
            <w:rFonts w:ascii="Times New Roman" w:hAnsi="Times New Roman" w:cs="Times New Roman" w:eastAsia="Times New Roman"/>
            <w:sz w:val="16"/>
            <w:szCs w:val="16"/>
            <w:color w:val="000000"/>
            <w:spacing w:val="0"/>
            <w:w w:val="100"/>
          </w:rPr>
        </w:r>
      </w:hyperlink>
    </w:p>
    <w:p>
      <w:pPr>
        <w:spacing w:before="30" w:after="0" w:line="240" w:lineRule="auto"/>
        <w:ind w:left="338" w:right="594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4"/>
          <w:w w:val="85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5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-3"/>
          <w:w w:val="8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3"/>
          <w:w w:val="85"/>
        </w:rPr>
        <w:t>5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5"/>
        </w:rPr>
        <w:t>4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1"/>
          <w:w w:val="8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-3"/>
          <w:w w:val="85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5"/>
        </w:rPr>
        <w:t>7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-1"/>
          <w:w w:val="91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94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1"/>
          <w:w w:val="8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95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5" w:lineRule="auto"/>
        <w:ind w:left="996" w:right="-25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2"/>
          <w:w w:val="89"/>
          <w:b/>
          <w:bCs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1"/>
          <w:w w:val="89"/>
          <w:b/>
          <w:bCs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2"/>
          <w:w w:val="89"/>
          <w:b/>
          <w:bCs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89"/>
          <w:b/>
          <w:bCs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-3"/>
          <w:w w:val="89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-1"/>
          <w:w w:val="65"/>
          <w:b/>
          <w:bCs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2"/>
          <w:w w:val="94"/>
          <w:b/>
          <w:bCs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3"/>
          <w:w w:val="90"/>
          <w:b/>
          <w:bCs/>
        </w:rPr>
        <w:t>z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1"/>
          <w:w w:val="88"/>
          <w:b/>
          <w:bCs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89"/>
          <w:b/>
          <w:bCs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-8"/>
          <w:w w:val="88"/>
          <w:b/>
          <w:bCs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4"/>
          <w:w w:val="83"/>
          <w:b/>
          <w:bCs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1"/>
          <w:w w:val="91"/>
          <w:b/>
          <w:bCs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88"/>
          <w:b/>
          <w:bCs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2"/>
          <w:w w:val="88"/>
          <w:b/>
          <w:bCs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1"/>
          <w:w w:val="90"/>
          <w:b/>
          <w:bCs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91"/>
          <w:b/>
          <w:bCs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91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4"/>
          <w:w w:val="84"/>
          <w:b/>
          <w:bCs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3"/>
          <w:w w:val="83"/>
          <w:b/>
          <w:bCs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4"/>
          <w:w w:val="83"/>
          <w:b/>
          <w:bCs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91"/>
          <w:b/>
          <w:bCs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57" w:after="0" w:line="240" w:lineRule="auto"/>
        <w:ind w:left="1095" w:right="74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3"/>
          <w:w w:val="87"/>
        </w:rPr>
        <w:t>č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87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1"/>
          <w:w w:val="87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87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3"/>
          <w:w w:val="8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3"/>
          <w:w w:val="87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1"/>
          <w:w w:val="87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1"/>
          <w:w w:val="87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87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-2"/>
          <w:w w:val="8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5"/>
          <w:w w:val="88"/>
        </w:rPr>
        <w:t>Z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76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85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68" w:after="0" w:line="255" w:lineRule="auto"/>
        <w:ind w:left="1149" w:right="128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5"/>
          <w:w w:val="94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1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88"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5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86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85"/>
        </w:rPr>
        <w:t>ž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2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89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-1"/>
          <w:w w:val="94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7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7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86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89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89"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85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6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4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-1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89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4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6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84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6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8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4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0" w:after="0" w:line="255" w:lineRule="auto"/>
        <w:ind w:left="1075" w:right="54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-6"/>
          <w:w w:val="92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2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92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2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2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2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-4"/>
          <w:w w:val="9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89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4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6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84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86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6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85"/>
        </w:rPr>
        <w:t>z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8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8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1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5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-4"/>
          <w:w w:val="87"/>
        </w:rPr>
        <w:t>v)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93" w:right="348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hyperlink r:id="rId75"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1"/>
            <w:w w:val="77"/>
            <w:b/>
            <w:bCs/>
          </w:rPr>
          <w:t>j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94"/>
            <w:b/>
            <w:bCs/>
          </w:rPr>
          <w:t>o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3"/>
            <w:w w:val="90"/>
            <w:b/>
            <w:bCs/>
          </w:rPr>
          <w:t>z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1"/>
            <w:w w:val="89"/>
            <w:b/>
            <w:bCs/>
          </w:rPr>
          <w:t>ef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-6"/>
            <w:w w:val="89"/>
            <w:b/>
            <w:bCs/>
          </w:rPr>
          <w:t>.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83"/>
            <w:b/>
            <w:bCs/>
          </w:rPr>
          <w:t>v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4"/>
            <w:w w:val="83"/>
            <w:b/>
            <w:bCs/>
          </w:rPr>
          <w:t>a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1"/>
            <w:w w:val="90"/>
            <w:b/>
            <w:bCs/>
          </w:rPr>
          <w:t>n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0"/>
            <w:w w:val="90"/>
            <w:b/>
            <w:bCs/>
          </w:rPr>
          <w:t>g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88"/>
            <w:b/>
            <w:bCs/>
          </w:rPr>
          <w:t>e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3"/>
            <w:w w:val="90"/>
            <w:b/>
            <w:bCs/>
          </w:rPr>
          <w:t>l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1"/>
            <w:w w:val="90"/>
            <w:b/>
            <w:bCs/>
          </w:rPr>
          <w:t>3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1"/>
            <w:w w:val="74"/>
            <w:b/>
            <w:bCs/>
          </w:rPr>
          <w:t>@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4"/>
            <w:w w:val="88"/>
            <w:b/>
            <w:bCs/>
          </w:rPr>
          <w:t>g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91"/>
            <w:b/>
            <w:bCs/>
          </w:rPr>
          <w:t>m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4"/>
            <w:w w:val="83"/>
            <w:b/>
            <w:bCs/>
          </w:rPr>
          <w:t>a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5"/>
            <w:w w:val="95"/>
            <w:b/>
            <w:bCs/>
          </w:rPr>
          <w:t>i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3"/>
            <w:w w:val="90"/>
            <w:b/>
            <w:bCs/>
          </w:rPr>
          <w:t>l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1"/>
            <w:w w:val="91"/>
            <w:b/>
            <w:bCs/>
          </w:rPr>
          <w:t>.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85"/>
            <w:b/>
            <w:bCs/>
          </w:rPr>
          <w:t>c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0"/>
            <w:w w:val="94"/>
            <w:b/>
            <w:bCs/>
          </w:rPr>
          <w:t>o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0"/>
            <w:w w:val="91"/>
            <w:b/>
            <w:bCs/>
          </w:rPr>
          <w:t>m</w:t>
        </w:r>
        <w:r>
          <w:rPr>
            <w:rFonts w:ascii="Times New Roman" w:hAnsi="Times New Roman" w:cs="Times New Roman" w:eastAsia="Times New Roman"/>
            <w:sz w:val="16"/>
            <w:szCs w:val="16"/>
            <w:color w:val="000000"/>
            <w:spacing w:val="0"/>
            <w:w w:val="100"/>
          </w:rPr>
        </w:r>
      </w:hyperlink>
    </w:p>
    <w:p>
      <w:pPr>
        <w:spacing w:before="34" w:after="0" w:line="240" w:lineRule="auto"/>
        <w:ind w:left="371" w:right="626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4"/>
          <w:w w:val="84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4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-2"/>
          <w:w w:val="84"/>
        </w:rPr>
        <w:t>5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4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2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2"/>
          <w:w w:val="86"/>
        </w:rPr>
        <w:t>5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6"/>
        </w:rPr>
        <w:t>8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-1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3"/>
          <w:w w:val="88"/>
        </w:rPr>
        <w:t>Ž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5"/>
          <w:w w:val="86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4"/>
          <w:w w:val="81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4"/>
          <w:w w:val="86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1"/>
          <w:w w:val="98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16" w:right="196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2"/>
          <w:w w:val="89"/>
          <w:b/>
          <w:bCs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1"/>
          <w:w w:val="89"/>
          <w:b/>
          <w:bCs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2"/>
          <w:w w:val="89"/>
          <w:b/>
          <w:bCs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89"/>
          <w:b/>
          <w:bCs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-3"/>
          <w:w w:val="89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-2"/>
          <w:w w:val="88"/>
          <w:b/>
          <w:bCs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2"/>
          <w:w w:val="88"/>
          <w:b/>
          <w:bCs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1"/>
          <w:w w:val="91"/>
          <w:b/>
          <w:bCs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1"/>
          <w:w w:val="88"/>
          <w:b/>
          <w:bCs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81"/>
          <w:b/>
          <w:bCs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8" w:after="0" w:line="278" w:lineRule="auto"/>
        <w:ind w:left="1144" w:right="124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4"/>
          <w:w w:val="84"/>
          <w:b/>
          <w:bCs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2"/>
          <w:w w:val="84"/>
          <w:b/>
          <w:bCs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84"/>
          <w:b/>
          <w:bCs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2"/>
          <w:w w:val="84"/>
          <w:b/>
          <w:bCs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2"/>
          <w:w w:val="84"/>
          <w:b/>
          <w:bCs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5"/>
          <w:w w:val="84"/>
          <w:b/>
          <w:bCs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84"/>
          <w:b/>
          <w:bCs/>
        </w:rPr>
        <w:t>ý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5"/>
          <w:w w:val="84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3"/>
          <w:w w:val="85"/>
        </w:rPr>
        <w:t>č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81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1"/>
          <w:w w:val="86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98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1"/>
          <w:w w:val="8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3"/>
          <w:w w:val="86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5"/>
          <w:w w:val="83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4"/>
          <w:w w:val="86"/>
        </w:rPr>
        <w:t>í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3"/>
          <w:w w:val="85"/>
        </w:rPr>
        <w:t>z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98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2"/>
          <w:w w:val="86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82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1"/>
          <w:w w:val="89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89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4"/>
          <w:w w:val="89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2"/>
          <w:w w:val="89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1"/>
          <w:w w:val="8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1"/>
          <w:w w:val="89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89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-2"/>
          <w:w w:val="8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5"/>
          <w:w w:val="88"/>
        </w:rPr>
        <w:t>Z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76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85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3" w:right="329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hyperlink r:id="rId76"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88"/>
            <w:b/>
            <w:bCs/>
          </w:rPr>
          <w:t>p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88"/>
            <w:b/>
            <w:bCs/>
          </w:rPr>
          <w:t>e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1"/>
            <w:w w:val="91"/>
            <w:b/>
            <w:bCs/>
          </w:rPr>
          <w:t>t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1"/>
            <w:w w:val="85"/>
            <w:b/>
            <w:bCs/>
          </w:rPr>
          <w:t>e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-3"/>
            <w:w w:val="85"/>
            <w:b/>
            <w:bCs/>
          </w:rPr>
          <w:t>r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3"/>
            <w:w w:val="91"/>
            <w:b/>
            <w:bCs/>
          </w:rPr>
          <w:t>.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0"/>
            <w:w w:val="90"/>
            <w:b/>
            <w:bCs/>
          </w:rPr>
          <w:t>l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88"/>
            <w:b/>
            <w:bCs/>
          </w:rPr>
          <w:t>e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0"/>
            <w:w w:val="89"/>
            <w:b/>
            <w:bCs/>
          </w:rPr>
          <w:t>h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94"/>
            <w:b/>
            <w:bCs/>
          </w:rPr>
          <w:t>o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85"/>
            <w:b/>
            <w:bCs/>
          </w:rPr>
          <w:t>c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6"/>
            <w:w w:val="83"/>
            <w:b/>
            <w:bCs/>
          </w:rPr>
          <w:t>k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1"/>
            <w:w w:val="79"/>
            <w:b/>
            <w:bCs/>
          </w:rPr>
          <w:t>y@s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0"/>
            <w:w w:val="91"/>
            <w:b/>
            <w:bCs/>
          </w:rPr>
          <w:t>t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0"/>
            <w:w w:val="94"/>
            <w:b/>
            <w:bCs/>
          </w:rPr>
          <w:t>o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4"/>
            <w:w w:val="91"/>
            <w:b/>
            <w:bCs/>
          </w:rPr>
          <w:t>n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3"/>
            <w:w w:val="90"/>
            <w:b/>
            <w:bCs/>
          </w:rPr>
          <w:t>l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4"/>
            <w:w w:val="95"/>
            <w:b/>
            <w:bCs/>
          </w:rPr>
          <w:t>i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0"/>
            <w:w w:val="91"/>
            <w:b/>
            <w:bCs/>
          </w:rPr>
          <w:t>n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3"/>
            <w:w w:val="88"/>
            <w:b/>
            <w:bCs/>
          </w:rPr>
          <w:t>e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3"/>
            <w:w w:val="91"/>
            <w:b/>
            <w:bCs/>
          </w:rPr>
          <w:t>.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88"/>
            <w:b/>
            <w:bCs/>
          </w:rPr>
          <w:t>s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0"/>
            <w:w w:val="83"/>
            <w:b/>
            <w:bCs/>
          </w:rPr>
          <w:t>k</w:t>
        </w:r>
        <w:r>
          <w:rPr>
            <w:rFonts w:ascii="Times New Roman" w:hAnsi="Times New Roman" w:cs="Times New Roman" w:eastAsia="Times New Roman"/>
            <w:sz w:val="16"/>
            <w:szCs w:val="16"/>
            <w:color w:val="000000"/>
            <w:spacing w:val="0"/>
            <w:w w:val="100"/>
          </w:rPr>
        </w:r>
      </w:hyperlink>
    </w:p>
    <w:p>
      <w:pPr>
        <w:spacing w:before="40" w:after="0" w:line="240" w:lineRule="auto"/>
        <w:ind w:left="356" w:right="612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4"/>
          <w:w w:val="85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5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-3"/>
          <w:w w:val="8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3"/>
          <w:w w:val="85"/>
        </w:rPr>
        <w:t>5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5"/>
        </w:rPr>
        <w:t>4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1"/>
          <w:w w:val="8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-3"/>
          <w:w w:val="85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5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3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2"/>
          <w:w w:val="9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1"/>
          <w:w w:val="84"/>
        </w:rPr>
        <w:t>š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2"/>
          <w:w w:val="85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6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29" w:after="0" w:line="308" w:lineRule="auto"/>
        <w:ind w:left="1324" w:right="132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2"/>
          <w:w w:val="87"/>
          <w:b/>
          <w:bCs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1"/>
          <w:w w:val="91"/>
          <w:b/>
          <w:bCs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2"/>
          <w:w w:val="88"/>
          <w:b/>
          <w:bCs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91"/>
          <w:b/>
          <w:bCs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91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4"/>
          <w:w w:val="83"/>
          <w:b/>
          <w:bCs/>
        </w:rPr>
        <w:t>Z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1"/>
          <w:w w:val="88"/>
          <w:b/>
          <w:bCs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1"/>
          <w:w w:val="88"/>
          <w:b/>
          <w:bCs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1"/>
          <w:w w:val="91"/>
          <w:b/>
          <w:bCs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3"/>
          <w:w w:val="88"/>
          <w:b/>
          <w:bCs/>
        </w:rPr>
        <w:t>ě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83"/>
          <w:b/>
          <w:bCs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83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2"/>
          <w:w w:val="85"/>
          <w:b/>
          <w:bCs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5"/>
          <w:w w:val="83"/>
          <w:b/>
          <w:bCs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3"/>
          <w:w w:val="90"/>
          <w:b/>
          <w:bCs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2"/>
          <w:w w:val="95"/>
          <w:b/>
          <w:bCs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1"/>
          <w:w w:val="86"/>
          <w:b/>
          <w:bCs/>
        </w:rPr>
        <w:t>ga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80" w:right="464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2"/>
          <w:w w:val="91"/>
        </w:rPr>
        <w:t>po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91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91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2"/>
          <w:w w:val="91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3"/>
          <w:w w:val="91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2"/>
          <w:w w:val="91"/>
        </w:rPr>
        <w:t>se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3"/>
          <w:w w:val="91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9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5"/>
          <w:w w:val="88"/>
        </w:rPr>
        <w:t>Z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76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85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81" w:after="0" w:line="240" w:lineRule="auto"/>
        <w:ind w:left="-30" w:right="53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88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8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88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88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88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88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8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8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8"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spacing w:val="13"/>
          <w:w w:val="8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8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-1"/>
          <w:w w:val="88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88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8"/>
        </w:rPr>
        <w:t>ž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88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8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8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8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86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8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0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94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85"/>
        </w:rPr>
        <w:t>č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8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6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52" w:after="0" w:line="345" w:lineRule="auto"/>
        <w:ind w:left="290" w:right="309" w:firstLine="-37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9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1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1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1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1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9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1"/>
        </w:rPr>
        <w:t>č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1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1"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spacing w:val="-1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9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9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98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0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5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5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94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8"/>
        </w:rPr>
        <w:t> </w:t>
      </w:r>
      <w:hyperlink r:id="rId77"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1"/>
            <w:w w:val="86"/>
            <w:b/>
            <w:bCs/>
          </w:rPr>
          <w:t>b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5"/>
            <w:w w:val="83"/>
            <w:b/>
            <w:bCs/>
          </w:rPr>
          <w:t>a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3"/>
            <w:w w:val="90"/>
            <w:b/>
            <w:bCs/>
          </w:rPr>
          <w:t>l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91"/>
            <w:b/>
            <w:bCs/>
          </w:rPr>
          <w:t>i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1"/>
            <w:w w:val="91"/>
            <w:b/>
            <w:bCs/>
          </w:rPr>
          <w:t>g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4"/>
            <w:w w:val="83"/>
            <w:b/>
            <w:bCs/>
          </w:rPr>
          <w:t>a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91"/>
            <w:b/>
            <w:bCs/>
          </w:rPr>
          <w:t>.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90"/>
            <w:b/>
            <w:bCs/>
          </w:rPr>
          <w:t>z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1"/>
            <w:w w:val="74"/>
            <w:b/>
            <w:bCs/>
          </w:rPr>
          <w:t>@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88"/>
            <w:b/>
            <w:bCs/>
          </w:rPr>
          <w:t>s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0"/>
            <w:w w:val="90"/>
            <w:b/>
            <w:bCs/>
          </w:rPr>
          <w:t>l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0"/>
            <w:w w:val="94"/>
            <w:b/>
            <w:bCs/>
          </w:rPr>
          <w:t>o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83"/>
            <w:b/>
            <w:bCs/>
          </w:rPr>
          <w:t>v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4"/>
            <w:w w:val="83"/>
            <w:b/>
            <w:bCs/>
          </w:rPr>
          <w:t>a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0"/>
            <w:w w:val="91"/>
            <w:b/>
            <w:bCs/>
          </w:rPr>
          <w:t>n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89"/>
            <w:b/>
            <w:bCs/>
          </w:rPr>
          <w:t>e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3"/>
            <w:w w:val="89"/>
            <w:b/>
            <w:bCs/>
          </w:rPr>
          <w:t>t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3"/>
            <w:w w:val="91"/>
            <w:b/>
            <w:bCs/>
          </w:rPr>
          <w:t>.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88"/>
            <w:b/>
            <w:bCs/>
          </w:rPr>
          <w:t>s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0"/>
            <w:w w:val="83"/>
            <w:b/>
            <w:bCs/>
          </w:rPr>
          <w:t>k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0"/>
            <w:w w:val="83"/>
            <w:b/>
            <w:bCs/>
          </w:rPr>
          <w:t> </w:t>
        </w:r>
      </w:hyperlink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4"/>
          <w:w w:val="85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5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-3"/>
          <w:w w:val="8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3"/>
          <w:w w:val="85"/>
        </w:rPr>
        <w:t>5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5"/>
        </w:rPr>
        <w:t>4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1"/>
          <w:w w:val="8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6"/>
        </w:rPr>
        <w:t>12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-1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1"/>
          <w:w w:val="83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3"/>
          <w:w w:val="86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3"/>
          <w:w w:val="85"/>
        </w:rPr>
        <w:t>ž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2"/>
          <w:w w:val="94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5"/>
          <w:w w:val="8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1"/>
          <w:w w:val="9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9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3" w:lineRule="auto"/>
        <w:ind w:left="1308" w:right="116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4"/>
          <w:w w:val="84"/>
          <w:b/>
          <w:bCs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5"/>
          <w:w w:val="88"/>
          <w:b/>
          <w:bCs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1"/>
          <w:w w:val="94"/>
          <w:b/>
          <w:bCs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-4"/>
          <w:w w:val="81"/>
          <w:b/>
          <w:bCs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91"/>
          <w:b/>
          <w:bCs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91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3"/>
          <w:w w:val="84"/>
          <w:b/>
          <w:bCs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5"/>
          <w:w w:val="95"/>
          <w:b/>
          <w:bCs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2"/>
          <w:w w:val="90"/>
          <w:b/>
          <w:bCs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4"/>
          <w:w w:val="83"/>
          <w:b/>
          <w:bCs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91"/>
          <w:b/>
          <w:bCs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91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2"/>
          <w:w w:val="81"/>
          <w:b/>
          <w:bCs/>
        </w:rPr>
        <w:t>Š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81"/>
          <w:b/>
          <w:bCs/>
        </w:rPr>
        <w:t>aj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1"/>
          <w:w w:val="88"/>
          <w:b/>
          <w:bCs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5"/>
          <w:w w:val="83"/>
          <w:b/>
          <w:bCs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3"/>
          <w:w w:val="90"/>
          <w:b/>
          <w:bCs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5"/>
          <w:w w:val="95"/>
          <w:b/>
          <w:bCs/>
        </w:rPr>
        <w:t>í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83"/>
          <w:b/>
          <w:bCs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30" w:after="0" w:line="312" w:lineRule="auto"/>
        <w:ind w:left="1266" w:right="74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3"/>
          <w:w w:val="88"/>
        </w:rPr>
        <w:t>č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88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1"/>
          <w:w w:val="88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88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4"/>
          <w:w w:val="8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1"/>
          <w:w w:val="8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1"/>
          <w:w w:val="95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82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5"/>
          <w:w w:val="88"/>
        </w:rPr>
        <w:t>Z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81"/>
        </w:rPr>
        <w:t>SF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8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8"/>
          <w:w w:val="83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3"/>
          <w:w w:val="82"/>
        </w:rPr>
        <w:t>ý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2"/>
          <w:w w:val="84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3"/>
          <w:w w:val="98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85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-2"/>
          <w:w w:val="85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96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2" w:lineRule="exact"/>
        <w:ind w:left="1347" w:right="155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3"/>
          <w:w w:val="98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6"/>
        </w:rPr>
        <w:t>í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86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98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7"/>
        </w:rPr>
        <w:t>vo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41" w:after="0" w:line="293" w:lineRule="auto"/>
        <w:ind w:right="56" w:firstLine="1339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83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82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4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8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6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3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7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7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8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6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56"/>
        </w:rPr>
        <w:t>ľ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4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98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3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2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87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7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-1"/>
          <w:w w:val="87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87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87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87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87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87"/>
        </w:rPr>
        <w:t>á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87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7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7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30"/>
          <w:w w:val="8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7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-4"/>
          <w:w w:val="8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88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88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88"/>
        </w:rPr>
        <w:t>z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8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88"/>
        </w:rPr>
        <w:t>ä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88"/>
        </w:rPr>
        <w:t>z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8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88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88"/>
        </w:rPr>
        <w:t>ý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88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8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78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78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1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8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86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81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6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4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8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5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89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82"/>
        </w:rPr>
        <w:t>ý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4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0"/>
        </w:rPr>
        <w:t>z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9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9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0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0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90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90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0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90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90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0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0"/>
        </w:rPr>
        <w:t>ž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0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0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-2"/>
          <w:w w:val="9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8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5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6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86"/>
        </w:rPr>
        <w:t>í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3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30" w:after="0" w:line="240" w:lineRule="auto"/>
        <w:ind w:left="69" w:right="153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hyperlink r:id="rId78"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3"/>
            <w:w w:val="91"/>
            <w:b/>
            <w:bCs/>
          </w:rPr>
          <w:t>m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5"/>
            <w:w w:val="95"/>
            <w:b/>
            <w:bCs/>
          </w:rPr>
          <w:t>i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90"/>
            <w:b/>
            <w:bCs/>
          </w:rPr>
          <w:t>l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4"/>
            <w:w w:val="83"/>
            <w:b/>
            <w:bCs/>
          </w:rPr>
          <w:t>a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3"/>
            <w:w w:val="91"/>
            <w:b/>
            <w:bCs/>
          </w:rPr>
          <w:t>n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3"/>
            <w:w w:val="91"/>
            <w:b/>
            <w:bCs/>
          </w:rPr>
          <w:t>.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3"/>
            <w:w w:val="88"/>
            <w:b/>
            <w:bCs/>
          </w:rPr>
          <w:t>s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0"/>
            <w:w w:val="83"/>
            <w:b/>
            <w:bCs/>
          </w:rPr>
          <w:t>a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0"/>
            <w:w w:val="84"/>
            <w:b/>
            <w:bCs/>
          </w:rPr>
          <w:t>j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1"/>
            <w:w w:val="84"/>
            <w:b/>
            <w:bCs/>
          </w:rPr>
          <w:t>g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5"/>
            <w:w w:val="83"/>
            <w:b/>
            <w:bCs/>
          </w:rPr>
          <w:t>a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3"/>
            <w:w w:val="90"/>
            <w:b/>
            <w:bCs/>
          </w:rPr>
          <w:t>l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5"/>
            <w:w w:val="95"/>
            <w:b/>
            <w:bCs/>
          </w:rPr>
          <w:t>i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83"/>
            <w:b/>
            <w:bCs/>
          </w:rPr>
          <w:t>k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1"/>
            <w:w w:val="74"/>
            <w:b/>
            <w:bCs/>
          </w:rPr>
          <w:t>@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4"/>
            <w:w w:val="88"/>
            <w:b/>
            <w:bCs/>
          </w:rPr>
          <w:t>g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91"/>
            <w:b/>
            <w:bCs/>
          </w:rPr>
          <w:t>m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4"/>
            <w:w w:val="83"/>
            <w:b/>
            <w:bCs/>
          </w:rPr>
          <w:t>a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5"/>
            <w:w w:val="95"/>
            <w:b/>
            <w:bCs/>
          </w:rPr>
          <w:t>i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3"/>
            <w:w w:val="90"/>
            <w:b/>
            <w:bCs/>
          </w:rPr>
          <w:t>l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1"/>
            <w:w w:val="91"/>
            <w:b/>
            <w:bCs/>
          </w:rPr>
          <w:t>.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85"/>
            <w:b/>
            <w:bCs/>
          </w:rPr>
          <w:t>c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0"/>
            <w:w w:val="92"/>
            <w:b/>
            <w:bCs/>
          </w:rPr>
          <w:t>om</w:t>
        </w:r>
        <w:r>
          <w:rPr>
            <w:rFonts w:ascii="Times New Roman" w:hAnsi="Times New Roman" w:cs="Times New Roman" w:eastAsia="Times New Roman"/>
            <w:sz w:val="16"/>
            <w:szCs w:val="16"/>
            <w:color w:val="000000"/>
            <w:spacing w:val="0"/>
            <w:w w:val="100"/>
          </w:rPr>
        </w:r>
      </w:hyperlink>
    </w:p>
    <w:p>
      <w:pPr>
        <w:spacing w:before="69" w:after="0" w:line="240" w:lineRule="auto"/>
        <w:ind w:left="468" w:right="552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4"/>
          <w:w w:val="84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4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-2"/>
          <w:w w:val="84"/>
        </w:rPr>
        <w:t>5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4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2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-3"/>
          <w:w w:val="84"/>
        </w:rPr>
        <w:t>5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2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92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4"/>
          <w:w w:val="98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87" w:lineRule="auto"/>
        <w:ind w:left="1288" w:right="96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2"/>
          <w:w w:val="87"/>
          <w:b/>
          <w:bCs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1"/>
          <w:w w:val="91"/>
          <w:b/>
          <w:bCs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2"/>
          <w:w w:val="88"/>
          <w:b/>
          <w:bCs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91"/>
          <w:b/>
          <w:bCs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91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2"/>
          <w:w w:val="84"/>
          <w:b/>
          <w:bCs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4"/>
          <w:w w:val="83"/>
          <w:b/>
          <w:bCs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5"/>
          <w:w w:val="81"/>
          <w:b/>
          <w:bCs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3"/>
          <w:w w:val="91"/>
          <w:b/>
          <w:bCs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4"/>
          <w:w w:val="95"/>
          <w:b/>
          <w:bCs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91"/>
          <w:b/>
          <w:bCs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91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-1"/>
          <w:w w:val="88"/>
          <w:b/>
          <w:bCs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1"/>
          <w:w w:val="92"/>
          <w:b/>
          <w:bCs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92"/>
          <w:b/>
          <w:bCs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94"/>
          <w:b/>
          <w:bCs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2"/>
          <w:w w:val="83"/>
          <w:b/>
          <w:bCs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4"/>
          <w:w w:val="83"/>
          <w:b/>
          <w:bCs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4"/>
          <w:w w:val="83"/>
          <w:b/>
          <w:bCs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91"/>
          <w:b/>
          <w:bCs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91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0"/>
          <w:w w:val="88"/>
          <w:b/>
          <w:bCs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4"/>
          <w:w w:val="89"/>
          <w:b/>
          <w:bCs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D8322A"/>
          <w:spacing w:val="-3"/>
          <w:w w:val="93"/>
          <w:b/>
          <w:bCs/>
        </w:rPr>
        <w:t>D.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29" w:after="0" w:line="287" w:lineRule="auto"/>
        <w:ind w:left="1298" w:right="107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3"/>
          <w:w w:val="85"/>
        </w:rPr>
        <w:t>č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81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1"/>
          <w:w w:val="86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98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1"/>
          <w:w w:val="8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3"/>
          <w:w w:val="86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5"/>
          <w:w w:val="83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4"/>
          <w:w w:val="86"/>
        </w:rPr>
        <w:t>í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3"/>
          <w:w w:val="85"/>
        </w:rPr>
        <w:t>z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98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2"/>
          <w:w w:val="86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82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1"/>
          <w:w w:val="89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4"/>
          <w:w w:val="94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2"/>
          <w:w w:val="86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1"/>
          <w:w w:val="84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1"/>
          <w:w w:val="86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86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5"/>
          <w:w w:val="88"/>
        </w:rPr>
        <w:t>Z</w:t>
      </w:r>
      <w:r>
        <w:rPr>
          <w:rFonts w:ascii="Times New Roman" w:hAnsi="Times New Roman" w:cs="Times New Roman" w:eastAsia="Times New Roman"/>
          <w:sz w:val="16"/>
          <w:szCs w:val="16"/>
          <w:color w:val="4A7038"/>
          <w:spacing w:val="0"/>
          <w:w w:val="81"/>
        </w:rPr>
        <w:t>SF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9" w:right="114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hyperlink r:id="rId79"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91"/>
            <w:b/>
            <w:bCs/>
          </w:rPr>
          <w:t>m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4"/>
            <w:w w:val="83"/>
            <w:b/>
            <w:bCs/>
          </w:rPr>
          <w:t>a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5"/>
            <w:w w:val="81"/>
            <w:b/>
            <w:bCs/>
          </w:rPr>
          <w:t>r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3"/>
            <w:w w:val="91"/>
            <w:b/>
            <w:bCs/>
          </w:rPr>
          <w:t>t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4"/>
            <w:w w:val="95"/>
            <w:b/>
            <w:bCs/>
          </w:rPr>
          <w:t>i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3"/>
            <w:w w:val="91"/>
            <w:b/>
            <w:bCs/>
          </w:rPr>
          <w:t>n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0"/>
            <w:w w:val="89"/>
            <w:b/>
            <w:bCs/>
          </w:rPr>
          <w:t>.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89"/>
            <w:b/>
            <w:bCs/>
          </w:rPr>
          <w:t>p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1"/>
            <w:w w:val="94"/>
            <w:b/>
            <w:bCs/>
          </w:rPr>
          <w:t>o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0"/>
            <w:w w:val="90"/>
            <w:b/>
            <w:bCs/>
          </w:rPr>
          <w:t>l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0"/>
            <w:w w:val="94"/>
            <w:b/>
            <w:bCs/>
          </w:rPr>
          <w:t>o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83"/>
            <w:b/>
            <w:bCs/>
          </w:rPr>
          <w:t>v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4"/>
            <w:w w:val="83"/>
            <w:b/>
            <w:bCs/>
          </w:rPr>
          <w:t>k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1"/>
            <w:w w:val="83"/>
            <w:b/>
            <w:bCs/>
          </w:rPr>
          <w:t>a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1"/>
            <w:w w:val="74"/>
            <w:b/>
            <w:bCs/>
          </w:rPr>
          <w:t>@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4"/>
            <w:w w:val="88"/>
            <w:b/>
            <w:bCs/>
          </w:rPr>
          <w:t>g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91"/>
            <w:b/>
            <w:bCs/>
          </w:rPr>
          <w:t>m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4"/>
            <w:w w:val="83"/>
            <w:b/>
            <w:bCs/>
          </w:rPr>
          <w:t>a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5"/>
            <w:w w:val="95"/>
            <w:b/>
            <w:bCs/>
          </w:rPr>
          <w:t>i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3"/>
            <w:w w:val="90"/>
            <w:b/>
            <w:bCs/>
          </w:rPr>
          <w:t>l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1"/>
            <w:w w:val="91"/>
            <w:b/>
            <w:bCs/>
          </w:rPr>
          <w:t>.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2"/>
            <w:w w:val="85"/>
            <w:b/>
            <w:bCs/>
          </w:rPr>
          <w:t>c</w:t>
        </w:r>
        <w:r>
          <w:rPr>
            <w:rFonts w:ascii="Times New Roman" w:hAnsi="Times New Roman" w:cs="Times New Roman" w:eastAsia="Times New Roman"/>
            <w:sz w:val="16"/>
            <w:szCs w:val="16"/>
            <w:color w:val="1080C4"/>
            <w:spacing w:val="0"/>
            <w:w w:val="92"/>
            <w:b/>
            <w:bCs/>
          </w:rPr>
          <w:t>om</w:t>
        </w:r>
        <w:r>
          <w:rPr>
            <w:rFonts w:ascii="Times New Roman" w:hAnsi="Times New Roman" w:cs="Times New Roman" w:eastAsia="Times New Roman"/>
            <w:sz w:val="16"/>
            <w:szCs w:val="16"/>
            <w:color w:val="000000"/>
            <w:spacing w:val="0"/>
            <w:w w:val="100"/>
          </w:rPr>
        </w:r>
      </w:hyperlink>
    </w:p>
    <w:p>
      <w:pPr>
        <w:spacing w:before="65" w:after="0" w:line="240" w:lineRule="auto"/>
        <w:ind w:left="276" w:right="361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4"/>
          <w:w w:val="84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4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-3"/>
          <w:w w:val="84"/>
        </w:rPr>
        <w:t>5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2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3"/>
          <w:w w:val="86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6"/>
        </w:rPr>
        <w:t>9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-1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79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4"/>
          <w:w w:val="98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2"/>
          <w:w w:val="86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2"/>
          <w:w w:val="84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2"/>
          <w:w w:val="81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5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2"/>
          <w:w w:val="85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CC9A4A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8400" w:h="11920"/>
          <w:pgMar w:top="1080" w:bottom="280" w:left="540" w:right="620"/>
          <w:cols w:num="3" w:equalWidth="0">
            <w:col w:w="2027" w:space="694"/>
            <w:col w:w="2102" w:space="445"/>
            <w:col w:w="1972"/>
          </w:cols>
        </w:sectPr>
      </w:pPr>
      <w:rPr/>
    </w:p>
    <w:p>
      <w:pPr>
        <w:spacing w:before="15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15.774144pt;height:589.950pt;mso-position-horizontal-relative:char;mso-position-vertical-relative:line" type="#_x0000_t75">
            <v:imagedata r:id="rId8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Mar w:header="0" w:footer="0" w:top="-20" w:bottom="0" w:left="0" w:right="0"/>
      <w:headerReference w:type="even" r:id="rId80"/>
      <w:footerReference w:type="even" r:id="rId81"/>
      <w:pgSz w:w="8400" w:h="119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238"/>
    <w:family w:val="roman"/>
    <w:pitch w:val="variable"/>
  </w:font>
  <w:font w:name="Arial">
    <w:altName w:val="Arial"/>
    <w:charset w:val="238"/>
    <w:family w:val="swiss"/>
    <w:pitch w:val="variable"/>
  </w:font>
  <w:font w:name="Arial Narrow">
    <w:altName w:val="Arial Narrow"/>
    <w:charset w:val="238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7.298199pt;margin-top:552.029907pt;width:336.829572pt;height:1.444746pt;mso-position-horizontal-relative:page;mso-position-vertical-relative:page;z-index:-2077" coordorigin="746,11041" coordsize="6737,29">
          <v:shape style="position:absolute;left:746;top:11041;width:6737;height:29" coordorigin="746,11041" coordsize="6737,29" path="m746,11055l762,11045,781,11041,801,11042,819,11050,837,11062,857,11068,876,11069,894,11064,913,11051,933,11043,952,11041,970,11045,984,11053,1001,11064,1020,11069,1040,11068,1058,11062,1076,11049,1096,11043,1115,11041,1133,11046,1147,11055,1163,11065,1183,11069,1202,11068,1220,11061,1238,11049,1258,11042,1277,11041,1295,11046,1314,11059,1334,11067,1354,11069,1371,11066,1385,11058,1402,11047,1422,11041,1441,11042,1459,11048,1478,11061,1497,11068,1517,11069,1534,11065,1548,11056,1565,11045,1584,11041,1604,11042,1622,11049,1640,11062,1659,11068,1679,11069,1696,11064,1716,11051,1736,11043,1755,11041,1772,11045,1787,11052,1804,11064,1823,11069,1843,11068,1861,11062,1879,11050,1899,11043,1918,11041,1936,11045,1950,11054,1966,11065,1986,11069,2005,11068,2023,11061,2041,11049,2061,11042,2080,11041,2098,11046,2117,11059,2137,11067,2157,11069,2174,11066,2188,11058,2205,11047,2225,11041,2244,11042,2262,11048,2281,11061,2300,11068,2320,11069,2337,11065,2351,11056,2368,11045,2387,11041,2407,11042,2425,11049,2443,11062,2463,11068,2482,11069,2499,11064,2519,11051,2539,11043,2558,11041,2576,11044,2590,11052,2607,11064,2626,11069,2646,11068,2664,11062,2682,11050,2702,11043,2721,11041,2739,11045,2753,11054,2769,11065,2789,11069,2809,11068,2826,11061,2845,11049,2864,11042,2883,11041,2901,11046,2921,11059,2941,11067,2960,11069,2977,11066,2992,11058,3008,11047,3028,11041,3047,11042,3065,11048,3084,11061,3104,11068,3123,11069,3140,11065,3155,11056,3171,11045,3190,11041,3210,11042,3228,11049,3246,11062,3266,11068,3285,11069,3303,11064,3322,11051,3342,11043,3361,11041,3379,11044,3393,11052,3410,11064,3429,11069,3449,11068,3467,11062,3485,11050,3505,11043,3524,11041,3542,11045,3556,11054,3572,11065,3592,11069,3612,11068,3630,11061,3648,11049,3667,11042,3687,11041,3704,11046,3724,11059,3744,11067,3763,11069,3780,11066,3795,11058,3812,11047,3831,11041,3851,11042,3868,11048,3887,11061,3907,11068,3926,11069,3943,11065,3958,11056,3974,11045,3993,11041,4013,11042,4031,11049,4049,11062,4069,11068,4088,11069,4106,11064,4125,11051,4145,11043,4164,11041,4182,11044,4196,11052,4213,11064,4233,11069,4252,11068,4270,11062,4289,11050,4308,11043,4328,11041,4345,11045,4359,11054,4376,11065,4395,11069,4415,11068,4433,11061,4451,11049,4470,11042,4490,11041,4507,11046,4527,11059,4547,11067,4566,11069,4583,11066,4598,11058,4615,11047,4634,11041,4654,11042,4672,11048,4690,11061,4710,11068,4729,11069,4747,11065,4761,11056,4777,11045,4797,11041,4816,11042,4834,11049,4852,11062,4872,11068,4891,11069,4909,11064,4928,11051,4948,11043,4968,11041,4985,11044,4999,11052,5016,11064,5036,11069,5055,11068,5073,11062,5092,11050,5111,11043,5131,11041,5148,11045,5162,11054,5179,11065,5198,11069,5218,11068,5236,11061,5254,11049,5274,11042,5293,11041,5310,11046,5330,11059,5350,11067,5369,11069,5387,11066,5401,11058,5418,11047,5437,11041,5457,11042,5475,11048,5493,11061,5513,11068,5532,11069,5550,11065,5564,11056,5580,11045,5600,11041,5620,11042,5637,11049,5656,11062,5675,11068,5694,11069,5712,11064,5732,11051,5752,11043,5771,11041,5788,11044,5803,11052,5819,11064,5839,11069,5858,11068,5876,11062,5895,11050,5915,11043,5934,11041,5951,11045,5966,11054,5982,11065,6001,11069,6021,11068,6039,11061,6057,11049,6077,11042,6096,11041,6114,11046,6133,11059,6153,11067,6172,11069,6190,11066,6204,11058,6221,11047,6240,11041,6260,11042,6278,11048,6297,11061,6316,11068,6335,11069,6353,11065,6367,11056,6383,11045,6403,11041,6423,11042,6441,11049,6459,11062,6478,11068,6498,11069,6515,11064,6535,11051,6555,11043,6574,11041,6591,11044,6606,11052,6623,11064,6642,11069,6662,11068,6679,11062,6698,11050,6718,11043,6737,11041,6754,11045,6769,11054,6785,11065,6804,11069,6824,11068,6842,11061,6860,11049,6880,11042,6899,11041,6917,11046,6936,11059,6956,11067,6976,11069,6993,11066,7007,11058,7024,11047,7044,11041,7063,11042,7081,11048,7100,11061,7119,11068,7139,11069,7156,11065,7170,11056,7187,11045,7206,11041,7226,11042,7244,11049,7262,11062,7281,11068,7301,11069,7318,11064,7338,11051,7358,11043,7377,11041,7394,11044,7409,11052,7426,11064,7445,11069,7465,11068,7483,11062e" filled="f" stroked="t" strokeweight=".53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8.483887pt;margin-top:558.425659pt;width:18.054701pt;height:13.0pt;mso-position-horizontal-relative:page;mso-position-vertical-relative:page;z-index:-2076" type="#_x0000_t202" filled="f" stroked="f">
          <v:textbox inset="0,0,0,0">
            <w:txbxContent>
              <w:p>
                <w:pPr>
                  <w:spacing w:before="0" w:after="0" w:line="240" w:lineRule="exact"/>
                  <w:ind w:left="43" w:right="-2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color w:val="939598"/>
                    <w:w w:val="120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color w:val="939598"/>
                    <w:spacing w:val="0"/>
                    <w:w w:val="12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color w:val="939598"/>
                    <w:spacing w:val="7"/>
                    <w:w w:val="120"/>
                    <w:b/>
                    <w:bCs/>
                  </w:rPr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.850399pt;margin-top:558.784485pt;width:31.820501pt;height:11.5pt;mso-position-horizontal-relative:page;mso-position-vertical-relative:page;z-index:-2075" type="#_x0000_t202" filled="f" stroked="f">
          <v:textbox inset="0,0,0,0">
            <w:txbxContent>
              <w:p>
                <w:pPr>
                  <w:spacing w:before="0" w:after="0" w:line="200" w:lineRule="exact"/>
                  <w:ind w:left="20" w:right="-48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2"/>
                    <w:w w:val="95"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-7"/>
                    <w:w w:val="95"/>
                  </w:rPr>
                  <w:t>0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-4"/>
                    <w:w w:val="95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95"/>
                  </w:rPr>
                  <w:t>9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2"/>
                    <w:w w:val="9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0"/>
                  </w:rPr>
                  <w:t>/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6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0"/>
                  </w:rPr>
                  <w:t>3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162.573257" w:lineRule="exact"/>
      <w:jc w:val="left"/>
      <w:rPr>
        <w:sz w:val="16.255859"/>
        <w:szCs w:val="16.255859"/>
      </w:rPr>
    </w:pPr>
    <w:rPr/>
    <w:r>
      <w:rPr/>
      <w:pict>
        <v:group style="position:absolute;margin-left:45.802101pt;margin-top:552.029907pt;width:336.829572pt;height:1.444746pt;mso-position-horizontal-relative:page;mso-position-vertical-relative:page;z-index:-2074" coordorigin="916,11041" coordsize="6737,29">
          <v:shape style="position:absolute;left:916;top:11041;width:6737;height:29" coordorigin="916,11041" coordsize="6737,29" path="m916,11055l932,11045,951,11041,972,11042,989,11050,1007,11062,1027,11068,1046,11069,1064,11064,1083,11051,1103,11043,1122,11041,1140,11045,1154,11053,1171,11064,1190,11069,1210,11068,1228,11062,1246,11049,1266,11043,1285,11041,1303,11046,1317,11055,1333,11065,1353,11069,1373,11068,1390,11061,1408,11049,1428,11042,1447,11041,1465,11046,1485,11059,1504,11067,1524,11069,1541,11066,1555,11058,1572,11047,1592,11041,1611,11042,1629,11048,1648,11061,1667,11068,1687,11069,1704,11065,1718,11056,1735,11045,1754,11041,1774,11042,1792,11049,1810,11062,1829,11068,1849,11069,1866,11064,1886,11051,1906,11043,1925,11041,1943,11045,1957,11052,1974,11064,1993,11069,2013,11068,2031,11062,2049,11050,2069,11043,2088,11041,2106,11045,2120,11054,2136,11065,2156,11069,2175,11068,2193,11061,2211,11049,2231,11042,2250,11041,2268,11046,2288,11059,2308,11067,2327,11069,2344,11066,2358,11058,2375,11047,2395,11041,2414,11042,2432,11048,2451,11061,2471,11068,2490,11069,2507,11065,2522,11056,2538,11045,2557,11041,2577,11042,2595,11049,2613,11062,2633,11068,2652,11069,2669,11064,2689,11051,2709,11043,2728,11041,2746,11044,2760,11052,2777,11064,2796,11069,2816,11068,2834,11062,2852,11050,2872,11043,2891,11041,2909,11045,2923,11054,2939,11065,2959,11069,2979,11068,2997,11061,3015,11049,3034,11042,3054,11041,3071,11046,3091,11059,3111,11067,3130,11069,3147,11066,3162,11058,3179,11047,3198,11041,3218,11042,3235,11048,3254,11061,3274,11068,3293,11069,3310,11065,3325,11056,3341,11045,3360,11041,3380,11042,3398,11049,3416,11062,3436,11068,3455,11069,3473,11064,3492,11051,3512,11043,3531,11041,3549,11044,3563,11052,3580,11064,3599,11069,3619,11068,3637,11062,3656,11050,3675,11043,3694,11041,3712,11045,3726,11054,3742,11065,3762,11069,3782,11068,3800,11061,3818,11049,3837,11042,3857,11041,3874,11046,3894,11059,3914,11067,3933,11069,3950,11066,3965,11058,3982,11047,4001,11041,4021,11042,4038,11048,4057,11061,4077,11068,4096,11069,4114,11065,4128,11056,4144,11045,4163,11041,4183,11042,4201,11049,4219,11062,4239,11068,4258,11069,4276,11064,4295,11051,4315,11043,4335,11041,4352,11044,4366,11052,4383,11064,4403,11069,4422,11068,4440,11062,4459,11050,4478,11043,4498,11041,4515,11045,4529,11054,4546,11065,4565,11069,4585,11068,4603,11061,4621,11049,4640,11042,4660,11041,4677,11046,4697,11059,4717,11067,4736,11069,4753,11066,4768,11058,4785,11047,4804,11041,4824,11042,4842,11048,4860,11061,4880,11068,4899,11069,4917,11065,4931,11056,4947,11045,4967,11041,4986,11042,5004,11049,5023,11062,5042,11068,5061,11069,5079,11064,5099,11051,5119,11043,5138,11041,5155,11044,5169,11052,5186,11064,5206,11069,5225,11068,5243,11062,5262,11050,5282,11043,5301,11041,5318,11045,5333,11054,5349,11065,5368,11069,5388,11068,5406,11061,5424,11049,5444,11042,5463,11041,5481,11046,5500,11059,5520,11067,5539,11069,5557,11066,5571,11058,5588,11047,5607,11041,5627,11042,5645,11048,5663,11061,5683,11068,5702,11069,5720,11065,5734,11056,5750,11045,5770,11041,5790,11042,5808,11049,5826,11062,5845,11068,5865,11069,5882,11064,5902,11051,5922,11043,5941,11041,5958,11044,5973,11052,5990,11064,6009,11069,6029,11068,6046,11062,6065,11050,6085,11043,6104,11041,6121,11045,6136,11054,6152,11065,6171,11069,6191,11068,6209,11061,6227,11049,6247,11042,6266,11041,6284,11046,6303,11059,6323,11067,6342,11069,6360,11066,6374,11058,6391,11047,6410,11041,6430,11042,6448,11048,6467,11061,6486,11068,6506,11069,6523,11065,6537,11056,6554,11045,6573,11041,6593,11042,6611,11049,6629,11062,6648,11068,6668,11069,6685,11064,6705,11051,6725,11043,6744,11041,6761,11044,6776,11052,6793,11064,6812,11069,6832,11068,6849,11062,6868,11050,6888,11043,6907,11041,6925,11045,6939,11054,6955,11065,6974,11069,6994,11068,7012,11061,7030,11049,7050,11042,7069,11041,7087,11046,7106,11059,7126,11067,7146,11069,7163,11066,7177,11058,7194,11047,7214,11041,7233,11042,7251,11048,7270,11061,7289,11068,7309,11069,7326,11065,7340,11056,7357,11045,7376,11041,7396,11042,7414,11049,7432,11062,7451,11068,7471,11069,7488,11064,7508,11051,7528,11043,7547,11041,7565,11044,7579,11052,7596,11064,7615,11069,7635,11068,7653,11062e" filled="f" stroked="t" strokeweight=".53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3.354301pt;margin-top:558.425659pt;width:18.762001pt;height:13.0pt;mso-position-horizontal-relative:page;mso-position-vertical-relative:page;z-index:-2073" type="#_x0000_t202" filled="f" stroked="f">
          <v:textbox inset="0,0,0,0">
            <w:txbxContent>
              <w:p>
                <w:pPr>
                  <w:spacing w:before="0" w:after="0" w:line="240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color w:val="939598"/>
                    <w:w w:val="120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color w:val="939598"/>
                    <w:w w:val="12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color w:val="939598"/>
                    <w:spacing w:val="-39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7.525513pt;margin-top:558.784607pt;width:66.153503pt;height:11.5pt;mso-position-horizontal-relative:page;mso-position-vertical-relative:page;z-index:-2072" type="#_x0000_t202" filled="f" stroked="f">
          <v:textbox inset="0,0,0,0">
            <w:txbxContent>
              <w:p>
                <w:pPr>
                  <w:spacing w:before="0" w:after="0" w:line="200" w:lineRule="exact"/>
                  <w:ind w:left="20" w:right="-49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97"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-2"/>
                    <w:w w:val="97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3"/>
                    <w:w w:val="97"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-1"/>
                    <w:w w:val="97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-1"/>
                    <w:w w:val="97"/>
                  </w:rPr>
                  <w:t>v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2"/>
                    <w:w w:val="97"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3"/>
                    <w:w w:val="97"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-1"/>
                    <w:w w:val="97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97"/>
                  </w:rPr>
                  <w:t>j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3"/>
                    <w:w w:val="97"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97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6"/>
                    <w:w w:val="97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5"/>
                    <w:w w:val="100"/>
                  </w:rPr>
                  <w:t>Z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-1"/>
                    <w:w w:val="100"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0"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16.255859"/>
        <w:szCs w:val="16.255859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7.298199pt;margin-top:552.029907pt;width:336.829572pt;height:1.444746pt;mso-position-horizontal-relative:page;mso-position-vertical-relative:page;z-index:-2067" coordorigin="746,11041" coordsize="6737,29">
          <v:shape style="position:absolute;left:746;top:11041;width:6737;height:29" coordorigin="746,11041" coordsize="6737,29" path="m746,11055l762,11045,781,11041,801,11042,819,11050,837,11062,857,11068,876,11069,894,11064,913,11051,933,11043,952,11041,970,11045,984,11053,1001,11064,1020,11069,1040,11068,1058,11062,1076,11049,1096,11043,1115,11041,1133,11046,1147,11055,1163,11065,1183,11069,1202,11068,1220,11061,1238,11049,1258,11042,1277,11041,1295,11046,1314,11059,1334,11067,1354,11069,1371,11066,1385,11058,1402,11047,1422,11041,1441,11042,1459,11048,1478,11061,1497,11068,1517,11069,1534,11065,1548,11056,1565,11045,1584,11041,1604,11042,1622,11049,1640,11062,1659,11068,1679,11069,1696,11064,1716,11051,1736,11043,1755,11041,1772,11045,1787,11052,1804,11064,1823,11069,1843,11068,1861,11062,1879,11050,1899,11043,1918,11041,1936,11045,1950,11054,1966,11065,1986,11069,2005,11068,2023,11061,2041,11049,2061,11042,2080,11041,2098,11046,2117,11059,2137,11067,2157,11069,2174,11066,2188,11058,2205,11047,2225,11041,2244,11042,2262,11048,2281,11061,2300,11068,2320,11069,2337,11065,2351,11056,2368,11045,2387,11041,2407,11042,2425,11049,2443,11062,2463,11068,2482,11069,2499,11064,2519,11051,2539,11043,2558,11041,2576,11044,2590,11052,2607,11064,2626,11069,2646,11068,2664,11062,2682,11050,2702,11043,2721,11041,2739,11045,2753,11054,2769,11065,2789,11069,2809,11068,2826,11061,2845,11049,2864,11042,2883,11041,2901,11046,2921,11059,2941,11067,2960,11069,2977,11066,2992,11058,3008,11047,3028,11041,3047,11042,3065,11048,3084,11061,3104,11068,3123,11069,3140,11065,3155,11056,3171,11045,3190,11041,3210,11042,3228,11049,3246,11062,3266,11068,3285,11069,3303,11064,3322,11051,3342,11043,3361,11041,3379,11044,3393,11052,3410,11064,3429,11069,3449,11068,3467,11062,3485,11050,3505,11043,3524,11041,3542,11045,3556,11054,3572,11065,3592,11069,3612,11068,3630,11061,3648,11049,3667,11042,3687,11041,3704,11046,3724,11059,3744,11067,3763,11069,3780,11066,3795,11058,3812,11047,3831,11041,3851,11042,3868,11048,3887,11061,3907,11068,3926,11069,3943,11065,3958,11056,3974,11045,3993,11041,4013,11042,4031,11049,4049,11062,4069,11068,4088,11069,4106,11064,4125,11051,4145,11043,4164,11041,4182,11044,4196,11052,4213,11064,4233,11069,4252,11068,4270,11062,4289,11050,4308,11043,4328,11041,4345,11045,4359,11054,4376,11065,4395,11069,4415,11068,4433,11061,4451,11049,4470,11042,4490,11041,4507,11046,4527,11059,4547,11067,4566,11069,4583,11066,4598,11058,4615,11047,4634,11041,4654,11042,4672,11048,4690,11061,4710,11068,4729,11069,4747,11065,4761,11056,4777,11045,4797,11041,4816,11042,4834,11049,4852,11062,4872,11068,4891,11069,4909,11064,4928,11051,4948,11043,4968,11041,4985,11044,4999,11052,5016,11064,5036,11069,5055,11068,5073,11062,5092,11050,5111,11043,5131,11041,5148,11045,5162,11054,5179,11065,5198,11069,5218,11068,5236,11061,5254,11049,5274,11042,5293,11041,5310,11046,5330,11059,5350,11067,5369,11069,5387,11066,5401,11058,5418,11047,5437,11041,5457,11042,5475,11048,5493,11061,5513,11068,5532,11069,5550,11065,5564,11056,5580,11045,5600,11041,5620,11042,5637,11049,5656,11062,5675,11068,5694,11069,5712,11064,5732,11051,5752,11043,5771,11041,5788,11044,5803,11052,5819,11064,5839,11069,5858,11068,5876,11062,5895,11050,5915,11043,5934,11041,5951,11045,5966,11054,5982,11065,6001,11069,6021,11068,6039,11061,6057,11049,6077,11042,6096,11041,6114,11046,6133,11059,6153,11067,6172,11069,6190,11066,6204,11058,6221,11047,6240,11041,6260,11042,6278,11048,6297,11061,6316,11068,6335,11069,6353,11065,6367,11056,6383,11045,6403,11041,6423,11042,6441,11049,6459,11062,6478,11068,6498,11069,6515,11064,6535,11051,6555,11043,6574,11041,6591,11044,6606,11052,6623,11064,6642,11069,6662,11068,6679,11062,6698,11050,6718,11043,6737,11041,6754,11045,6769,11054,6785,11065,6804,11069,6824,11068,6842,11061,6860,11049,6880,11042,6899,11041,6917,11046,6936,11059,6956,11067,6976,11069,6993,11066,7007,11058,7024,11047,7044,11041,7063,11042,7081,11048,7100,11061,7119,11068,7139,11069,7156,11065,7170,11056,7187,11045,7206,11041,7226,11042,7244,11049,7262,11062,7281,11068,7301,11069,7318,11064,7338,11051,7358,11043,7377,11041,7394,11044,7409,11052,7426,11064,7445,11069,7465,11068,7483,11062e" filled="f" stroked="t" strokeweight=".53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8.402496pt;margin-top:558.425659pt;width:18.344001pt;height:13.0pt;mso-position-horizontal-relative:page;mso-position-vertical-relative:page;z-index:-2066" type="#_x0000_t202" filled="f" stroked="f">
          <v:textbox inset="0,0,0,0">
            <w:txbxContent>
              <w:p>
                <w:pPr>
                  <w:spacing w:before="0" w:after="0" w:line="240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color w:val="939598"/>
                    <w:w w:val="120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color w:val="939598"/>
                    <w:spacing w:val="0"/>
                    <w:w w:val="12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color w:val="939598"/>
                    <w:spacing w:val="11"/>
                    <w:w w:val="120"/>
                    <w:b/>
                    <w:bCs/>
                  </w:rPr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.850399pt;margin-top:558.784485pt;width:31.820501pt;height:11.5pt;mso-position-horizontal-relative:page;mso-position-vertical-relative:page;z-index:-2065" type="#_x0000_t202" filled="f" stroked="f">
          <v:textbox inset="0,0,0,0">
            <w:txbxContent>
              <w:p>
                <w:pPr>
                  <w:spacing w:before="0" w:after="0" w:line="200" w:lineRule="exact"/>
                  <w:ind w:left="20" w:right="-48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2"/>
                    <w:w w:val="95"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-7"/>
                    <w:w w:val="95"/>
                  </w:rPr>
                  <w:t>0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-4"/>
                    <w:w w:val="95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95"/>
                  </w:rPr>
                  <w:t>9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2"/>
                    <w:w w:val="9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0"/>
                  </w:rPr>
                  <w:t>/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6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0"/>
                  </w:rPr>
                  <w:t>3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45.802101pt;margin-top:552.029907pt;width:336.829572pt;height:1.444746pt;mso-position-horizontal-relative:page;mso-position-vertical-relative:page;z-index:-2064" coordorigin="916,11041" coordsize="6737,29">
          <v:shape style="position:absolute;left:916;top:11041;width:6737;height:29" coordorigin="916,11041" coordsize="6737,29" path="m916,11055l932,11045,951,11041,972,11042,989,11050,1007,11062,1027,11068,1046,11069,1064,11064,1083,11051,1103,11043,1122,11041,1140,11045,1154,11053,1171,11064,1190,11069,1210,11068,1228,11062,1246,11049,1266,11043,1285,11041,1303,11046,1317,11055,1333,11065,1353,11069,1373,11068,1390,11061,1408,11049,1428,11042,1447,11041,1465,11046,1485,11059,1504,11067,1524,11069,1541,11066,1555,11058,1572,11047,1592,11041,1611,11042,1629,11048,1648,11061,1667,11068,1687,11069,1704,11065,1718,11056,1735,11045,1754,11041,1774,11042,1792,11049,1810,11062,1829,11068,1849,11069,1866,11064,1886,11051,1906,11043,1925,11041,1943,11045,1957,11052,1974,11064,1993,11069,2013,11068,2031,11062,2049,11050,2069,11043,2088,11041,2106,11045,2120,11054,2136,11065,2156,11069,2175,11068,2193,11061,2211,11049,2231,11042,2250,11041,2268,11046,2288,11059,2308,11067,2327,11069,2344,11066,2358,11058,2375,11047,2395,11041,2414,11042,2432,11048,2451,11061,2471,11068,2490,11069,2507,11065,2522,11056,2538,11045,2557,11041,2577,11042,2595,11049,2613,11062,2633,11068,2652,11069,2669,11064,2689,11051,2709,11043,2728,11041,2746,11044,2760,11052,2777,11064,2796,11069,2816,11068,2834,11062,2852,11050,2872,11043,2891,11041,2909,11045,2923,11054,2939,11065,2959,11069,2979,11068,2997,11061,3015,11049,3034,11042,3054,11041,3071,11046,3091,11059,3111,11067,3130,11069,3147,11066,3162,11058,3179,11047,3198,11041,3218,11042,3235,11048,3254,11061,3274,11068,3293,11069,3310,11065,3325,11056,3341,11045,3360,11041,3380,11042,3398,11049,3416,11062,3436,11068,3455,11069,3473,11064,3492,11051,3512,11043,3531,11041,3549,11044,3563,11052,3580,11064,3599,11069,3619,11068,3637,11062,3656,11050,3675,11043,3694,11041,3712,11045,3726,11054,3742,11065,3762,11069,3782,11068,3800,11061,3818,11049,3837,11042,3857,11041,3874,11046,3894,11059,3914,11067,3933,11069,3950,11066,3965,11058,3982,11047,4001,11041,4021,11042,4038,11048,4057,11061,4077,11068,4096,11069,4114,11065,4128,11056,4144,11045,4163,11041,4183,11042,4201,11049,4219,11062,4239,11068,4258,11069,4276,11064,4295,11051,4315,11043,4335,11041,4352,11044,4366,11052,4383,11064,4403,11069,4422,11068,4440,11062,4459,11050,4478,11043,4498,11041,4515,11045,4529,11054,4546,11065,4565,11069,4585,11068,4603,11061,4621,11049,4640,11042,4660,11041,4677,11046,4697,11059,4717,11067,4736,11069,4753,11066,4768,11058,4785,11047,4804,11041,4824,11042,4842,11048,4860,11061,4880,11068,4899,11069,4917,11065,4931,11056,4947,11045,4967,11041,4986,11042,5004,11049,5023,11062,5042,11068,5061,11069,5079,11064,5099,11051,5119,11043,5138,11041,5155,11044,5169,11052,5186,11064,5206,11069,5225,11068,5243,11062,5262,11050,5282,11043,5301,11041,5318,11045,5333,11054,5349,11065,5368,11069,5388,11068,5406,11061,5424,11049,5444,11042,5463,11041,5481,11046,5500,11059,5520,11067,5539,11069,5557,11066,5571,11058,5588,11047,5607,11041,5627,11042,5645,11048,5663,11061,5683,11068,5702,11069,5720,11065,5734,11056,5750,11045,5770,11041,5790,11042,5808,11049,5826,11062,5845,11068,5865,11069,5882,11064,5902,11051,5922,11043,5941,11041,5958,11044,5973,11052,5990,11064,6009,11069,6029,11068,6046,11062,6065,11050,6085,11043,6104,11041,6121,11045,6136,11054,6152,11065,6171,11069,6191,11068,6209,11061,6227,11049,6247,11042,6266,11041,6284,11046,6303,11059,6323,11067,6342,11069,6360,11066,6374,11058,6391,11047,6410,11041,6430,11042,6448,11048,6467,11061,6486,11068,6506,11069,6523,11065,6537,11056,6554,11045,6573,11041,6593,11042,6611,11049,6629,11062,6648,11068,6668,11069,6685,11064,6705,11051,6725,11043,6744,11041,6761,11044,6776,11052,6793,11064,6812,11069,6832,11068,6849,11062,6868,11050,6888,11043,6907,11041,6925,11045,6939,11054,6955,11065,6974,11069,6994,11068,7012,11061,7030,11049,7050,11042,7069,11041,7087,11046,7106,11059,7126,11067,7146,11069,7163,11066,7177,11058,7194,11047,7214,11041,7233,11042,7251,11048,7270,11061,7289,11068,7309,11069,7326,11065,7340,11056,7357,11045,7376,11041,7396,11042,7414,11049,7432,11062,7451,11068,7471,11069,7488,11064,7508,11051,7528,11043,7547,11041,7565,11044,7579,11052,7596,11064,7615,11069,7635,11068,7653,11062e" filled="f" stroked="t" strokeweight=".53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3.354301pt;margin-top:558.425659pt;width:18.454001pt;height:13.0pt;mso-position-horizontal-relative:page;mso-position-vertical-relative:page;z-index:-2063" type="#_x0000_t202" filled="f" stroked="f">
          <v:textbox inset="0,0,0,0">
            <w:txbxContent>
              <w:p>
                <w:pPr>
                  <w:spacing w:before="0" w:after="0" w:line="240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color w:val="939598"/>
                    <w:w w:val="120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color w:val="939598"/>
                    <w:spacing w:val="0"/>
                    <w:w w:val="12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color w:val="939598"/>
                    <w:spacing w:val="13"/>
                    <w:w w:val="120"/>
                    <w:b/>
                    <w:bCs/>
                  </w:rPr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7.525513pt;margin-top:558.784607pt;width:66.153503pt;height:11.5pt;mso-position-horizontal-relative:page;mso-position-vertical-relative:page;z-index:-2062" type="#_x0000_t202" filled="f" stroked="f">
          <v:textbox inset="0,0,0,0">
            <w:txbxContent>
              <w:p>
                <w:pPr>
                  <w:spacing w:before="0" w:after="0" w:line="200" w:lineRule="exact"/>
                  <w:ind w:left="20" w:right="-49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97"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-2"/>
                    <w:w w:val="97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3"/>
                    <w:w w:val="97"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-1"/>
                    <w:w w:val="97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-1"/>
                    <w:w w:val="97"/>
                  </w:rPr>
                  <w:t>v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2"/>
                    <w:w w:val="97"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3"/>
                    <w:w w:val="97"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-1"/>
                    <w:w w:val="97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97"/>
                  </w:rPr>
                  <w:t>j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3"/>
                    <w:w w:val="97"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97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6"/>
                    <w:w w:val="97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5"/>
                    <w:w w:val="100"/>
                  </w:rPr>
                  <w:t>Z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-1"/>
                    <w:w w:val="100"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0"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45.802101pt;margin-top:552.029907pt;width:336.829572pt;height:1.444746pt;mso-position-horizontal-relative:page;mso-position-vertical-relative:page;z-index:-2061" coordorigin="916,11041" coordsize="6737,29">
          <v:shape style="position:absolute;left:916;top:11041;width:6737;height:29" coordorigin="916,11041" coordsize="6737,29" path="m916,11055l932,11045,951,11041,972,11042,989,11050,1007,11062,1027,11068,1046,11069,1064,11064,1083,11051,1103,11043,1122,11041,1140,11045,1154,11053,1171,11064,1190,11069,1210,11068,1228,11062,1246,11049,1266,11043,1285,11041,1303,11046,1317,11055,1333,11065,1353,11069,1373,11068,1390,11061,1408,11049,1428,11042,1447,11041,1465,11046,1485,11059,1504,11067,1524,11069,1541,11066,1555,11058,1572,11047,1592,11041,1611,11042,1629,11048,1648,11061,1667,11068,1687,11069,1704,11065,1718,11056,1735,11045,1754,11041,1774,11042,1792,11049,1810,11062,1829,11068,1849,11069,1866,11064,1886,11051,1906,11043,1925,11041,1943,11045,1957,11052,1974,11064,1993,11069,2013,11068,2031,11062,2049,11050,2069,11043,2088,11041,2106,11045,2120,11054,2136,11065,2156,11069,2175,11068,2193,11061,2211,11049,2231,11042,2250,11041,2268,11046,2288,11059,2308,11067,2327,11069,2344,11066,2358,11058,2375,11047,2395,11041,2414,11042,2432,11048,2451,11061,2471,11068,2490,11069,2507,11065,2522,11056,2538,11045,2557,11041,2577,11042,2595,11049,2613,11062,2633,11068,2652,11069,2669,11064,2689,11051,2709,11043,2728,11041,2746,11044,2760,11052,2777,11064,2796,11069,2816,11068,2834,11062,2852,11050,2872,11043,2891,11041,2909,11045,2923,11054,2939,11065,2959,11069,2979,11068,2997,11061,3015,11049,3034,11042,3054,11041,3071,11046,3091,11059,3111,11067,3130,11069,3147,11066,3162,11058,3179,11047,3198,11041,3218,11042,3235,11048,3254,11061,3274,11068,3293,11069,3310,11065,3325,11056,3341,11045,3360,11041,3380,11042,3398,11049,3416,11062,3436,11068,3455,11069,3473,11064,3492,11051,3512,11043,3531,11041,3549,11044,3563,11052,3580,11064,3599,11069,3619,11068,3637,11062,3656,11050,3675,11043,3694,11041,3712,11045,3726,11054,3742,11065,3762,11069,3782,11068,3800,11061,3818,11049,3837,11042,3857,11041,3874,11046,3894,11059,3914,11067,3933,11069,3950,11066,3965,11058,3982,11047,4001,11041,4021,11042,4038,11048,4057,11061,4077,11068,4096,11069,4114,11065,4128,11056,4144,11045,4163,11041,4183,11042,4201,11049,4219,11062,4239,11068,4258,11069,4276,11064,4295,11051,4315,11043,4335,11041,4352,11044,4366,11052,4383,11064,4403,11069,4422,11068,4440,11062,4459,11050,4478,11043,4498,11041,4515,11045,4529,11054,4546,11065,4565,11069,4585,11068,4603,11061,4621,11049,4640,11042,4660,11041,4677,11046,4697,11059,4717,11067,4736,11069,4753,11066,4768,11058,4785,11047,4804,11041,4824,11042,4842,11048,4860,11061,4880,11068,4899,11069,4917,11065,4931,11056,4947,11045,4967,11041,4986,11042,5004,11049,5023,11062,5042,11068,5061,11069,5079,11064,5099,11051,5119,11043,5138,11041,5155,11044,5169,11052,5186,11064,5206,11069,5225,11068,5243,11062,5262,11050,5282,11043,5301,11041,5318,11045,5333,11054,5349,11065,5368,11069,5388,11068,5406,11061,5424,11049,5444,11042,5463,11041,5481,11046,5500,11059,5520,11067,5539,11069,5557,11066,5571,11058,5588,11047,5607,11041,5627,11042,5645,11048,5663,11061,5683,11068,5702,11069,5720,11065,5734,11056,5750,11045,5770,11041,5790,11042,5808,11049,5826,11062,5845,11068,5865,11069,5882,11064,5902,11051,5922,11043,5941,11041,5958,11044,5973,11052,5990,11064,6009,11069,6029,11068,6046,11062,6065,11050,6085,11043,6104,11041,6121,11045,6136,11054,6152,11065,6171,11069,6191,11068,6209,11061,6227,11049,6247,11042,6266,11041,6284,11046,6303,11059,6323,11067,6342,11069,6360,11066,6374,11058,6391,11047,6410,11041,6430,11042,6448,11048,6467,11061,6486,11068,6506,11069,6523,11065,6537,11056,6554,11045,6573,11041,6593,11042,6611,11049,6629,11062,6648,11068,6668,11069,6685,11064,6705,11051,6725,11043,6744,11041,6761,11044,6776,11052,6793,11064,6812,11069,6832,11068,6849,11062,6868,11050,6888,11043,6907,11041,6925,11045,6939,11054,6955,11065,6974,11069,6994,11068,7012,11061,7030,11049,7050,11042,7069,11041,7087,11046,7106,11059,7126,11067,7146,11069,7163,11066,7177,11058,7194,11047,7214,11041,7233,11042,7251,11048,7270,11061,7289,11068,7309,11069,7326,11065,7340,11056,7357,11045,7376,11041,7396,11042,7414,11049,7432,11062,7451,11068,7471,11069,7488,11064,7508,11051,7528,11043,7547,11041,7565,11044,7579,11052,7596,11064,7615,11069,7635,11068,7653,11062e" filled="f" stroked="t" strokeweight=".53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3.354301pt;margin-top:558.425659pt;width:18.498001pt;height:13.0pt;mso-position-horizontal-relative:page;mso-position-vertical-relative:page;z-index:-2060" type="#_x0000_t202" filled="f" stroked="f">
          <v:textbox inset="0,0,0,0">
            <w:txbxContent>
              <w:p>
                <w:pPr>
                  <w:spacing w:before="0" w:after="0" w:line="240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color w:val="939598"/>
                    <w:w w:val="120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color w:val="939598"/>
                    <w:spacing w:val="0"/>
                    <w:w w:val="12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color w:val="939598"/>
                    <w:spacing w:val="13"/>
                    <w:w w:val="120"/>
                    <w:b/>
                    <w:bCs/>
                  </w:rPr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7.525513pt;margin-top:558.784607pt;width:66.153503pt;height:11.5pt;mso-position-horizontal-relative:page;mso-position-vertical-relative:page;z-index:-2059" type="#_x0000_t202" filled="f" stroked="f">
          <v:textbox inset="0,0,0,0">
            <w:txbxContent>
              <w:p>
                <w:pPr>
                  <w:spacing w:before="0" w:after="0" w:line="200" w:lineRule="exact"/>
                  <w:ind w:left="20" w:right="-49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97"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-2"/>
                    <w:w w:val="97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3"/>
                    <w:w w:val="97"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-1"/>
                    <w:w w:val="97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-1"/>
                    <w:w w:val="97"/>
                  </w:rPr>
                  <w:t>v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2"/>
                    <w:w w:val="97"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3"/>
                    <w:w w:val="97"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-1"/>
                    <w:w w:val="97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97"/>
                  </w:rPr>
                  <w:t>j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3"/>
                    <w:w w:val="97"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97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6"/>
                    <w:w w:val="97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5"/>
                    <w:w w:val="100"/>
                  </w:rPr>
                  <w:t>Z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-1"/>
                    <w:w w:val="100"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0"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3.354301pt;margin-top:558.425659pt;width:18.762001pt;height:13.0pt;mso-position-horizontal-relative:page;mso-position-vertical-relative:page;z-index:-2058" type="#_x0000_t202" filled="f" stroked="f">
          <v:textbox inset="0,0,0,0">
            <w:txbxContent>
              <w:p>
                <w:pPr>
                  <w:spacing w:before="0" w:after="0" w:line="240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color w:val="939598"/>
                    <w:w w:val="120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color w:val="939598"/>
                    <w:w w:val="12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color w:val="939598"/>
                    <w:spacing w:val="-39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7.525513pt;margin-top:558.784607pt;width:66.153503pt;height:11.5pt;mso-position-horizontal-relative:page;mso-position-vertical-relative:page;z-index:-2057" type="#_x0000_t202" filled="f" stroked="f">
          <v:textbox inset="0,0,0,0">
            <w:txbxContent>
              <w:p>
                <w:pPr>
                  <w:spacing w:before="0" w:after="0" w:line="200" w:lineRule="exact"/>
                  <w:ind w:left="20" w:right="-49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97"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-2"/>
                    <w:w w:val="97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3"/>
                    <w:w w:val="97"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-1"/>
                    <w:w w:val="97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-1"/>
                    <w:w w:val="97"/>
                  </w:rPr>
                  <w:t>v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2"/>
                    <w:w w:val="97"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3"/>
                    <w:w w:val="97"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-1"/>
                    <w:w w:val="97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97"/>
                  </w:rPr>
                  <w:t>j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3"/>
                    <w:w w:val="97"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97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6"/>
                    <w:w w:val="97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5"/>
                    <w:w w:val="100"/>
                  </w:rPr>
                  <w:t>Z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-1"/>
                    <w:w w:val="100"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0"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7.298199pt;margin-top:552.029907pt;width:336.829572pt;height:1.444746pt;mso-position-horizontal-relative:page;mso-position-vertical-relative:page;z-index:-2056" coordorigin="746,11041" coordsize="6737,29">
          <v:shape style="position:absolute;left:746;top:11041;width:6737;height:29" coordorigin="746,11041" coordsize="6737,29" path="m746,11055l762,11045,781,11041,801,11042,819,11050,837,11062,857,11068,876,11069,894,11064,913,11051,933,11043,952,11041,970,11045,984,11053,1001,11064,1020,11069,1040,11068,1058,11062,1076,11049,1096,11043,1115,11041,1133,11046,1147,11055,1163,11065,1183,11069,1202,11068,1220,11061,1238,11049,1258,11042,1277,11041,1295,11046,1314,11059,1334,11067,1354,11069,1371,11066,1385,11058,1402,11047,1422,11041,1441,11042,1459,11048,1478,11061,1497,11068,1517,11069,1534,11065,1548,11056,1565,11045,1584,11041,1604,11042,1622,11049,1640,11062,1659,11068,1679,11069,1696,11064,1716,11051,1736,11043,1755,11041,1772,11045,1787,11052,1804,11064,1823,11069,1843,11068,1861,11062,1879,11050,1899,11043,1918,11041,1936,11045,1950,11054,1966,11065,1986,11069,2005,11068,2023,11061,2041,11049,2061,11042,2080,11041,2098,11046,2117,11059,2137,11067,2157,11069,2174,11066,2188,11058,2205,11047,2225,11041,2244,11042,2262,11048,2281,11061,2300,11068,2320,11069,2337,11065,2351,11056,2368,11045,2387,11041,2407,11042,2425,11049,2443,11062,2463,11068,2482,11069,2499,11064,2519,11051,2539,11043,2558,11041,2576,11044,2590,11052,2607,11064,2626,11069,2646,11068,2664,11062,2682,11050,2702,11043,2721,11041,2739,11045,2753,11054,2769,11065,2789,11069,2809,11068,2826,11061,2845,11049,2864,11042,2883,11041,2901,11046,2921,11059,2941,11067,2960,11069,2977,11066,2992,11058,3008,11047,3028,11041,3047,11042,3065,11048,3084,11061,3104,11068,3123,11069,3140,11065,3155,11056,3171,11045,3190,11041,3210,11042,3228,11049,3246,11062,3266,11068,3285,11069,3303,11064,3322,11051,3342,11043,3361,11041,3379,11044,3393,11052,3410,11064,3429,11069,3449,11068,3467,11062,3485,11050,3505,11043,3524,11041,3542,11045,3556,11054,3572,11065,3592,11069,3612,11068,3630,11061,3648,11049,3667,11042,3687,11041,3704,11046,3724,11059,3744,11067,3763,11069,3780,11066,3795,11058,3812,11047,3831,11041,3851,11042,3868,11048,3887,11061,3907,11068,3926,11069,3943,11065,3958,11056,3974,11045,3993,11041,4013,11042,4031,11049,4049,11062,4069,11068,4088,11069,4106,11064,4125,11051,4145,11043,4164,11041,4182,11044,4196,11052,4213,11064,4233,11069,4252,11068,4270,11062,4289,11050,4308,11043,4328,11041,4345,11045,4359,11054,4376,11065,4395,11069,4415,11068,4433,11061,4451,11049,4470,11042,4490,11041,4507,11046,4527,11059,4547,11067,4566,11069,4583,11066,4598,11058,4615,11047,4634,11041,4654,11042,4672,11048,4690,11061,4710,11068,4729,11069,4747,11065,4761,11056,4777,11045,4797,11041,4816,11042,4834,11049,4852,11062,4872,11068,4891,11069,4909,11064,4928,11051,4948,11043,4968,11041,4985,11044,4999,11052,5016,11064,5036,11069,5055,11068,5073,11062,5092,11050,5111,11043,5131,11041,5148,11045,5162,11054,5179,11065,5198,11069,5218,11068,5236,11061,5254,11049,5274,11042,5293,11041,5310,11046,5330,11059,5350,11067,5369,11069,5387,11066,5401,11058,5418,11047,5437,11041,5457,11042,5475,11048,5493,11061,5513,11068,5532,11069,5550,11065,5564,11056,5580,11045,5600,11041,5620,11042,5637,11049,5656,11062,5675,11068,5694,11069,5712,11064,5732,11051,5752,11043,5771,11041,5788,11044,5803,11052,5819,11064,5839,11069,5858,11068,5876,11062,5895,11050,5915,11043,5934,11041,5951,11045,5966,11054,5982,11065,6001,11069,6021,11068,6039,11061,6057,11049,6077,11042,6096,11041,6114,11046,6133,11059,6153,11067,6172,11069,6190,11066,6204,11058,6221,11047,6240,11041,6260,11042,6278,11048,6297,11061,6316,11068,6335,11069,6353,11065,6367,11056,6383,11045,6403,11041,6423,11042,6441,11049,6459,11062,6478,11068,6498,11069,6515,11064,6535,11051,6555,11043,6574,11041,6591,11044,6606,11052,6623,11064,6642,11069,6662,11068,6679,11062,6698,11050,6718,11043,6737,11041,6754,11045,6769,11054,6785,11065,6804,11069,6824,11068,6842,11061,6860,11049,6880,11042,6899,11041,6917,11046,6936,11059,6956,11067,6976,11069,6993,11066,7007,11058,7024,11047,7044,11041,7063,11042,7081,11048,7100,11061,7119,11068,7139,11069,7156,11065,7170,11056,7187,11045,7206,11041,7226,11042,7244,11049,7262,11062,7281,11068,7301,11069,7318,11064,7338,11051,7358,11043,7377,11041,7394,11044,7409,11052,7426,11064,7445,11069,7465,11068,7483,11062e" filled="f" stroked="t" strokeweight=".53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9.393707pt;margin-top:558.425659pt;width:16.366001pt;height:13.0pt;mso-position-horizontal-relative:page;mso-position-vertical-relative:page;z-index:-2055" type="#_x0000_t202" filled="f" stroked="f">
          <v:textbox inset="0,0,0,0">
            <w:txbxContent>
              <w:p>
                <w:pPr>
                  <w:spacing w:before="0" w:after="0" w:line="240" w:lineRule="exact"/>
                  <w:ind w:left="20" w:right="-53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color w:val="939598"/>
                    <w:spacing w:val="12"/>
                    <w:w w:val="120"/>
                    <w:b/>
                    <w:bCs/>
                  </w:rPr>
                  <w:t>29</w:t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.850399pt;margin-top:558.784485pt;width:31.820501pt;height:11.5pt;mso-position-horizontal-relative:page;mso-position-vertical-relative:page;z-index:-2054" type="#_x0000_t202" filled="f" stroked="f">
          <v:textbox inset="0,0,0,0">
            <w:txbxContent>
              <w:p>
                <w:pPr>
                  <w:spacing w:before="0" w:after="0" w:line="200" w:lineRule="exact"/>
                  <w:ind w:left="20" w:right="-48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2"/>
                    <w:w w:val="95"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-7"/>
                    <w:w w:val="95"/>
                  </w:rPr>
                  <w:t>0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-4"/>
                    <w:w w:val="95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95"/>
                  </w:rPr>
                  <w:t>9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2"/>
                    <w:w w:val="9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0"/>
                  </w:rPr>
                  <w:t>/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6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0"/>
                  </w:rPr>
                  <w:t>3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3.354301pt;margin-top:558.425659pt;width:18.322001pt;height:13.0pt;mso-position-horizontal-relative:page;mso-position-vertical-relative:page;z-index:-2053" type="#_x0000_t202" filled="f" stroked="f">
          <v:textbox inset="0,0,0,0">
            <w:txbxContent>
              <w:p>
                <w:pPr>
                  <w:spacing w:before="0" w:after="0" w:line="240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color w:val="939598"/>
                    <w:w w:val="120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color w:val="939598"/>
                    <w:spacing w:val="0"/>
                    <w:w w:val="12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color w:val="939598"/>
                    <w:spacing w:val="11"/>
                    <w:w w:val="120"/>
                    <w:b/>
                    <w:bCs/>
                  </w:rPr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7.525513pt;margin-top:558.784607pt;width:66.153503pt;height:11.5pt;mso-position-horizontal-relative:page;mso-position-vertical-relative:page;z-index:-2052" type="#_x0000_t202" filled="f" stroked="f">
          <v:textbox inset="0,0,0,0">
            <w:txbxContent>
              <w:p>
                <w:pPr>
                  <w:spacing w:before="0" w:after="0" w:line="200" w:lineRule="exact"/>
                  <w:ind w:left="20" w:right="-49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97"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-2"/>
                    <w:w w:val="97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3"/>
                    <w:w w:val="97"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-1"/>
                    <w:w w:val="97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-1"/>
                    <w:w w:val="97"/>
                  </w:rPr>
                  <w:t>v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2"/>
                    <w:w w:val="97"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3"/>
                    <w:w w:val="97"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-1"/>
                    <w:w w:val="97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97"/>
                  </w:rPr>
                  <w:t>j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3"/>
                    <w:w w:val="97"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97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6"/>
                    <w:w w:val="97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5"/>
                    <w:w w:val="100"/>
                  </w:rPr>
                  <w:t>Z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-1"/>
                    <w:w w:val="100"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0"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45.354301pt;margin-top:50.89362pt;width:336.829572pt;height:1.444746pt;mso-position-horizontal-relative:page;mso-position-vertical-relative:page;z-index:-2071" coordorigin="907,1018" coordsize="6737,29">
          <v:shape style="position:absolute;left:907;top:1018;width:6737;height:29" coordorigin="907,1018" coordsize="6737,29" path="m907,1032l923,1022,943,1018,963,1019,980,1027,998,1039,1018,1045,1037,1046,1055,1041,1074,1028,1094,1021,1113,1019,1131,1022,1145,1030,1162,1041,1181,1046,1201,1046,1219,1039,1237,1027,1257,1020,1276,1019,1294,1023,1308,1032,1324,1042,1344,1047,1364,1045,1382,1038,1400,1026,1419,1019,1438,1019,1456,1023,1476,1037,1496,1044,1515,1046,1532,1043,1546,1035,1563,1024,1583,1019,1602,1019,1620,1025,1639,1038,1658,1045,1678,1046,1695,1042,1709,1033,1726,1023,1745,1018,1765,1019,1783,1026,1801,1039,1821,1045,1840,1046,1857,1041,1877,1028,1897,1021,1916,1019,1934,1022,1948,1030,1965,1041,1984,1046,2004,1046,2022,1040,2040,1027,2060,1020,2079,1019,2097,1023,2111,1032,2127,1042,2147,1047,2167,1045,2184,1038,2203,1026,2222,1020,2241,1019,2259,1023,2279,1037,2299,1044,2318,1046,2335,1043,2349,1035,2366,1024,2386,1019,2405,1019,2423,1025,2442,1038,2462,1045,2481,1046,2498,1042,2513,1033,2529,1023,2548,1018,2568,1019,2586,1026,2604,1039,2624,1045,2643,1046,2661,1041,2680,1028,2700,1021,2719,1019,2737,1022,2751,1030,2768,1041,2787,1046,2807,1046,2825,1040,2843,1027,2863,1020,2882,1019,2900,1023,2914,1032,2930,1042,2950,1047,2970,1045,2988,1038,3006,1026,3025,1020,3045,1019,3062,1023,3082,1037,3102,1044,3121,1046,3138,1043,3153,1035,3170,1024,3189,1019,3209,1019,3226,1025,3245,1038,3265,1045,3284,1046,3301,1042,3316,1033,3332,1023,3351,1018,3371,1019,3389,1026,3407,1039,3427,1045,3446,1046,3464,1041,3483,1028,3503,1021,3522,1019,3540,1022,3554,1030,3571,1041,3591,1046,3610,1046,3628,1040,3647,1027,3666,1020,3686,1019,3703,1023,3717,1032,3734,1042,3753,1047,3773,1045,3791,1038,3809,1026,3828,1020,3848,1019,3865,1023,3885,1037,3905,1044,3924,1046,3941,1043,3956,1035,3973,1024,3992,1019,4012,1019,4030,1025,4048,1038,4068,1045,4087,1046,4105,1042,4119,1033,4135,1023,4154,1018,4174,1019,4192,1026,4210,1039,4230,1045,4249,1046,4267,1041,4286,1028,4306,1021,4326,1019,4343,1022,4357,1030,4374,1041,4394,1046,4413,1046,4431,1040,4450,1027,4469,1020,4489,1019,4506,1023,4520,1032,4537,1042,4556,1047,4576,1045,4594,1038,4612,1026,4632,1020,4651,1019,4668,1023,4688,1037,4708,1044,4727,1046,4745,1043,4759,1035,4776,1024,4795,1019,4815,1019,4833,1025,4851,1038,4871,1045,4890,1046,4908,1042,4922,1033,4938,1023,4958,1018,4978,1019,4995,1026,5014,1039,5033,1045,5052,1046,5070,1041,5090,1028,5110,1021,5129,1019,5146,1022,5161,1030,5177,1041,5197,1046,5216,1046,5234,1040,5253,1027,5273,1020,5292,1019,5309,1023,5324,1032,5340,1042,5359,1047,5379,1045,5397,1038,5415,1026,5435,1020,5454,1019,5472,1023,5491,1037,5511,1044,5530,1046,5548,1043,5562,1035,5579,1024,5598,1019,5618,1019,5636,1025,5654,1038,5674,1045,5693,1046,5711,1042,5725,1033,5741,1023,5761,1018,5781,1019,5799,1026,5817,1039,5836,1045,5856,1046,5873,1041,5893,1028,5913,1021,5932,1019,5949,1022,5964,1030,5981,1041,6000,1046,6020,1046,6037,1040,6056,1027,6076,1020,6095,1019,6112,1023,6127,1032,6143,1042,6162,1047,6182,1045,6200,1038,6218,1026,6238,1020,6257,1019,6275,1023,6294,1037,6314,1044,6333,1046,6351,1043,6365,1035,6382,1024,6402,1019,6421,1019,6439,1025,6458,1038,6477,1045,6497,1046,6514,1042,6528,1033,6545,1023,6564,1018,6584,1019,6602,1026,6620,1039,6639,1045,6659,1046,6676,1041,6696,1028,6716,1021,6735,1019,6752,1022,6767,1030,6784,1041,6803,1046,6823,1046,6841,1040,6859,1027,6879,1020,6898,1019,6916,1023,6930,1032,6946,1042,6966,1047,6985,1045,7003,1038,7021,1026,7041,1020,7060,1019,7078,1023,7097,1037,7117,1044,7137,1046,7154,1043,7168,1035,7185,1024,7205,1019,7224,1019,7242,1025,7261,1038,7280,1045,7300,1046,7317,1042,7331,1033,7348,1023,7367,1018,7387,1019,7405,1026,7423,1039,7443,1045,7462,1046,7479,1041,7499,1028,7519,1021,7538,1019,7556,1022,7570,1030,7587,1041,7606,1046,7626,1046,7644,1040e" filled="f" stroked="t" strokeweight=".53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4.419201pt;margin-top:35.011703pt;width:113.046002pt;height:15pt;mso-position-horizontal-relative:page;mso-position-vertical-relative:page;z-index:-2070" type="#_x0000_t202" filled="f" stroked="f">
          <v:textbox inset="0,0,0,0">
            <w:txbxContent>
              <w:p>
                <w:pPr>
                  <w:spacing w:before="0" w:after="0" w:line="269" w:lineRule="exact"/>
                  <w:ind w:left="20" w:right="-59"/>
                  <w:jc w:val="left"/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  <w:color w:val="939598"/>
                    <w:spacing w:val="2"/>
                    <w:w w:val="105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  <w:color w:val="939598"/>
                    <w:spacing w:val="-2"/>
                    <w:w w:val="9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  <w:color w:val="939598"/>
                    <w:spacing w:val="7"/>
                    <w:w w:val="126"/>
                    <w:b/>
                    <w:bCs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  <w:color w:val="939598"/>
                    <w:spacing w:val="6"/>
                    <w:w w:val="100"/>
                    <w:b/>
                    <w:bCs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  <w:color w:val="939598"/>
                    <w:spacing w:val="7"/>
                    <w:w w:val="94"/>
                    <w:b/>
                    <w:bCs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  <w:color w:val="939598"/>
                    <w:spacing w:val="5"/>
                    <w:w w:val="87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  <w:color w:val="939598"/>
                    <w:spacing w:val="7"/>
                    <w:w w:val="102"/>
                    <w:b/>
                    <w:bCs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  <w:color w:val="939598"/>
                    <w:spacing w:val="7"/>
                    <w:w w:val="192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  <w:color w:val="939598"/>
                    <w:spacing w:val="0"/>
                    <w:w w:val="131"/>
                    <w:b/>
                    <w:bCs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  <w:color w:val="939598"/>
                    <w:spacing w:val="-6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  <w:color w:val="939598"/>
                    <w:spacing w:val="7"/>
                    <w:w w:val="100"/>
                    <w:b/>
                    <w:bCs/>
                  </w:rPr>
                  <w:t>Z</w:t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  <w:color w:val="939598"/>
                    <w:spacing w:val="-1"/>
                    <w:w w:val="100"/>
                    <w:b/>
                    <w:bCs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  <w:color w:val="939598"/>
                    <w:spacing w:val="0"/>
                    <w:w w:val="100"/>
                    <w:b/>
                    <w:bCs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6.850399pt;margin-top:50.89362pt;width:336.829572pt;height:1.444746pt;mso-position-horizontal-relative:page;mso-position-vertical-relative:page;z-index:-2069" coordorigin="737,1018" coordsize="6737,29">
          <v:shape style="position:absolute;left:737;top:1018;width:6737;height:29" coordorigin="737,1018" coordsize="6737,29" path="m737,1032l753,1022,772,1018,792,1019,810,1027,828,1039,848,1045,867,1046,885,1041,904,1028,924,1021,943,1019,961,1022,975,1030,992,1041,1011,1046,1031,1046,1049,1039,1067,1027,1087,1020,1106,1019,1124,1023,1138,1032,1154,1042,1174,1047,1194,1045,1211,1038,1229,1026,1249,1019,1268,1019,1286,1023,1305,1037,1325,1044,1345,1046,1362,1043,1376,1035,1393,1024,1413,1019,1432,1019,1450,1025,1469,1038,1488,1045,1508,1046,1525,1042,1539,1033,1556,1023,1575,1018,1595,1019,1613,1026,1631,1039,1650,1045,1670,1046,1687,1041,1707,1028,1727,1021,1746,1019,1763,1022,1778,1030,1795,1041,1814,1046,1834,1046,1852,1040,1870,1027,1890,1020,1909,1019,1927,1023,1941,1032,1957,1042,1977,1047,1996,1045,2014,1038,2032,1026,2052,1020,2071,1019,2089,1023,2109,1037,2128,1044,2148,1046,2165,1043,2179,1035,2196,1024,2216,1019,2235,1019,2253,1025,2272,1038,2291,1045,2311,1046,2328,1042,2342,1033,2359,1023,2378,1018,2398,1019,2416,1026,2434,1039,2454,1045,2473,1046,2490,1041,2510,1028,2530,1021,2549,1019,2567,1022,2581,1030,2598,1041,2617,1046,2637,1046,2655,1040,2673,1027,2693,1020,2712,1019,2730,1023,2744,1032,2760,1042,2780,1047,2800,1045,2817,1038,2836,1026,2855,1020,2874,1019,2892,1023,2912,1037,2932,1044,2951,1046,2968,1043,2983,1035,2999,1024,3019,1019,3039,1019,3056,1025,3075,1038,3095,1045,3114,1046,3131,1042,3146,1033,3162,1023,3181,1018,3201,1019,3219,1026,3237,1039,3257,1045,3276,1046,3294,1041,3313,1028,3333,1021,3352,1019,3370,1022,3384,1030,3401,1041,3420,1046,3440,1046,3458,1040,3477,1027,3496,1020,3515,1019,3533,1023,3547,1032,3563,1042,3583,1047,3603,1045,3621,1038,3639,1026,3658,1020,3678,1019,3695,1023,3715,1037,3735,1044,3754,1046,3771,1043,3786,1035,3803,1024,3822,1019,3842,1019,3859,1025,3878,1038,3898,1045,3917,1046,3934,1042,3949,1033,3965,1023,3984,1018,4004,1019,4022,1026,4040,1039,4060,1045,4079,1046,4097,1041,4116,1028,4136,1021,4156,1019,4173,1022,4187,1030,4204,1041,4224,1046,4243,1046,4261,1040,4280,1027,4299,1020,4319,1019,4336,1023,4350,1032,4367,1042,4386,1047,4406,1045,4424,1038,4442,1026,4461,1020,4481,1019,4498,1023,4518,1037,4538,1044,4557,1046,4574,1043,4589,1035,4606,1024,4625,1019,4645,1019,4663,1025,4681,1038,4701,1045,4720,1046,4738,1042,4752,1033,4768,1023,4788,1018,4807,1019,4825,1026,4843,1039,4863,1045,4882,1046,4900,1041,4920,1028,4939,1021,4959,1019,4976,1022,4990,1030,5007,1041,5027,1046,5046,1046,5064,1040,5083,1027,5102,1020,5122,1019,5139,1023,5153,1032,5170,1042,5189,1047,5209,1045,5227,1038,5245,1026,5265,1020,5284,1019,5301,1023,5321,1037,5341,1044,5360,1046,5378,1043,5392,1035,5409,1024,5428,1019,5448,1019,5466,1025,5484,1038,5504,1045,5523,1046,5541,1042,5555,1033,5571,1023,5591,1018,5611,1019,5629,1026,5647,1039,5666,1045,5685,1046,5703,1041,5723,1028,5743,1021,5762,1019,5779,1022,5794,1030,5811,1041,5830,1046,5850,1046,5867,1040,5886,1027,5906,1020,5925,1019,5942,1023,5957,1032,5973,1042,5992,1047,6012,1045,6030,1038,6048,1026,6068,1020,6087,1019,6105,1023,6124,1037,6144,1044,6163,1046,6181,1043,6195,1035,6212,1024,6231,1019,6251,1019,6269,1025,6288,1038,6307,1045,6326,1046,6344,1042,6358,1033,6374,1023,6394,1018,6414,1019,6432,1026,6450,1039,6469,1045,6489,1046,6506,1041,6526,1028,6546,1021,6565,1019,6582,1022,6597,1030,6614,1041,6633,1046,6653,1046,6670,1040,6689,1027,6709,1020,6728,1019,6746,1023,6760,1032,6776,1042,6795,1047,6815,1045,6833,1038,6851,1026,6871,1020,6890,1019,6908,1023,6927,1037,6947,1044,6967,1046,6984,1043,6998,1035,7015,1024,7035,1019,7054,1019,7072,1025,7091,1038,7110,1045,7130,1046,7147,1042,7161,1033,7178,1023,7197,1018,7217,1019,7235,1026,7253,1039,7272,1045,7292,1046,7309,1041,7329,1028,7349,1021,7368,1019,7385,1022,7400,1030,7417,1041,7436,1046,7456,1046,7474,1040e" filled="f" stroked="t" strokeweight=".53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2.075012pt;margin-top:35.011703pt;width:113.046002pt;height:15pt;mso-position-horizontal-relative:page;mso-position-vertical-relative:page;z-index:-2068" type="#_x0000_t202" filled="f" stroked="f">
          <v:textbox inset="0,0,0,0">
            <w:txbxContent>
              <w:p>
                <w:pPr>
                  <w:spacing w:before="0" w:after="0" w:line="269" w:lineRule="exact"/>
                  <w:ind w:left="20" w:right="-59"/>
                  <w:jc w:val="left"/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  <w:color w:val="939598"/>
                    <w:spacing w:val="2"/>
                    <w:w w:val="105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  <w:color w:val="939598"/>
                    <w:spacing w:val="-2"/>
                    <w:w w:val="9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  <w:color w:val="939598"/>
                    <w:spacing w:val="7"/>
                    <w:w w:val="126"/>
                    <w:b/>
                    <w:bCs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  <w:color w:val="939598"/>
                    <w:spacing w:val="6"/>
                    <w:w w:val="100"/>
                    <w:b/>
                    <w:bCs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  <w:color w:val="939598"/>
                    <w:spacing w:val="7"/>
                    <w:w w:val="94"/>
                    <w:b/>
                    <w:bCs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  <w:color w:val="939598"/>
                    <w:spacing w:val="5"/>
                    <w:w w:val="87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  <w:color w:val="939598"/>
                    <w:spacing w:val="7"/>
                    <w:w w:val="102"/>
                    <w:b/>
                    <w:bCs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  <w:color w:val="939598"/>
                    <w:spacing w:val="7"/>
                    <w:w w:val="192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  <w:color w:val="939598"/>
                    <w:spacing w:val="0"/>
                    <w:w w:val="131"/>
                    <w:b/>
                    <w:bCs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  <w:color w:val="939598"/>
                    <w:spacing w:val="-6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  <w:color w:val="939598"/>
                    <w:spacing w:val="7"/>
                    <w:w w:val="100"/>
                    <w:b/>
                    <w:bCs/>
                  </w:rPr>
                  <w:t>Z</w:t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  <w:color w:val="939598"/>
                    <w:spacing w:val="-1"/>
                    <w:w w:val="100"/>
                    <w:b/>
                    <w:bCs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  <w:color w:val="939598"/>
                    <w:spacing w:val="0"/>
                    <w:w w:val="100"/>
                    <w:b/>
                    <w:bCs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6"/>
                    <w:szCs w:val="2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  <w:evenAndOddHeader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slovenskafilatelia.sk/" TargetMode="Externa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footer" Target="footer1.xml"/><Relationship Id="rId24" Type="http://schemas.openxmlformats.org/officeDocument/2006/relationships/footer" Target="footer2.xml"/><Relationship Id="rId25" Type="http://schemas.openxmlformats.org/officeDocument/2006/relationships/image" Target="media/image18.png"/><Relationship Id="rId26" Type="http://schemas.openxmlformats.org/officeDocument/2006/relationships/hyperlink" Target="mailto:zsfslov@gmail.com" TargetMode="External"/><Relationship Id="rId27" Type="http://schemas.openxmlformats.org/officeDocument/2006/relationships/hyperlink" Target="http://www.lacna-tlac.sk/" TargetMode="External"/><Relationship Id="rId28" Type="http://schemas.openxmlformats.org/officeDocument/2006/relationships/image" Target="media/image19.png"/><Relationship Id="rId29" Type="http://schemas.openxmlformats.org/officeDocument/2006/relationships/header" Target="header1.xml"/><Relationship Id="rId30" Type="http://schemas.openxmlformats.org/officeDocument/2006/relationships/header" Target="header2.xml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footer" Target="footer3.xml"/><Relationship Id="rId40" Type="http://schemas.openxmlformats.org/officeDocument/2006/relationships/footer" Target="footer4.xml"/><Relationship Id="rId41" Type="http://schemas.openxmlformats.org/officeDocument/2006/relationships/header" Target="header3.xml"/><Relationship Id="rId42" Type="http://schemas.openxmlformats.org/officeDocument/2006/relationships/footer" Target="footer5.xml"/><Relationship Id="rId43" Type="http://schemas.openxmlformats.org/officeDocument/2006/relationships/header" Target="header4.xml"/><Relationship Id="rId44" Type="http://schemas.openxmlformats.org/officeDocument/2006/relationships/footer" Target="footer6.xml"/><Relationship Id="rId45" Type="http://schemas.openxmlformats.org/officeDocument/2006/relationships/header" Target="header5.xml"/><Relationship Id="rId46" Type="http://schemas.openxmlformats.org/officeDocument/2006/relationships/footer" Target="footer7.xml"/><Relationship Id="rId47" Type="http://schemas.openxmlformats.org/officeDocument/2006/relationships/footer" Target="footer8.xml"/><Relationship Id="rId48" Type="http://schemas.openxmlformats.org/officeDocument/2006/relationships/image" Target="media/image28.png"/><Relationship Id="rId49" Type="http://schemas.openxmlformats.org/officeDocument/2006/relationships/image" Target="media/image29.png"/><Relationship Id="rId50" Type="http://schemas.openxmlformats.org/officeDocument/2006/relationships/header" Target="header6.xml"/><Relationship Id="rId51" Type="http://schemas.openxmlformats.org/officeDocument/2006/relationships/hyperlink" Target="http://www.jankollar.org/" TargetMode="External"/><Relationship Id="rId52" Type="http://schemas.openxmlformats.org/officeDocument/2006/relationships/header" Target="header7.xml"/><Relationship Id="rId53" Type="http://schemas.openxmlformats.org/officeDocument/2006/relationships/footer" Target="footer9.xml"/><Relationship Id="rId54" Type="http://schemas.openxmlformats.org/officeDocument/2006/relationships/image" Target="media/image30.png"/><Relationship Id="rId55" Type="http://schemas.openxmlformats.org/officeDocument/2006/relationships/header" Target="header8.xml"/><Relationship Id="rId56" Type="http://schemas.openxmlformats.org/officeDocument/2006/relationships/footer" Target="footer10.xml"/><Relationship Id="rId57" Type="http://schemas.openxmlformats.org/officeDocument/2006/relationships/image" Target="media/image31.png"/><Relationship Id="rId58" Type="http://schemas.openxmlformats.org/officeDocument/2006/relationships/image" Target="media/image32.png"/><Relationship Id="rId59" Type="http://schemas.openxmlformats.org/officeDocument/2006/relationships/image" Target="media/image33.png"/><Relationship Id="rId60" Type="http://schemas.openxmlformats.org/officeDocument/2006/relationships/image" Target="media/image34.jpg"/><Relationship Id="rId61" Type="http://schemas.openxmlformats.org/officeDocument/2006/relationships/image" Target="media/image35.jpg"/><Relationship Id="rId62" Type="http://schemas.openxmlformats.org/officeDocument/2006/relationships/image" Target="media/image36.jpg"/><Relationship Id="rId63" Type="http://schemas.openxmlformats.org/officeDocument/2006/relationships/image" Target="media/image37.jpg"/><Relationship Id="rId64" Type="http://schemas.openxmlformats.org/officeDocument/2006/relationships/image" Target="media/image38.jpg"/><Relationship Id="rId65" Type="http://schemas.openxmlformats.org/officeDocument/2006/relationships/image" Target="media/image39.jpg"/><Relationship Id="rId66" Type="http://schemas.openxmlformats.org/officeDocument/2006/relationships/image" Target="media/image40.jpg"/><Relationship Id="rId67" Type="http://schemas.openxmlformats.org/officeDocument/2006/relationships/image" Target="media/image41.jpg"/><Relationship Id="rId68" Type="http://schemas.openxmlformats.org/officeDocument/2006/relationships/image" Target="media/image42.jpg"/><Relationship Id="rId69" Type="http://schemas.openxmlformats.org/officeDocument/2006/relationships/image" Target="media/image43.jpg"/><Relationship Id="rId70" Type="http://schemas.openxmlformats.org/officeDocument/2006/relationships/hyperlink" Target="mailto:vojtech.jankovic@gmail.com" TargetMode="External"/><Relationship Id="rId71" Type="http://schemas.openxmlformats.org/officeDocument/2006/relationships/hyperlink" Target="mailto:mudrfero222@gmail.com" TargetMode="External"/><Relationship Id="rId72" Type="http://schemas.openxmlformats.org/officeDocument/2006/relationships/hyperlink" Target="mailto:ladislav.holc@gmail.com" TargetMode="External"/><Relationship Id="rId73" Type="http://schemas.openxmlformats.org/officeDocument/2006/relationships/hyperlink" Target="mailto:lazar@equisinvest.sk" TargetMode="External"/><Relationship Id="rId74" Type="http://schemas.openxmlformats.org/officeDocument/2006/relationships/hyperlink" Target="mailto:rastislav.ovsonka@gmail.com" TargetMode="External"/><Relationship Id="rId75" Type="http://schemas.openxmlformats.org/officeDocument/2006/relationships/hyperlink" Target="mailto:jozef.vangel3@gmail.com" TargetMode="External"/><Relationship Id="rId76" Type="http://schemas.openxmlformats.org/officeDocument/2006/relationships/hyperlink" Target="mailto:peter.lehocky@stonline.sk" TargetMode="External"/><Relationship Id="rId77" Type="http://schemas.openxmlformats.org/officeDocument/2006/relationships/hyperlink" Target="mailto:baliga.z@slovanet.sk" TargetMode="External"/><Relationship Id="rId78" Type="http://schemas.openxmlformats.org/officeDocument/2006/relationships/hyperlink" Target="mailto:milan.sajgalik@gmail.com" TargetMode="External"/><Relationship Id="rId79" Type="http://schemas.openxmlformats.org/officeDocument/2006/relationships/hyperlink" Target="mailto:martin.polovka@gmail.com" TargetMode="External"/><Relationship Id="rId80" Type="http://schemas.openxmlformats.org/officeDocument/2006/relationships/header" Target="header9.xml"/><Relationship Id="rId81" Type="http://schemas.openxmlformats.org/officeDocument/2006/relationships/footer" Target="footer11.xml"/><Relationship Id="rId82" Type="http://schemas.openxmlformats.org/officeDocument/2006/relationships/image" Target="media/image4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2019-11-19T09:46:31Z</dcterms:created>
  <dcterms:modified xsi:type="dcterms:W3CDTF">2019-11-19T09:46:31Z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2019-11-17T00:00:00Z</vt:filetime>
  </property>
  <property fmtid="{D5CDD505-2E9C-101B-9397-08002B2CF9AE}" pid="3" name="LastSaved">
    <vt:filetime>2019-11-19T00:00:00Z</vt:filetime>
  </property>
</Properties>
</file>