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2AF" w:rsidRPr="00102FC8" w:rsidRDefault="00E352AF" w:rsidP="00456590">
      <w:pPr>
        <w:spacing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02FC8">
        <w:rPr>
          <w:rFonts w:ascii="Times New Roman" w:hAnsi="Times New Roman"/>
          <w:b/>
          <w:sz w:val="24"/>
          <w:szCs w:val="24"/>
        </w:rPr>
        <w:t>Prezentácia poštovej známky Elektrárňa Piešťany</w:t>
      </w:r>
    </w:p>
    <w:p w:rsidR="00E352AF" w:rsidRDefault="00E352AF" w:rsidP="009C7B5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Klub filatelistov 52-01 Piešťany v spolupráci s vydavateľom poštových známok, Elektrárňou Piešťany a poštou Piešťany 1, zorganizovali na deň 18.mája 2018 milú slávnosť s prezentáciou novej známky. Konala sa priamo v priestoroch Elektrárne, nachádzajúcej sa blízko železničnej a autobusovej stanice. To sa prejavilo aj na účasti filatelistov, spomeniem Trnavu, Galantu, Nitru či Brezovú pod Bradlom, ale aj Partizánske, Žilinu a nemohol chýbať ani kamarát a zberateľ prezentačných pečiatok Dušan z Martina.</w:t>
      </w:r>
    </w:p>
    <w:p w:rsidR="00E352AF" w:rsidRPr="00456590" w:rsidRDefault="00E352AF" w:rsidP="009C7B5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Historická pohľadnica elektrárne Piešťany. </w:t>
      </w:r>
      <w:r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1" o:spid="_x0000_s1026" type="#_x0000_t75" style="position:absolute;left:0;text-align:left;margin-left:2.3pt;margin-top:.35pt;width:332.5pt;height:205.9pt;z-index:251658240;visibility:visible;mso-position-horizontal-relative:text;mso-position-vertical-relative:text">
            <v:imagedata r:id="rId5" o:title=""/>
            <w10:wrap type="square"/>
          </v:shape>
        </w:pict>
      </w:r>
    </w:p>
    <w:p w:rsidR="00E352AF" w:rsidRDefault="00E352AF" w:rsidP="009C7B5D">
      <w:pPr>
        <w:spacing w:line="240" w:lineRule="auto"/>
        <w:jc w:val="both"/>
      </w:pPr>
      <w:r>
        <w:t>Známku predstavil vedú-ci POFISU mgr. Martin Vančo, priblížil účast-níkom autorov emisie, jej technické paramertre ako i okolnosti, ktoré viedli k zaradeniu znám-ky do emisného plánu.</w:t>
      </w:r>
    </w:p>
    <w:p w:rsidR="00E352AF" w:rsidRDefault="00E352AF" w:rsidP="009C7B5D">
      <w:pPr>
        <w:spacing w:line="240" w:lineRule="auto"/>
        <w:jc w:val="both"/>
      </w:pPr>
      <w:r>
        <w:t>Budova elektrárne bola v poslednom období ne-využitá, ale jej priestory a architektonická kvali- ta ponúkali možnosť jej opätovné využitie pre oblasť vzdelávania, histórie a kultúrno spoločenské využitie. Podobne, ako bola revitalizovaná elektráreň v Poprade.</w:t>
      </w:r>
    </w:p>
    <w:p w:rsidR="00E352AF" w:rsidRDefault="00E352AF" w:rsidP="009C7B5D">
      <w:pPr>
        <w:spacing w:line="240" w:lineRule="auto"/>
        <w:jc w:val="both"/>
      </w:pPr>
      <w:r>
        <w:t xml:space="preserve">Poštový lístok s pečiatkou k inaugurácii známky Elektrárňa Piešťany. Autor pečiatky Adrián Ferda. </w:t>
      </w:r>
      <w:r>
        <w:rPr>
          <w:noProof/>
          <w:lang w:eastAsia="sk-SK"/>
        </w:rPr>
        <w:pict>
          <v:shape id="Obrázok 2" o:spid="_x0000_s1027" type="#_x0000_t75" style="position:absolute;left:0;text-align:left;margin-left:2.85pt;margin-top:.2pt;width:327.35pt;height:239.25pt;z-index:251659264;visibility:visible;mso-position-horizontal-relative:text;mso-position-vertical-relative:text">
            <v:imagedata r:id="rId6" o:title=""/>
            <w10:wrap type="square"/>
          </v:shape>
        </w:pict>
      </w:r>
      <w:r>
        <w:t xml:space="preserve"> </w:t>
      </w:r>
      <w:bookmarkStart w:id="0" w:name="_GoBack"/>
      <w:bookmarkEnd w:id="0"/>
    </w:p>
    <w:p w:rsidR="00E352AF" w:rsidRDefault="00E352AF" w:rsidP="009C7B5D">
      <w:pPr>
        <w:spacing w:line="240" w:lineRule="auto"/>
        <w:jc w:val="both"/>
      </w:pPr>
      <w:r>
        <w:t>V príhovoroch vystúpili aj ďalší. Za mesto Piešťany to bol viceprimátor Martin Valo, za Elek-tráreň jej riaditeľka pani.. Z autorov emisie bol prítomný akad. maliar Marián Komáček. (Autor rozkresby a rytiny mgr. art. Jozef Česla prítomný nebol.) Nasledoval samotný akt krstu známky, o ktorom viac napovedia priložené fotografie od filatelistu z Partizánskeho p. Luba Gallu. Po akte krstu povedali pár slov aj predseda KF Piešťany, pán Milan Vančo a predseda ZSF pán Miroslav Ňaršík.  Príhovory boli striedané hudobnými vstupmi. Na akcii sa zúčastnili aj zástupcovia regionálnych   a celoštátnych médií.</w:t>
      </w:r>
    </w:p>
    <w:p w:rsidR="00E352AF" w:rsidRDefault="00E352AF" w:rsidP="009C7B5D">
      <w:pPr>
        <w:spacing w:line="240" w:lineRule="auto"/>
        <w:jc w:val="both"/>
      </w:pPr>
      <w:r>
        <w:rPr>
          <w:noProof/>
          <w:lang w:eastAsia="sk-SK"/>
        </w:rPr>
        <w:pict>
          <v:shape id="Obrázok 3" o:spid="_x0000_s1028" type="#_x0000_t75" style="position:absolute;left:0;text-align:left;margin-left:0;margin-top:1.15pt;width:350.45pt;height:265.05pt;z-index:251660288;visibility:visible;mso-position-horizontal:left;mso-position-horizontal-relative:margin">
            <v:imagedata r:id="rId7" o:title=""/>
            <w10:wrap type="square" anchorx="margin"/>
          </v:shape>
        </w:pict>
      </w:r>
    </w:p>
    <w:p w:rsidR="00E352AF" w:rsidRDefault="00E352AF" w:rsidP="009C7B5D">
      <w:pPr>
        <w:spacing w:line="240" w:lineRule="auto"/>
        <w:jc w:val="both"/>
      </w:pPr>
      <w:r>
        <w:t>Mgr. Martin Vančo v rozhovore s reda-ktorkou SRo.</w:t>
      </w:r>
    </w:p>
    <w:p w:rsidR="00E352AF" w:rsidRDefault="00E352AF" w:rsidP="009C7B5D">
      <w:pPr>
        <w:spacing w:line="240" w:lineRule="auto"/>
        <w:jc w:val="both"/>
      </w:pPr>
    </w:p>
    <w:p w:rsidR="00E352AF" w:rsidRDefault="00E352AF" w:rsidP="009C7B5D">
      <w:pPr>
        <w:spacing w:line="240" w:lineRule="auto"/>
        <w:jc w:val="both"/>
      </w:pPr>
    </w:p>
    <w:p w:rsidR="00E352AF" w:rsidRDefault="00E352AF" w:rsidP="009C7B5D">
      <w:pPr>
        <w:spacing w:line="240" w:lineRule="auto"/>
        <w:jc w:val="both"/>
      </w:pPr>
    </w:p>
    <w:p w:rsidR="00E352AF" w:rsidRDefault="00E352AF" w:rsidP="009C7B5D">
      <w:pPr>
        <w:spacing w:line="240" w:lineRule="auto"/>
        <w:jc w:val="both"/>
      </w:pPr>
    </w:p>
    <w:p w:rsidR="00E352AF" w:rsidRDefault="00E352AF" w:rsidP="009C7B5D">
      <w:pPr>
        <w:spacing w:line="240" w:lineRule="auto"/>
        <w:jc w:val="both"/>
      </w:pPr>
    </w:p>
    <w:p w:rsidR="00E352AF" w:rsidRDefault="00E352AF" w:rsidP="009C7B5D">
      <w:pPr>
        <w:spacing w:line="240" w:lineRule="auto"/>
        <w:jc w:val="both"/>
      </w:pPr>
    </w:p>
    <w:p w:rsidR="00E352AF" w:rsidRDefault="00E352AF" w:rsidP="009C7B5D">
      <w:pPr>
        <w:spacing w:line="240" w:lineRule="auto"/>
        <w:jc w:val="both"/>
      </w:pPr>
    </w:p>
    <w:p w:rsidR="00E352AF" w:rsidRDefault="00E352AF" w:rsidP="009C7B5D">
      <w:pPr>
        <w:spacing w:line="240" w:lineRule="auto"/>
        <w:jc w:val="both"/>
      </w:pPr>
    </w:p>
    <w:p w:rsidR="00E352AF" w:rsidRDefault="00E352AF" w:rsidP="009C7B5D">
      <w:pPr>
        <w:spacing w:line="240" w:lineRule="auto"/>
        <w:jc w:val="both"/>
      </w:pPr>
    </w:p>
    <w:p w:rsidR="00E352AF" w:rsidRDefault="00E352AF" w:rsidP="009C7B5D">
      <w:pPr>
        <w:spacing w:line="240" w:lineRule="auto"/>
        <w:jc w:val="both"/>
      </w:pPr>
    </w:p>
    <w:p w:rsidR="00E352AF" w:rsidRDefault="00E352AF" w:rsidP="009C7B5D">
      <w:pPr>
        <w:spacing w:line="240" w:lineRule="auto"/>
        <w:jc w:val="both"/>
      </w:pPr>
    </w:p>
    <w:p w:rsidR="00E352AF" w:rsidRDefault="00E352AF" w:rsidP="009C7B5D">
      <w:pPr>
        <w:spacing w:line="240" w:lineRule="auto"/>
        <w:jc w:val="both"/>
      </w:pPr>
    </w:p>
    <w:p w:rsidR="00E352AF" w:rsidRDefault="00E352AF" w:rsidP="009C7B5D">
      <w:pPr>
        <w:spacing w:line="240" w:lineRule="auto"/>
        <w:jc w:val="both"/>
      </w:pPr>
      <w:r>
        <w:rPr>
          <w:noProof/>
          <w:lang w:eastAsia="sk-SK"/>
        </w:rPr>
        <w:pict>
          <v:shape id="Obrázok 4" o:spid="_x0000_s1029" type="#_x0000_t75" style="position:absolute;left:0;text-align:left;margin-left:-.35pt;margin-top:.1pt;width:347.55pt;height:260.6pt;z-index:251661312;visibility:visible">
            <v:imagedata r:id="rId8" o:title=""/>
            <w10:wrap type="square"/>
          </v:shape>
        </w:pict>
      </w:r>
    </w:p>
    <w:p w:rsidR="00E352AF" w:rsidRDefault="00E352AF" w:rsidP="009C7B5D">
      <w:pPr>
        <w:spacing w:line="240" w:lineRule="auto"/>
        <w:jc w:val="both"/>
      </w:pPr>
    </w:p>
    <w:p w:rsidR="00E352AF" w:rsidRDefault="00E352AF" w:rsidP="009C7B5D">
      <w:pPr>
        <w:spacing w:line="240" w:lineRule="auto"/>
        <w:jc w:val="both"/>
      </w:pPr>
    </w:p>
    <w:p w:rsidR="00E352AF" w:rsidRDefault="00E352AF" w:rsidP="009C7B5D">
      <w:pPr>
        <w:spacing w:line="240" w:lineRule="auto"/>
        <w:jc w:val="both"/>
      </w:pPr>
      <w:r>
        <w:t>Krst vykonali p. mgr. Martin Vančo, akad. mal. Marián Komáček, vicepri-mátor p. Martin Valo, p. riaditeľka Blanka Berkyová a predseda KF Piešťany p. Milan Vančo.</w:t>
      </w:r>
    </w:p>
    <w:p w:rsidR="00E352AF" w:rsidRPr="00795867" w:rsidRDefault="00E352AF" w:rsidP="009C7B5D">
      <w:pPr>
        <w:spacing w:line="240" w:lineRule="auto"/>
        <w:jc w:val="both"/>
      </w:pPr>
    </w:p>
    <w:p w:rsidR="00E352AF" w:rsidRPr="007A7B84" w:rsidRDefault="00E352AF" w:rsidP="00AE1F0A">
      <w:pPr>
        <w:spacing w:line="240" w:lineRule="auto"/>
      </w:pPr>
    </w:p>
    <w:p w:rsidR="00E352AF" w:rsidRDefault="00E352AF"/>
    <w:p w:rsidR="00E352AF" w:rsidRDefault="00E352AF"/>
    <w:p w:rsidR="00E352AF" w:rsidRDefault="00E352AF">
      <w:r w:rsidRPr="000814F3">
        <w:rPr>
          <w:noProof/>
          <w:lang w:eastAsia="sk-SK"/>
        </w:rPr>
        <w:pict>
          <v:shape id="Obrázok 5" o:spid="_x0000_i1025" type="#_x0000_t75" style="width:365.25pt;height:271.5pt;visibility:visible">
            <v:imagedata r:id="rId9" o:title=""/>
          </v:shape>
        </w:pict>
      </w:r>
    </w:p>
    <w:p w:rsidR="00E352AF" w:rsidRDefault="00E352AF">
      <w:r>
        <w:t>Pri mikrofóne Milan Vančo, viceprimátor Martin Valo a ved. POFISU p. Mgr. Martin Vančo</w:t>
      </w:r>
    </w:p>
    <w:p w:rsidR="00E352AF" w:rsidRDefault="00E352AF"/>
    <w:p w:rsidR="00E352AF" w:rsidRDefault="00E352AF"/>
    <w:p w:rsidR="00E352AF" w:rsidRDefault="00E352AF">
      <w:r>
        <w:t xml:space="preserve">  </w:t>
      </w:r>
      <w:r w:rsidRPr="000814F3">
        <w:rPr>
          <w:noProof/>
          <w:lang w:eastAsia="sk-SK"/>
        </w:rPr>
        <w:pict>
          <v:shape id="Obrázok 6" o:spid="_x0000_i1026" type="#_x0000_t75" style="width:380.25pt;height:285pt;visibility:visible">
            <v:imagedata r:id="rId10" o:title=""/>
          </v:shape>
        </w:pict>
      </w:r>
    </w:p>
    <w:p w:rsidR="00E352AF" w:rsidRDefault="00E352AF">
      <w:r>
        <w:t>Filatelisti si adjustujú svoje zásielky a sušia príležitostné pečiatky.Príležitostná poštová priehradka bola počas akcie v permanentnej činnosti a k dispozícii boli popri materiáloch Slovenskej pošty aj pohľadnice a pamätné listy vydané Elektrárňou, i poštový lístok vydaný k prezentácii  predsedom Klubu filatelistov v Piešťanoch.</w:t>
      </w:r>
    </w:p>
    <w:p w:rsidR="00E352AF" w:rsidRDefault="00E352AF">
      <w:r w:rsidRPr="000814F3">
        <w:rPr>
          <w:noProof/>
          <w:lang w:eastAsia="sk-SK"/>
        </w:rPr>
        <w:pict>
          <v:shape id="Obrázok 7" o:spid="_x0000_i1027" type="#_x0000_t75" style="width:379.5pt;height:286.5pt;visibility:visible">
            <v:imagedata r:id="rId11" o:title=""/>
          </v:shape>
        </w:pict>
      </w:r>
    </w:p>
    <w:p w:rsidR="00E352AF" w:rsidRDefault="00E352AF">
      <w:r>
        <w:t>Časť účastníkov prezentácie známky Elektrárňa Piešťany</w:t>
      </w:r>
    </w:p>
    <w:p w:rsidR="00E352AF" w:rsidRDefault="00E352AF">
      <w:r w:rsidRPr="000814F3">
        <w:rPr>
          <w:noProof/>
          <w:lang w:eastAsia="sk-SK"/>
        </w:rPr>
        <w:pict>
          <v:shape id="Obrázok 8" o:spid="_x0000_i1028" type="#_x0000_t75" style="width:268.5pt;height:363pt;rotation:90;visibility:visible">
            <v:imagedata r:id="rId12" o:title=""/>
          </v:shape>
        </w:pict>
      </w:r>
    </w:p>
    <w:p w:rsidR="00E352AF" w:rsidRDefault="00E352AF">
      <w:r>
        <w:t>Poštový lístok vydaný predsedom KF Piešťany.</w:t>
      </w:r>
    </w:p>
    <w:p w:rsidR="00E352AF" w:rsidRDefault="00E352AF" w:rsidP="00DA4AE0">
      <w:r>
        <w:t>Piešťany, 18.6.2018, Alex Urminský.</w:t>
      </w:r>
    </w:p>
    <w:p w:rsidR="00E352AF" w:rsidRDefault="00E352AF"/>
    <w:sectPr w:rsidR="00E352AF" w:rsidSect="00D807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F61552"/>
    <w:multiLevelType w:val="hybridMultilevel"/>
    <w:tmpl w:val="858A8A5A"/>
    <w:lvl w:ilvl="0" w:tplc="41F2411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9E911AA"/>
    <w:multiLevelType w:val="hybridMultilevel"/>
    <w:tmpl w:val="375E9E7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BCE5262"/>
    <w:multiLevelType w:val="hybridMultilevel"/>
    <w:tmpl w:val="EC4A6530"/>
    <w:lvl w:ilvl="0" w:tplc="4A32EAC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6590"/>
    <w:rsid w:val="000410DD"/>
    <w:rsid w:val="000814F3"/>
    <w:rsid w:val="00092496"/>
    <w:rsid w:val="000E2B45"/>
    <w:rsid w:val="00102FC8"/>
    <w:rsid w:val="001043F7"/>
    <w:rsid w:val="00150DB5"/>
    <w:rsid w:val="00170044"/>
    <w:rsid w:val="00184246"/>
    <w:rsid w:val="00222A3D"/>
    <w:rsid w:val="00297D0B"/>
    <w:rsid w:val="0031363A"/>
    <w:rsid w:val="0036552E"/>
    <w:rsid w:val="00390E5E"/>
    <w:rsid w:val="003B51EB"/>
    <w:rsid w:val="00401C8A"/>
    <w:rsid w:val="0044330B"/>
    <w:rsid w:val="00456590"/>
    <w:rsid w:val="00497B85"/>
    <w:rsid w:val="004A6ACA"/>
    <w:rsid w:val="00537F64"/>
    <w:rsid w:val="005C0891"/>
    <w:rsid w:val="005C4E5D"/>
    <w:rsid w:val="005D19A1"/>
    <w:rsid w:val="005D5CCD"/>
    <w:rsid w:val="00605506"/>
    <w:rsid w:val="006119CB"/>
    <w:rsid w:val="00656C53"/>
    <w:rsid w:val="0065733C"/>
    <w:rsid w:val="006A1EB7"/>
    <w:rsid w:val="006A758C"/>
    <w:rsid w:val="006D398B"/>
    <w:rsid w:val="00700DC1"/>
    <w:rsid w:val="007244D9"/>
    <w:rsid w:val="00781BCC"/>
    <w:rsid w:val="00795867"/>
    <w:rsid w:val="007A7B84"/>
    <w:rsid w:val="007B6BF9"/>
    <w:rsid w:val="007D2AFE"/>
    <w:rsid w:val="007E54B5"/>
    <w:rsid w:val="008147EF"/>
    <w:rsid w:val="008410B3"/>
    <w:rsid w:val="008B1586"/>
    <w:rsid w:val="008C7F95"/>
    <w:rsid w:val="008E3D27"/>
    <w:rsid w:val="009117FB"/>
    <w:rsid w:val="0092719F"/>
    <w:rsid w:val="00937129"/>
    <w:rsid w:val="00971AD1"/>
    <w:rsid w:val="00971EB6"/>
    <w:rsid w:val="00982D4B"/>
    <w:rsid w:val="00990E2A"/>
    <w:rsid w:val="009A1265"/>
    <w:rsid w:val="009C0F2D"/>
    <w:rsid w:val="009C7B5D"/>
    <w:rsid w:val="00A051D7"/>
    <w:rsid w:val="00A056CA"/>
    <w:rsid w:val="00A7444A"/>
    <w:rsid w:val="00AE1F0A"/>
    <w:rsid w:val="00B12347"/>
    <w:rsid w:val="00B1452C"/>
    <w:rsid w:val="00BE041A"/>
    <w:rsid w:val="00BE3002"/>
    <w:rsid w:val="00BF6AF2"/>
    <w:rsid w:val="00C00888"/>
    <w:rsid w:val="00C03E8B"/>
    <w:rsid w:val="00C1060A"/>
    <w:rsid w:val="00C30D79"/>
    <w:rsid w:val="00CE7CF7"/>
    <w:rsid w:val="00D16569"/>
    <w:rsid w:val="00D8075A"/>
    <w:rsid w:val="00DA4AE0"/>
    <w:rsid w:val="00DF03DF"/>
    <w:rsid w:val="00DF05C4"/>
    <w:rsid w:val="00E13727"/>
    <w:rsid w:val="00E352AF"/>
    <w:rsid w:val="00E82288"/>
    <w:rsid w:val="00E86A83"/>
    <w:rsid w:val="00E94C02"/>
    <w:rsid w:val="00F03675"/>
    <w:rsid w:val="00F36902"/>
    <w:rsid w:val="00F930FC"/>
    <w:rsid w:val="00F9493B"/>
    <w:rsid w:val="00F97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75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94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94C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AE1F0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018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rminsky\Desktop\&#352;abl&#243;na%20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Šablóna Word.dotx</Template>
  <TotalTime>4</TotalTime>
  <Pages>5</Pages>
  <Words>380</Words>
  <Characters>2170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Prezentácia poštovej známky Elektrárňa Piešťany</dc:title>
  <dc:subject/>
  <dc:creator>Urminsky</dc:creator>
  <cp:keywords/>
  <dc:description/>
  <cp:lastModifiedBy>Martin</cp:lastModifiedBy>
  <cp:revision>2</cp:revision>
  <cp:lastPrinted>2018-06-18T19:17:00Z</cp:lastPrinted>
  <dcterms:created xsi:type="dcterms:W3CDTF">2018-06-18T19:18:00Z</dcterms:created>
  <dcterms:modified xsi:type="dcterms:W3CDTF">2018-06-18T19:18:00Z</dcterms:modified>
</cp:coreProperties>
</file>